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6.xml" ContentType="application/vnd.openxmlformats-officedocument.wordprocessingml.footer+xml"/>
  <Override PartName="/word/header26.xml" ContentType="application/vnd.openxmlformats-officedocument.wordprocessingml.header+xml"/>
  <Override PartName="/word/footer1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8.xml" ContentType="application/vnd.openxmlformats-officedocument.wordprocessingml.foot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0.xml" ContentType="application/vnd.openxmlformats-officedocument.wordprocessingml.footer+xml"/>
  <Override PartName="/word/header32.xml" ContentType="application/vnd.openxmlformats-officedocument.wordprocessingml.header+xml"/>
  <Override PartName="/word/footer2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2.xml" ContentType="application/vnd.openxmlformats-officedocument.wordprocessingml.footer+xml"/>
  <Override PartName="/word/header35.xml" ContentType="application/vnd.openxmlformats-officedocument.wordprocessingml.header+xml"/>
  <Override PartName="/word/footer2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4.xml" ContentType="application/vnd.openxmlformats-officedocument.wordprocessingml.footer+xml"/>
  <Override PartName="/word/header38.xml" ContentType="application/vnd.openxmlformats-officedocument.wordprocessingml.header+xml"/>
  <Override PartName="/word/footer2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6.xml" ContentType="application/vnd.openxmlformats-officedocument.wordprocessingml.footer+xml"/>
  <Override PartName="/word/header41.xml" ContentType="application/vnd.openxmlformats-officedocument.wordprocessingml.header+xml"/>
  <Override PartName="/word/footer2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8.xml" ContentType="application/vnd.openxmlformats-officedocument.wordprocessingml.footer+xml"/>
  <Override PartName="/word/header44.xml" ContentType="application/vnd.openxmlformats-officedocument.wordprocessingml.header+xml"/>
  <Override PartName="/word/footer2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0.xml" ContentType="application/vnd.openxmlformats-officedocument.wordprocessingml.footer+xml"/>
  <Override PartName="/word/header47.xml" ContentType="application/vnd.openxmlformats-officedocument.wordprocessingml.header+xml"/>
  <Override PartName="/word/footer3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32.xml" ContentType="application/vnd.openxmlformats-officedocument.wordprocessingml.footer+xml"/>
  <Override PartName="/word/header50.xml" ContentType="application/vnd.openxmlformats-officedocument.wordprocessingml.header+xml"/>
  <Override PartName="/word/footer33.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34.xml" ContentType="application/vnd.openxmlformats-officedocument.wordprocessingml.footer+xml"/>
  <Override PartName="/word/header53.xml" ContentType="application/vnd.openxmlformats-officedocument.wordprocessingml.header+xml"/>
  <Override PartName="/word/footer35.xml" ContentType="application/vnd.openxmlformats-officedocument.wordprocessingml.footer+xml"/>
  <Override PartName="/word/header54.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B2D1C9" w14:textId="77777777" w:rsidR="008A5E7C" w:rsidRPr="003F219F" w:rsidRDefault="008A5E7C" w:rsidP="008A5E7C">
      <w:pPr>
        <w:pStyle w:val="Titre"/>
        <w:rPr>
          <w:rFonts w:ascii="Verdana" w:hAnsi="Verdana"/>
        </w:rPr>
      </w:pPr>
      <w:r w:rsidRPr="003F219F">
        <w:rPr>
          <w:rFonts w:ascii="Verdana" w:hAnsi="Verdana"/>
        </w:rPr>
        <w:t>registre</w:t>
      </w:r>
      <w:r>
        <w:rPr>
          <w:rFonts w:ascii="Verdana" w:hAnsi="Verdana"/>
        </w:rPr>
        <w:t xml:space="preserve"> spécial</w:t>
      </w:r>
    </w:p>
    <w:p w14:paraId="6F26E3C2" w14:textId="77777777" w:rsidR="008A5E7C" w:rsidRDefault="008A5E7C" w:rsidP="008A5E7C">
      <w:pPr>
        <w:pStyle w:val="Titre2"/>
        <w:ind w:left="-993"/>
        <w:rPr>
          <w:rFonts w:ascii="Verdana" w:hAnsi="Verdana"/>
        </w:rPr>
      </w:pPr>
      <w:r>
        <w:rPr>
          <w:rFonts w:ascii="Verdana" w:hAnsi="Verdana"/>
        </w:rPr>
        <w:t>d</w:t>
      </w:r>
      <w:r w:rsidRPr="003F219F">
        <w:rPr>
          <w:rFonts w:ascii="Verdana" w:hAnsi="Verdana"/>
        </w:rPr>
        <w:t>e</w:t>
      </w:r>
      <w:r>
        <w:rPr>
          <w:rFonts w:ascii="Verdana" w:hAnsi="Verdana"/>
        </w:rPr>
        <w:t xml:space="preserve"> signalement de</w:t>
      </w:r>
      <w:r w:rsidRPr="003F219F">
        <w:rPr>
          <w:rFonts w:ascii="Verdana" w:hAnsi="Verdana"/>
        </w:rPr>
        <w:t>s dangers graves et imminents</w:t>
      </w:r>
    </w:p>
    <w:p w14:paraId="41FC7E37" w14:textId="77777777" w:rsidR="008A5E7C" w:rsidRPr="00DA3424" w:rsidRDefault="008A5E7C" w:rsidP="008A5E7C">
      <w:pPr>
        <w:pStyle w:val="lignedepointills"/>
        <w:rPr>
          <w:rFonts w:ascii="Verdana Pro" w:hAnsi="Verdana Pro"/>
          <w:sz w:val="20"/>
          <w:szCs w:val="20"/>
        </w:rPr>
      </w:pPr>
    </w:p>
    <w:p w14:paraId="0E82DDD3" w14:textId="77777777" w:rsidR="008A5E7C" w:rsidRPr="00DA3424" w:rsidRDefault="008A5E7C" w:rsidP="008A5E7C">
      <w:pPr>
        <w:pStyle w:val="Introduction"/>
        <w:rPr>
          <w:rFonts w:ascii="Verdana Pro" w:hAnsi="Verdana Pro"/>
          <w:sz w:val="20"/>
          <w:szCs w:val="20"/>
        </w:rPr>
      </w:pPr>
    </w:p>
    <w:p w14:paraId="4D8492F6" w14:textId="77777777" w:rsidR="008A5E7C" w:rsidRPr="00DA3424" w:rsidRDefault="008A5E7C" w:rsidP="008A5E7C">
      <w:pPr>
        <w:pStyle w:val="Introduction"/>
        <w:rPr>
          <w:rFonts w:ascii="Verdana Pro" w:hAnsi="Verdana Pro"/>
          <w:sz w:val="20"/>
          <w:szCs w:val="20"/>
        </w:rPr>
      </w:pPr>
    </w:p>
    <w:p w14:paraId="7206C0C1" w14:textId="77777777" w:rsidR="008A5E7C" w:rsidRPr="00DA3424" w:rsidRDefault="008A5E7C" w:rsidP="008A5E7C">
      <w:pPr>
        <w:pStyle w:val="Introduction"/>
        <w:rPr>
          <w:rFonts w:ascii="Verdana Pro" w:hAnsi="Verdana Pro"/>
          <w:sz w:val="20"/>
          <w:szCs w:val="20"/>
        </w:rPr>
      </w:pPr>
      <w:r w:rsidRPr="00DA3424">
        <w:rPr>
          <w:rFonts w:ascii="Verdana Pro" w:hAnsi="Verdana Pro"/>
          <w:sz w:val="20"/>
          <w:szCs w:val="20"/>
        </w:rPr>
        <w:t xml:space="preserve">Validé par </w:t>
      </w:r>
      <w:r>
        <w:rPr>
          <w:rFonts w:ascii="Verdana Pro" w:hAnsi="Verdana Pro"/>
          <w:sz w:val="20"/>
          <w:szCs w:val="20"/>
        </w:rPr>
        <w:t>la formation spécialisée en santé et sécurité au travail</w:t>
      </w:r>
      <w:r w:rsidRPr="00DA3424">
        <w:rPr>
          <w:rFonts w:ascii="Verdana Pro" w:hAnsi="Verdana Pro"/>
          <w:sz w:val="20"/>
          <w:szCs w:val="20"/>
        </w:rPr>
        <w:t xml:space="preserve"> le</w:t>
      </w:r>
      <w:r>
        <w:rPr>
          <w:rFonts w:ascii="Verdana Pro" w:hAnsi="Verdana Pro"/>
          <w:sz w:val="20"/>
          <w:szCs w:val="20"/>
        </w:rPr>
        <w:t> :</w:t>
      </w:r>
      <w:r w:rsidRPr="00DA3424">
        <w:rPr>
          <w:rFonts w:ascii="Verdana Pro" w:hAnsi="Verdana Pro"/>
          <w:sz w:val="20"/>
          <w:szCs w:val="20"/>
        </w:rPr>
        <w:t xml:space="preserve"> </w:t>
      </w:r>
    </w:p>
    <w:p w14:paraId="081DA0B5" w14:textId="77777777" w:rsidR="008A5E7C" w:rsidRPr="00100CCF" w:rsidRDefault="008A5E7C" w:rsidP="008A5E7C">
      <w:pPr>
        <w:pStyle w:val="lignedepointills"/>
      </w:pPr>
      <w:r w:rsidRPr="00DA3424">
        <w:rPr>
          <w:rFonts w:ascii="Verdana Pro" w:hAnsi="Verdana Pro"/>
          <w:sz w:val="20"/>
          <w:szCs w:val="20"/>
        </w:rPr>
        <w:t>Ouvert le</w:t>
      </w:r>
      <w:r>
        <w:rPr>
          <w:rFonts w:ascii="Verdana Pro" w:hAnsi="Verdana Pro"/>
          <w:sz w:val="20"/>
          <w:szCs w:val="20"/>
        </w:rPr>
        <w:t xml:space="preserve"> : </w:t>
      </w:r>
    </w:p>
    <w:p w14:paraId="73AAE524" w14:textId="77777777" w:rsidR="008A7664" w:rsidRPr="00462817" w:rsidRDefault="008A7664" w:rsidP="00B233B6">
      <w:pPr>
        <w:pStyle w:val="Titre2"/>
        <w:rPr>
          <w:rFonts w:ascii="Verdana" w:hAnsi="Verdana"/>
        </w:rPr>
        <w:sectPr w:rsidR="008A7664" w:rsidRPr="00462817" w:rsidSect="008A5E7C">
          <w:headerReference w:type="default" r:id="rId8"/>
          <w:footerReference w:type="default" r:id="rId9"/>
          <w:headerReference w:type="first" r:id="rId10"/>
          <w:pgSz w:w="11906" w:h="16838" w:code="9"/>
          <w:pgMar w:top="7796" w:right="851" w:bottom="4536" w:left="1134" w:header="425" w:footer="454" w:gutter="0"/>
          <w:cols w:space="708"/>
          <w:vAlign w:val="bottom"/>
          <w:titlePg/>
          <w:docGrid w:linePitch="360"/>
        </w:sectPr>
      </w:pPr>
    </w:p>
    <w:p w14:paraId="7E25886A" w14:textId="77777777" w:rsidR="008A5E7C" w:rsidRPr="0023197D" w:rsidRDefault="008A5E7C" w:rsidP="008A5E7C">
      <w:pPr>
        <w:pStyle w:val="Titre"/>
        <w:jc w:val="left"/>
        <w:rPr>
          <w:rFonts w:ascii="Verdana" w:hAnsi="Verdana"/>
          <w:sz w:val="40"/>
          <w:szCs w:val="40"/>
        </w:rPr>
      </w:pPr>
      <w:r w:rsidRPr="0023197D">
        <w:rPr>
          <w:rFonts w:ascii="Verdana" w:hAnsi="Verdana"/>
          <w:sz w:val="40"/>
          <w:szCs w:val="40"/>
        </w:rPr>
        <w:lastRenderedPageBreak/>
        <w:t>REgistre spécial</w:t>
      </w:r>
    </w:p>
    <w:p w14:paraId="00EF51E8" w14:textId="77777777" w:rsidR="008A5E7C" w:rsidRPr="0023197D" w:rsidRDefault="008A5E7C" w:rsidP="008A5E7C">
      <w:pPr>
        <w:pStyle w:val="Titre2"/>
        <w:jc w:val="left"/>
        <w:rPr>
          <w:rFonts w:ascii="Verdana" w:hAnsi="Verdana"/>
          <w:sz w:val="40"/>
          <w:szCs w:val="40"/>
        </w:rPr>
      </w:pPr>
      <w:r w:rsidRPr="0023197D">
        <w:rPr>
          <w:rFonts w:ascii="Verdana" w:hAnsi="Verdana"/>
          <w:sz w:val="40"/>
          <w:szCs w:val="40"/>
        </w:rPr>
        <w:t>de signalement des dangers graves et imminents</w:t>
      </w:r>
    </w:p>
    <w:p w14:paraId="7825ED72" w14:textId="77777777" w:rsidR="008A5E7C" w:rsidRPr="0023197D" w:rsidRDefault="008A5E7C" w:rsidP="008A5E7C">
      <w:pPr>
        <w:widowControl w:val="0"/>
        <w:spacing w:after="0"/>
        <w:rPr>
          <w:rFonts w:ascii="Verdana Pro" w:hAnsi="Verdana Pro"/>
          <w:color w:val="FFC000"/>
          <w:sz w:val="20"/>
          <w:szCs w:val="20"/>
        </w:rPr>
      </w:pPr>
      <w:r w:rsidRPr="0023197D">
        <w:rPr>
          <w:rFonts w:ascii="Verdana Pro" w:hAnsi="Verdana Pro"/>
        </w:rPr>
        <w:t xml:space="preserve">Si un agent a un motif raisonnable de penser que sa situation de travail présente un danger grave et imminent pour sa vie ou pour sa santé, il peut alors exercer son droit de retrait et interrompre son activité jusqu’à ce l’autorité territoriale ait mis en place des mesures de protection appropriées. </w:t>
      </w:r>
    </w:p>
    <w:p w14:paraId="62132925" w14:textId="7372F04A" w:rsidR="008A5E7C" w:rsidRPr="0023197D" w:rsidRDefault="008A5E7C" w:rsidP="008A5E7C">
      <w:pPr>
        <w:widowControl w:val="0"/>
        <w:rPr>
          <w:rFonts w:ascii="Verdana Pro" w:hAnsi="Verdana Pro"/>
          <w:i/>
        </w:rPr>
      </w:pPr>
      <w:r w:rsidRPr="0023197D">
        <w:rPr>
          <w:rFonts w:ascii="Verdana Pro" w:hAnsi="Verdana Pro"/>
          <w:i/>
        </w:rPr>
        <w:t xml:space="preserve">La fiche R38 « Le droit de retrait en cas de danger grave et imminent » du CDG 25 détaille les conditions du droit de retrait et la procédure </w:t>
      </w:r>
      <w:r>
        <w:rPr>
          <w:rFonts w:ascii="Verdana Pro" w:hAnsi="Verdana Pro"/>
          <w:i/>
        </w:rPr>
        <w:t>de signalement des dangers graves et imminents</w:t>
      </w:r>
      <w:r w:rsidRPr="0023197D">
        <w:rPr>
          <w:rFonts w:ascii="Verdana Pro" w:hAnsi="Verdana Pro"/>
          <w:i/>
        </w:rPr>
        <w:t xml:space="preserve">. </w:t>
      </w:r>
      <w:hyperlink r:id="rId11" w:history="1">
        <w:bookmarkStart w:id="0" w:name="_GoBack"/>
        <w:r w:rsidRPr="00B61060">
          <w:rPr>
            <w:rStyle w:val="Lienhypertexte"/>
            <w:rFonts w:ascii="Verdana Pro" w:hAnsi="Verdana Pro"/>
            <w:i/>
          </w:rPr>
          <w:t>Retrouvez cette fiche sur le site internet du CDG 25</w:t>
        </w:r>
        <w:bookmarkEnd w:id="0"/>
      </w:hyperlink>
    </w:p>
    <w:p w14:paraId="141E6A0E" w14:textId="77777777" w:rsidR="008A5E7C" w:rsidRPr="008A5E7C" w:rsidRDefault="008A5E7C" w:rsidP="008A5E7C">
      <w:pPr>
        <w:pStyle w:val="Titre1"/>
      </w:pPr>
      <w:r w:rsidRPr="008A5E7C">
        <w:t>Un devoir d’alerte</w:t>
      </w:r>
    </w:p>
    <w:p w14:paraId="6DD746FE" w14:textId="77777777" w:rsidR="008A5E7C" w:rsidRPr="0023197D" w:rsidRDefault="008A5E7C" w:rsidP="008A5E7C">
      <w:pPr>
        <w:widowControl w:val="0"/>
        <w:spacing w:after="0"/>
        <w:rPr>
          <w:rFonts w:ascii="Verdana Pro" w:hAnsi="Verdana Pro"/>
        </w:rPr>
      </w:pPr>
      <w:r w:rsidRPr="0023197D">
        <w:rPr>
          <w:rFonts w:ascii="Verdana Pro" w:hAnsi="Verdana Pro"/>
        </w:rPr>
        <w:t xml:space="preserve">L’agent qui se retire face une situation de danger grave et imminent, doit alerter immédiatement son supérieur hiérarchique, et expliquer ses raisons. </w:t>
      </w:r>
    </w:p>
    <w:p w14:paraId="76CB690B" w14:textId="77777777" w:rsidR="008A5E7C" w:rsidRPr="0023197D" w:rsidRDefault="008A5E7C" w:rsidP="008A5E7C">
      <w:pPr>
        <w:widowControl w:val="0"/>
        <w:spacing w:after="0"/>
        <w:rPr>
          <w:rFonts w:ascii="Verdana Pro" w:hAnsi="Verdana Pro"/>
        </w:rPr>
      </w:pPr>
      <w:r w:rsidRPr="0023197D">
        <w:rPr>
          <w:rFonts w:ascii="Verdana Pro" w:hAnsi="Verdana Pro"/>
        </w:rPr>
        <w:t xml:space="preserve">La règlementation n’impose pas de formalisme à cette obligation d’alerte. L’employeur ne peut d’ailleurs, pas exiger que l’alerte soit faite par écrit, ni imposer une procédure particulière. Il est toutefois recommandé à l’agent, de doubler le signalement fait oralement, par un courriel ou une note à son employeur. </w:t>
      </w:r>
    </w:p>
    <w:p w14:paraId="7489C50D" w14:textId="77777777" w:rsidR="008A5E7C" w:rsidRPr="0023197D" w:rsidRDefault="008A5E7C" w:rsidP="008A5E7C">
      <w:pPr>
        <w:widowControl w:val="0"/>
        <w:spacing w:after="0"/>
        <w:rPr>
          <w:rFonts w:ascii="Verdana Pro" w:hAnsi="Verdana Pro"/>
        </w:rPr>
      </w:pPr>
      <w:r w:rsidRPr="0023197D">
        <w:rPr>
          <w:rFonts w:ascii="Verdana Pro" w:hAnsi="Verdana Pro"/>
        </w:rPr>
        <w:t> En complément, l’agent peut alerter un représentant du personnel de la formation spécialisée en santé et sécurité au travail (F3SCT</w:t>
      </w:r>
      <w:r>
        <w:rPr>
          <w:rFonts w:ascii="Verdana Pro" w:hAnsi="Verdana Pro"/>
        </w:rPr>
        <w:t>)</w:t>
      </w:r>
      <w:r w:rsidRPr="0023197D">
        <w:rPr>
          <w:rFonts w:ascii="Verdana Pro" w:hAnsi="Verdana Pro"/>
        </w:rPr>
        <w:t>, qui sera alors associé à l’enquête menée par l’autorité territoriale.</w:t>
      </w:r>
    </w:p>
    <w:p w14:paraId="64597FE0" w14:textId="77777777" w:rsidR="008A5E7C" w:rsidRDefault="008A5E7C" w:rsidP="008A5E7C">
      <w:pPr>
        <w:pStyle w:val="Titre1"/>
      </w:pPr>
      <w:r>
        <w:t> Alerte directement par l’agent</w:t>
      </w:r>
    </w:p>
    <w:p w14:paraId="588BB3D4" w14:textId="77777777" w:rsidR="008A5E7C" w:rsidRPr="0023197D" w:rsidRDefault="008A5E7C" w:rsidP="008A5E7C">
      <w:pPr>
        <w:widowControl w:val="0"/>
        <w:spacing w:after="0"/>
        <w:rPr>
          <w:rFonts w:ascii="Verdana Pro" w:hAnsi="Verdana Pro"/>
        </w:rPr>
      </w:pPr>
      <w:r w:rsidRPr="0023197D">
        <w:rPr>
          <w:rFonts w:ascii="Verdana Pro" w:hAnsi="Verdana Pro"/>
        </w:rPr>
        <w:t xml:space="preserve">Lorsqu’elle est alertée par un agent, l’autorité territoriale diligente une enquête afin de définir et de mettre en œuvre toutes les mesures permettant de faire cesser cette situation de danger grave et imminent. </w:t>
      </w:r>
    </w:p>
    <w:p w14:paraId="027EA4BC" w14:textId="77777777" w:rsidR="008A5E7C" w:rsidRPr="0023197D" w:rsidRDefault="008A5E7C" w:rsidP="008A5E7C">
      <w:pPr>
        <w:widowControl w:val="0"/>
        <w:spacing w:after="0"/>
        <w:rPr>
          <w:rFonts w:ascii="Verdana Pro" w:hAnsi="Verdana Pro"/>
        </w:rPr>
      </w:pPr>
      <w:r w:rsidRPr="0023197D">
        <w:rPr>
          <w:rFonts w:ascii="Verdana Pro" w:hAnsi="Verdana Pro"/>
        </w:rPr>
        <w:t>Il est recommandé d’inscrire dans le registre spécial de signalement des dangers graves et imminents, et d’informer les membres de la F3SCT ainsi que l’agent chargé d’inspection en santé et sécurité au travail (ACFI), de cette situation de danger grave et imminent, ainsi que des dispositions prises pour la faire cesser. Cette inscription dans le registre spécial vous permettra aussi de conserver un écrit et d’effectuer un suivi des mesures mises en œuvre.</w:t>
      </w:r>
    </w:p>
    <w:p w14:paraId="4F82762B" w14:textId="77777777" w:rsidR="008A5E7C" w:rsidRDefault="008A5E7C" w:rsidP="008A5E7C">
      <w:pPr>
        <w:pStyle w:val="Titre1"/>
      </w:pPr>
      <w:r>
        <w:rPr>
          <w:rFonts w:ascii="Pluto Sans Regular" w:hAnsi="Pluto Sans Regular"/>
          <w:sz w:val="18"/>
          <w:szCs w:val="18"/>
        </w:rPr>
        <w:t> </w:t>
      </w:r>
      <w:r>
        <w:t>Alerte par un représentant du personnel</w:t>
      </w:r>
    </w:p>
    <w:p w14:paraId="5AFC4077" w14:textId="77777777" w:rsidR="008A5E7C" w:rsidRPr="0023197D" w:rsidRDefault="008A5E7C" w:rsidP="008A5E7C">
      <w:pPr>
        <w:widowControl w:val="0"/>
        <w:spacing w:after="0"/>
        <w:rPr>
          <w:rFonts w:ascii="Verdana Pro" w:hAnsi="Verdana Pro"/>
        </w:rPr>
      </w:pPr>
      <w:r w:rsidRPr="0023197D">
        <w:rPr>
          <w:rFonts w:ascii="Verdana Pro" w:hAnsi="Verdana Pro"/>
        </w:rPr>
        <w:t xml:space="preserve">Si un représentant du personnel est informé par un agent de l’application de son droit de retrait ou s’il constate directement ou indirectement, une situation de danger grave et imminent, il alerte l’autorité territoriale et consigne obligatoirement cet avis dans le registre spécial de signalement des dangers graves et imminents. </w:t>
      </w:r>
    </w:p>
    <w:p w14:paraId="1A41F4D7" w14:textId="77777777" w:rsidR="008A5E7C" w:rsidRPr="0023197D" w:rsidRDefault="008A5E7C" w:rsidP="008A5E7C">
      <w:pPr>
        <w:widowControl w:val="0"/>
        <w:spacing w:after="0"/>
        <w:rPr>
          <w:rFonts w:ascii="Verdana Pro" w:hAnsi="Verdana Pro"/>
        </w:rPr>
      </w:pPr>
      <w:r w:rsidRPr="0023197D">
        <w:rPr>
          <w:rFonts w:ascii="Verdana Pro" w:hAnsi="Verdana Pro"/>
        </w:rPr>
        <w:t>L’autorité territoriale et le représentant du personnel mènent alors ensemble, une enquête afin de déterminer les mesures permettant de faire cesser cette situation de danger grave et imminent. Si l’autorité territoriale le souhaite, l’ACFI peut l’assister dans cette démarche. La F3SCT est tenue inform</w:t>
      </w:r>
      <w:r>
        <w:rPr>
          <w:rFonts w:ascii="Verdana Pro" w:hAnsi="Verdana Pro"/>
        </w:rPr>
        <w:t>ée</w:t>
      </w:r>
      <w:r w:rsidRPr="0023197D">
        <w:rPr>
          <w:rFonts w:ascii="Verdana Pro" w:hAnsi="Verdana Pro"/>
        </w:rPr>
        <w:t>.</w:t>
      </w:r>
    </w:p>
    <w:p w14:paraId="6F5AAD40" w14:textId="77777777" w:rsidR="008A5E7C" w:rsidRDefault="008A5E7C" w:rsidP="008A5E7C">
      <w:pPr>
        <w:widowControl w:val="0"/>
        <w:spacing w:after="0"/>
        <w:rPr>
          <w:rFonts w:ascii="Verdana Pro" w:hAnsi="Verdana Pro"/>
        </w:rPr>
      </w:pPr>
      <w:r w:rsidRPr="0023197D">
        <w:rPr>
          <w:rFonts w:ascii="Verdana Pro" w:hAnsi="Verdana Pro"/>
        </w:rPr>
        <w:t>En cas de désaccord entre l’autorité territoriale et le représentant du personnel sur la réalité du danger grave et imminent ou sur les mesures à prendre pour le faire cesser, la F3SCT est réun</w:t>
      </w:r>
      <w:r>
        <w:rPr>
          <w:rFonts w:ascii="Verdana Pro" w:hAnsi="Verdana Pro"/>
        </w:rPr>
        <w:t>ie</w:t>
      </w:r>
      <w:r w:rsidRPr="0023197D">
        <w:rPr>
          <w:rFonts w:ascii="Verdana Pro" w:hAnsi="Verdana Pro"/>
        </w:rPr>
        <w:t xml:space="preserve"> dans un délai de 24 heures. L’inspecteur du travail doit être informé de cette réunion et peut y assister. Après avoir pris connaissance de l’avis de ce comité, l’autorité territoriale arrête les mesures à prendre.</w:t>
      </w:r>
    </w:p>
    <w:p w14:paraId="04B56597" w14:textId="77777777" w:rsidR="008A5E7C" w:rsidRPr="0023197D" w:rsidRDefault="008A5E7C" w:rsidP="008A5E7C">
      <w:pPr>
        <w:widowControl w:val="0"/>
        <w:spacing w:after="0"/>
        <w:rPr>
          <w:rFonts w:ascii="Verdana Pro" w:hAnsi="Verdana Pro"/>
        </w:rPr>
      </w:pPr>
    </w:p>
    <w:p w14:paraId="3E0716B7" w14:textId="77777777" w:rsidR="008A5E7C" w:rsidRPr="0023197D" w:rsidRDefault="008A5E7C" w:rsidP="008A5E7C">
      <w:pPr>
        <w:widowControl w:val="0"/>
        <w:spacing w:after="0"/>
        <w:rPr>
          <w:rFonts w:ascii="Verdana Pro" w:hAnsi="Verdana Pro"/>
        </w:rPr>
      </w:pPr>
      <w:r w:rsidRPr="0023197D">
        <w:rPr>
          <w:rFonts w:ascii="Verdana Pro" w:hAnsi="Verdana Pro"/>
        </w:rPr>
        <w:lastRenderedPageBreak/>
        <w:t xml:space="preserve">Si le désaccord persiste, l’ACFI intervient pour proposer toute mesure de nature à faire cesser la situation de danger grave et imminent. </w:t>
      </w:r>
    </w:p>
    <w:p w14:paraId="30FF418C" w14:textId="77777777" w:rsidR="008A5E7C" w:rsidRPr="0023197D" w:rsidRDefault="008A5E7C" w:rsidP="008A5E7C">
      <w:pPr>
        <w:widowControl w:val="0"/>
        <w:spacing w:after="0"/>
        <w:rPr>
          <w:rFonts w:ascii="Verdana Pro" w:hAnsi="Verdana Pro"/>
        </w:rPr>
      </w:pPr>
      <w:r w:rsidRPr="0023197D">
        <w:rPr>
          <w:rFonts w:ascii="Verdana Pro" w:hAnsi="Verdana Pro"/>
        </w:rPr>
        <w:t>Après cette intervention l’inspecteur du travail est obligatoirement saisi. Si besoin, un membre de l’inspection du service vétérinaire, des médecins inspecteurs de la santé ou du travail, ou/et des services de sécurité civile peuvent aussi être sollicités. Ces experts adressent à l’autorité territoriale, au comité et à l’ACFI, leur rapport indiquant les manquements en matière d’hygiène et de sécurité ainsi que les mesures proposées pour remédier à la situation.</w:t>
      </w:r>
      <w:r w:rsidRPr="0023197D">
        <w:rPr>
          <w:rFonts w:ascii="Verdana Pro" w:hAnsi="Verdana Pro"/>
        </w:rPr>
        <w:br/>
        <w:t xml:space="preserve">L’autorité territoriale adresse dans les 15 jours, une réponse motivée à l’auteur du rapport, au comité et à l’ACFI. Elle y précise : </w:t>
      </w:r>
    </w:p>
    <w:p w14:paraId="4B82743F" w14:textId="77777777" w:rsidR="008A5E7C" w:rsidRPr="0023197D" w:rsidRDefault="008A5E7C" w:rsidP="008A5E7C">
      <w:pPr>
        <w:widowControl w:val="0"/>
        <w:spacing w:after="0"/>
        <w:rPr>
          <w:rFonts w:ascii="Verdana Pro" w:hAnsi="Verdana Pro"/>
        </w:rPr>
      </w:pPr>
      <w:r w:rsidRPr="0023197D">
        <w:rPr>
          <w:rFonts w:ascii="Verdana Pro" w:hAnsi="Verdana Pro"/>
        </w:rPr>
        <w:t>1° Les mesures prises immédiatement après l'enquête initiale ;</w:t>
      </w:r>
      <w:r w:rsidRPr="0023197D">
        <w:rPr>
          <w:rFonts w:ascii="Verdana Pro" w:hAnsi="Verdana Pro"/>
        </w:rPr>
        <w:br/>
        <w:t>2° Les mesures prises à la suite de l'avis émis par le comité réuni en urgence ;</w:t>
      </w:r>
      <w:r w:rsidRPr="0023197D">
        <w:rPr>
          <w:rFonts w:ascii="Verdana Pro" w:hAnsi="Verdana Pro"/>
        </w:rPr>
        <w:br/>
        <w:t>3° Les mesures prises au vu du rapport ;</w:t>
      </w:r>
      <w:r w:rsidRPr="0023197D">
        <w:rPr>
          <w:rFonts w:ascii="Verdana Pro" w:hAnsi="Verdana Pro"/>
        </w:rPr>
        <w:br/>
        <w:t xml:space="preserve">4° Les mesures qu'elle va prendre et le calendrier de leur mise en œuvre. </w:t>
      </w:r>
    </w:p>
    <w:p w14:paraId="66B26D4D" w14:textId="77777777" w:rsidR="00067679" w:rsidRPr="00462817" w:rsidRDefault="00067679">
      <w:pPr>
        <w:spacing w:before="0" w:after="160" w:line="259" w:lineRule="auto"/>
        <w:rPr>
          <w:rFonts w:ascii="Verdana" w:hAnsi="Verdana"/>
        </w:rPr>
      </w:pPr>
      <w:r w:rsidRPr="00462817">
        <w:rPr>
          <w:rFonts w:ascii="Verdana" w:hAnsi="Verdana"/>
        </w:rPr>
        <w:br w:type="page"/>
      </w:r>
    </w:p>
    <w:p w14:paraId="661809B3" w14:textId="77777777" w:rsidR="00A11A44" w:rsidRPr="00462817" w:rsidRDefault="008A5E7C" w:rsidP="008A5E7C">
      <w:pPr>
        <w:spacing w:after="160" w:line="259" w:lineRule="auto"/>
        <w:ind w:left="-851" w:right="-427"/>
        <w:rPr>
          <w:rFonts w:ascii="Verdana" w:hAnsi="Verdana"/>
        </w:rPr>
      </w:pPr>
      <w:r w:rsidRPr="00230ABF">
        <w:rPr>
          <w:rFonts w:ascii="Verdana" w:hAnsi="Verdana"/>
          <w:noProof/>
        </w:rPr>
        <w:lastRenderedPageBreak/>
        <w:drawing>
          <wp:inline distT="0" distB="0" distL="0" distR="0" wp14:anchorId="51E59420" wp14:editId="6F706ACF">
            <wp:extent cx="6612772" cy="7070651"/>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23468" cy="7082088"/>
                    </a:xfrm>
                    <a:prstGeom prst="rect">
                      <a:avLst/>
                    </a:prstGeom>
                  </pic:spPr>
                </pic:pic>
              </a:graphicData>
            </a:graphic>
          </wp:inline>
        </w:drawing>
      </w:r>
    </w:p>
    <w:p w14:paraId="4338F2FE" w14:textId="77777777" w:rsidR="008C0264" w:rsidRPr="00462817" w:rsidRDefault="008C0264">
      <w:pPr>
        <w:spacing w:before="0" w:after="160" w:line="259" w:lineRule="auto"/>
        <w:rPr>
          <w:rFonts w:ascii="Verdana" w:hAnsi="Verdana"/>
        </w:rPr>
      </w:pPr>
    </w:p>
    <w:p w14:paraId="7ACEC161" w14:textId="7227C1A7" w:rsidR="000270F5" w:rsidRPr="00462817" w:rsidRDefault="00F34D1C" w:rsidP="000270F5">
      <w:pPr>
        <w:spacing w:after="160" w:line="259" w:lineRule="auto"/>
        <w:rPr>
          <w:rFonts w:ascii="Verdana" w:hAnsi="Verdana"/>
        </w:rPr>
      </w:pPr>
      <w:r w:rsidRPr="00230ABF">
        <w:rPr>
          <w:rFonts w:ascii="Verdana" w:hAnsi="Verdana"/>
          <w:noProof/>
        </w:rPr>
        <w:drawing>
          <wp:inline distT="0" distB="0" distL="0" distR="0" wp14:anchorId="7A3D1315" wp14:editId="7DE39831">
            <wp:extent cx="5760085" cy="873760"/>
            <wp:effectExtent l="0" t="0" r="0" b="254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873760"/>
                    </a:xfrm>
                    <a:prstGeom prst="rect">
                      <a:avLst/>
                    </a:prstGeom>
                  </pic:spPr>
                </pic:pic>
              </a:graphicData>
            </a:graphic>
          </wp:inline>
        </w:drawing>
      </w:r>
    </w:p>
    <w:p w14:paraId="68DD8E89" w14:textId="77777777" w:rsidR="000270F5" w:rsidRPr="00462817" w:rsidRDefault="000270F5" w:rsidP="000270F5">
      <w:pPr>
        <w:spacing w:after="160" w:line="259" w:lineRule="auto"/>
        <w:rPr>
          <w:rFonts w:ascii="Verdana" w:hAnsi="Verdana"/>
        </w:rPr>
      </w:pPr>
    </w:p>
    <w:p w14:paraId="16B217FB" w14:textId="77777777" w:rsidR="000270F5" w:rsidRPr="00462817" w:rsidRDefault="000270F5" w:rsidP="000270F5">
      <w:pPr>
        <w:tabs>
          <w:tab w:val="left" w:pos="8040"/>
        </w:tabs>
        <w:rPr>
          <w:rFonts w:ascii="Verdana" w:hAnsi="Verdana"/>
          <w:sz w:val="20"/>
          <w:szCs w:val="20"/>
        </w:rPr>
      </w:pPr>
    </w:p>
    <w:p w14:paraId="494EB57A" w14:textId="77777777" w:rsidR="008A5E7C" w:rsidRDefault="008A5E7C">
      <w:pPr>
        <w:spacing w:before="0" w:after="160" w:line="259" w:lineRule="auto"/>
        <w:rPr>
          <w:rFonts w:ascii="Verdana" w:hAnsi="Verdana"/>
          <w:sz w:val="20"/>
          <w:szCs w:val="20"/>
        </w:rPr>
      </w:pPr>
      <w:r>
        <w:rPr>
          <w:rFonts w:ascii="Verdana" w:hAnsi="Verdana"/>
          <w:sz w:val="20"/>
          <w:szCs w:val="20"/>
        </w:rPr>
        <w:br w:type="page"/>
      </w:r>
    </w:p>
    <w:p w14:paraId="4774493E" w14:textId="77777777" w:rsidR="000A58AD" w:rsidRPr="00462817" w:rsidRDefault="000A58AD" w:rsidP="00462817">
      <w:pPr>
        <w:pStyle w:val="titredeschma"/>
        <w:tabs>
          <w:tab w:val="left" w:pos="2268"/>
          <w:tab w:val="left" w:pos="6663"/>
          <w:tab w:val="left" w:pos="7938"/>
        </w:tabs>
        <w:rPr>
          <w:rFonts w:ascii="Verdana" w:hAnsi="Verdana"/>
        </w:rPr>
      </w:pPr>
      <w:r w:rsidRPr="00462817">
        <w:rPr>
          <w:rFonts w:ascii="Verdana" w:hAnsi="Verdana"/>
        </w:rPr>
        <w:lastRenderedPageBreak/>
        <w:t xml:space="preserve">Identité de la collectivité... </w:t>
      </w:r>
      <w:r w:rsidRPr="00462817">
        <w:rPr>
          <w:rFonts w:ascii="Verdana" w:hAnsi="Verdana"/>
        </w:rPr>
        <w:tab/>
      </w:r>
      <w:r w:rsidRPr="00462817">
        <w:rPr>
          <w:rFonts w:ascii="Verdana" w:hAnsi="Verdana"/>
          <w:color w:val="A8609A" w:themeColor="accent2"/>
        </w:rPr>
        <w:t>Fiche n°1</w:t>
      </w:r>
    </w:p>
    <w:p w14:paraId="532AA876" w14:textId="77777777" w:rsidR="000A58AD" w:rsidRPr="00462817" w:rsidRDefault="000A58AD" w:rsidP="000A58AD">
      <w:pPr>
        <w:pStyle w:val="Titre4"/>
        <w:tabs>
          <w:tab w:val="left" w:pos="7938"/>
        </w:tabs>
        <w:spacing w:before="0" w:after="0"/>
        <w:rPr>
          <w:rFonts w:ascii="Verdana" w:hAnsi="Verdana"/>
          <w:sz w:val="20"/>
          <w:szCs w:val="20"/>
        </w:rPr>
      </w:pPr>
      <w:r w:rsidRPr="00462817">
        <w:rPr>
          <w:rFonts w:ascii="Verdana" w:hAnsi="Verdana"/>
          <w:sz w:val="20"/>
          <w:szCs w:val="20"/>
        </w:rPr>
        <w:t xml:space="preserve">Collectivité : </w:t>
      </w:r>
      <w:r w:rsidRPr="00462817">
        <w:rPr>
          <w:rFonts w:ascii="Verdana" w:hAnsi="Verdana"/>
          <w:sz w:val="20"/>
          <w:szCs w:val="20"/>
        </w:rPr>
        <w:tab/>
      </w:r>
      <w:r w:rsidRPr="00462817">
        <w:rPr>
          <w:rFonts w:ascii="Verdana" w:hAnsi="Verdana"/>
          <w:sz w:val="20"/>
          <w:szCs w:val="20"/>
        </w:rPr>
        <w:tab/>
      </w:r>
    </w:p>
    <w:p w14:paraId="268DA803" w14:textId="77777777" w:rsidR="000A58AD" w:rsidRPr="00462817" w:rsidRDefault="000A58AD" w:rsidP="000A58AD">
      <w:pPr>
        <w:pStyle w:val="Titre4"/>
        <w:spacing w:before="0" w:after="0"/>
        <w:rPr>
          <w:rFonts w:ascii="Verdana" w:hAnsi="Verdana"/>
          <w:sz w:val="20"/>
          <w:szCs w:val="20"/>
        </w:rPr>
      </w:pPr>
      <w:r w:rsidRPr="00462817">
        <w:rPr>
          <w:rFonts w:ascii="Verdana" w:hAnsi="Verdana"/>
          <w:sz w:val="20"/>
          <w:szCs w:val="20"/>
        </w:rPr>
        <w:t>Adresse :</w:t>
      </w:r>
    </w:p>
    <w:p w14:paraId="23733935" w14:textId="77777777" w:rsidR="000A58AD" w:rsidRPr="00462817" w:rsidRDefault="000A58AD" w:rsidP="000A58AD">
      <w:pPr>
        <w:rPr>
          <w:rFonts w:ascii="Verdana" w:hAnsi="Verdana"/>
        </w:rPr>
      </w:pPr>
    </w:p>
    <w:p w14:paraId="16666FFC" w14:textId="77777777" w:rsidR="000A58AD" w:rsidRPr="00462817" w:rsidRDefault="000A58AD" w:rsidP="000A58AD">
      <w:pPr>
        <w:pStyle w:val="Titre4"/>
        <w:tabs>
          <w:tab w:val="left" w:pos="3402"/>
        </w:tabs>
        <w:spacing w:before="0" w:after="0"/>
        <w:rPr>
          <w:rFonts w:ascii="Verdana" w:hAnsi="Verdana"/>
          <w:sz w:val="20"/>
          <w:szCs w:val="20"/>
        </w:rPr>
      </w:pPr>
      <w:r w:rsidRPr="00462817">
        <w:rPr>
          <w:rFonts w:ascii="Verdana" w:hAnsi="Verdana"/>
          <w:sz w:val="20"/>
          <w:szCs w:val="20"/>
        </w:rPr>
        <w:t>N° Tel :</w:t>
      </w:r>
      <w:r w:rsidRPr="00462817">
        <w:rPr>
          <w:rFonts w:ascii="Verdana" w:hAnsi="Verdana"/>
          <w:sz w:val="20"/>
          <w:szCs w:val="20"/>
        </w:rPr>
        <w:tab/>
      </w:r>
    </w:p>
    <w:p w14:paraId="72E2E631" w14:textId="77777777" w:rsidR="000A58AD" w:rsidRPr="00462817" w:rsidRDefault="000A58AD" w:rsidP="000A58AD">
      <w:pPr>
        <w:pStyle w:val="Titre4"/>
        <w:spacing w:before="0" w:after="0"/>
        <w:rPr>
          <w:rFonts w:ascii="Verdana" w:hAnsi="Verdana"/>
          <w:sz w:val="20"/>
          <w:szCs w:val="20"/>
        </w:rPr>
      </w:pPr>
      <w:r w:rsidRPr="00462817">
        <w:rPr>
          <w:rFonts w:ascii="Verdana" w:hAnsi="Verdana"/>
          <w:sz w:val="20"/>
          <w:szCs w:val="20"/>
        </w:rPr>
        <w:t>E-mail :</w:t>
      </w:r>
    </w:p>
    <w:p w14:paraId="05A5E93B" w14:textId="77777777" w:rsidR="000A58AD" w:rsidRPr="00462817" w:rsidRDefault="000A58AD" w:rsidP="000A58AD">
      <w:pPr>
        <w:pStyle w:val="Titre4"/>
        <w:spacing w:before="0" w:after="0"/>
        <w:rPr>
          <w:rFonts w:ascii="Verdana" w:hAnsi="Verdana"/>
          <w:sz w:val="20"/>
          <w:szCs w:val="20"/>
        </w:rPr>
      </w:pPr>
      <w:r w:rsidRPr="00462817">
        <w:rPr>
          <w:rFonts w:ascii="Verdana" w:hAnsi="Verdana"/>
          <w:sz w:val="20"/>
          <w:szCs w:val="20"/>
        </w:rPr>
        <w:t>Service :</w:t>
      </w:r>
    </w:p>
    <w:p w14:paraId="48F120A0" w14:textId="77777777" w:rsidR="000A58AD" w:rsidRPr="00462817" w:rsidRDefault="000A58AD" w:rsidP="000A58AD">
      <w:pPr>
        <w:pStyle w:val="Titre4"/>
        <w:spacing w:before="0" w:after="0"/>
        <w:rPr>
          <w:rFonts w:ascii="Verdana" w:hAnsi="Verdana"/>
          <w:sz w:val="20"/>
          <w:szCs w:val="20"/>
        </w:rPr>
      </w:pPr>
      <w:r w:rsidRPr="00462817">
        <w:rPr>
          <w:rFonts w:ascii="Verdana" w:hAnsi="Verdana"/>
          <w:sz w:val="20"/>
          <w:szCs w:val="20"/>
        </w:rPr>
        <w:t xml:space="preserve">Nom(s) de l'(des) assistants/conseiller(s) de prévention : </w:t>
      </w:r>
      <w:r w:rsidRPr="00462817">
        <w:rPr>
          <w:rFonts w:ascii="Verdana" w:hAnsi="Verdana"/>
          <w:sz w:val="20"/>
          <w:szCs w:val="20"/>
        </w:rPr>
        <w:tab/>
      </w:r>
    </w:p>
    <w:p w14:paraId="657D69B2" w14:textId="77777777" w:rsidR="000A58AD" w:rsidRPr="00462817" w:rsidRDefault="000A58AD" w:rsidP="000A58AD">
      <w:pPr>
        <w:pStyle w:val="titredeschma"/>
        <w:rPr>
          <w:rFonts w:ascii="Verdana" w:hAnsi="Verdana"/>
        </w:rPr>
      </w:pPr>
      <w:r w:rsidRPr="00462817">
        <w:rPr>
          <w:rFonts w:ascii="Verdana" w:hAnsi="Verdana"/>
        </w:rPr>
        <w:t>LE droit de retrait 1ère partie</w:t>
      </w:r>
    </w:p>
    <w:p w14:paraId="174CCE1F" w14:textId="77777777" w:rsidR="000A58AD" w:rsidRPr="00462817" w:rsidRDefault="000A58AD" w:rsidP="000A58AD">
      <w:pPr>
        <w:pStyle w:val="Titre4"/>
        <w:tabs>
          <w:tab w:val="left" w:pos="4536"/>
        </w:tabs>
        <w:spacing w:before="0" w:after="0"/>
        <w:rPr>
          <w:rFonts w:ascii="Verdana" w:hAnsi="Verdana"/>
          <w:sz w:val="20"/>
          <w:szCs w:val="20"/>
        </w:rPr>
      </w:pPr>
      <w:r w:rsidRPr="00462817">
        <w:rPr>
          <w:rFonts w:ascii="Verdana" w:hAnsi="Verdana"/>
          <w:sz w:val="20"/>
          <w:szCs w:val="20"/>
        </w:rPr>
        <w:t>Service concerné :</w:t>
      </w:r>
      <w:r w:rsidRPr="00462817">
        <w:rPr>
          <w:rFonts w:ascii="Verdana" w:hAnsi="Verdana"/>
          <w:sz w:val="20"/>
          <w:szCs w:val="20"/>
        </w:rPr>
        <w:tab/>
        <w:t xml:space="preserve">Poste de travail concerné : </w:t>
      </w:r>
    </w:p>
    <w:p w14:paraId="788C49C9" w14:textId="77777777" w:rsidR="000A58AD" w:rsidRPr="00462817" w:rsidRDefault="000A58AD" w:rsidP="000A58AD">
      <w:pPr>
        <w:pStyle w:val="Titre4"/>
        <w:spacing w:before="0" w:after="0"/>
        <w:rPr>
          <w:rFonts w:ascii="Verdana" w:hAnsi="Verdana"/>
          <w:sz w:val="20"/>
          <w:szCs w:val="20"/>
        </w:rPr>
      </w:pPr>
      <w:r w:rsidRPr="00462817">
        <w:rPr>
          <w:rFonts w:ascii="Verdana" w:hAnsi="Verdana"/>
          <w:sz w:val="20"/>
          <w:szCs w:val="20"/>
        </w:rPr>
        <w:t>Description du danger grave et imminent encouru : (</w:t>
      </w:r>
      <w:r w:rsidRPr="00462817">
        <w:rPr>
          <w:rFonts w:ascii="Verdana" w:hAnsi="Verdana"/>
          <w:sz w:val="16"/>
          <w:szCs w:val="16"/>
        </w:rPr>
        <w:t>Nature et cause du danger</w:t>
      </w:r>
      <w:r w:rsidRPr="00462817">
        <w:rPr>
          <w:rFonts w:ascii="Verdana" w:hAnsi="Verdana"/>
          <w:sz w:val="20"/>
          <w:szCs w:val="20"/>
        </w:rPr>
        <w:t>)</w:t>
      </w:r>
    </w:p>
    <w:p w14:paraId="38F78BA5" w14:textId="77777777" w:rsidR="000A58AD" w:rsidRPr="00462817" w:rsidRDefault="000A58AD" w:rsidP="000A58AD">
      <w:pPr>
        <w:pStyle w:val="Titre4"/>
        <w:spacing w:before="0" w:after="0"/>
        <w:rPr>
          <w:rFonts w:ascii="Verdana" w:hAnsi="Verdana"/>
          <w:sz w:val="20"/>
          <w:szCs w:val="20"/>
        </w:rPr>
      </w:pPr>
    </w:p>
    <w:p w14:paraId="0BB51AE0" w14:textId="77777777" w:rsidR="000A58AD" w:rsidRPr="00462817" w:rsidRDefault="000A58AD" w:rsidP="000A58AD">
      <w:pPr>
        <w:pStyle w:val="Titre4"/>
        <w:spacing w:before="0" w:after="0"/>
        <w:rPr>
          <w:rFonts w:ascii="Verdana" w:hAnsi="Verdana"/>
          <w:sz w:val="20"/>
          <w:szCs w:val="20"/>
        </w:rPr>
      </w:pPr>
    </w:p>
    <w:p w14:paraId="3DD4C65D" w14:textId="77777777" w:rsidR="000A58AD" w:rsidRPr="00462817" w:rsidRDefault="000A58AD" w:rsidP="000A58AD">
      <w:pPr>
        <w:pStyle w:val="Titre4"/>
        <w:spacing w:before="0" w:after="0"/>
        <w:rPr>
          <w:rFonts w:ascii="Verdana" w:hAnsi="Verdana"/>
          <w:sz w:val="20"/>
          <w:szCs w:val="20"/>
        </w:rPr>
      </w:pPr>
    </w:p>
    <w:p w14:paraId="26CAA019" w14:textId="77777777" w:rsidR="000A58AD" w:rsidRPr="00462817" w:rsidRDefault="000A58AD" w:rsidP="000A58AD">
      <w:pPr>
        <w:pStyle w:val="Titre4"/>
        <w:spacing w:before="0" w:after="0"/>
        <w:rPr>
          <w:rFonts w:ascii="Verdana" w:hAnsi="Verdana"/>
          <w:sz w:val="20"/>
          <w:szCs w:val="20"/>
        </w:rPr>
      </w:pPr>
      <w:r w:rsidRPr="00462817">
        <w:rPr>
          <w:rFonts w:ascii="Verdana" w:hAnsi="Verdana"/>
          <w:sz w:val="20"/>
          <w:szCs w:val="20"/>
        </w:rPr>
        <w:t xml:space="preserve">Date et heure de l’exercice du droit de retrait : </w:t>
      </w:r>
    </w:p>
    <w:p w14:paraId="466CAF68" w14:textId="77777777" w:rsidR="000A58AD" w:rsidRPr="00462817" w:rsidRDefault="000A58AD" w:rsidP="000A58AD">
      <w:pPr>
        <w:pStyle w:val="Titre4"/>
        <w:spacing w:before="0" w:after="0"/>
        <w:rPr>
          <w:rFonts w:ascii="Verdana" w:hAnsi="Verdana"/>
          <w:sz w:val="20"/>
          <w:szCs w:val="20"/>
        </w:rPr>
      </w:pPr>
      <w:r w:rsidRPr="00462817">
        <w:rPr>
          <w:rFonts w:ascii="Verdana" w:hAnsi="Verdana"/>
          <w:sz w:val="20"/>
          <w:szCs w:val="20"/>
        </w:rPr>
        <w:t xml:space="preserve">Nom de l’agent </w:t>
      </w:r>
      <w:r w:rsidR="005A7FF1" w:rsidRPr="00462817">
        <w:rPr>
          <w:rFonts w:ascii="Verdana" w:hAnsi="Verdana"/>
          <w:sz w:val="20"/>
          <w:szCs w:val="20"/>
        </w:rPr>
        <w:t>f</w:t>
      </w:r>
      <w:r w:rsidRPr="00462817">
        <w:rPr>
          <w:rFonts w:ascii="Verdana" w:hAnsi="Verdana"/>
          <w:sz w:val="20"/>
          <w:szCs w:val="20"/>
        </w:rPr>
        <w:t xml:space="preserve">aisant </w:t>
      </w:r>
      <w:r w:rsidR="005A7FF1" w:rsidRPr="00462817">
        <w:rPr>
          <w:rFonts w:ascii="Verdana" w:hAnsi="Verdana"/>
          <w:sz w:val="20"/>
          <w:szCs w:val="20"/>
        </w:rPr>
        <w:t>valoir</w:t>
      </w:r>
      <w:r w:rsidRPr="00462817">
        <w:rPr>
          <w:rFonts w:ascii="Verdana" w:hAnsi="Verdana"/>
          <w:sz w:val="20"/>
          <w:szCs w:val="20"/>
        </w:rPr>
        <w:t xml:space="preserve"> son droit de retrait ou celui du membre du </w:t>
      </w:r>
      <w:r w:rsidR="008B01F9">
        <w:rPr>
          <w:rFonts w:ascii="Verdana" w:hAnsi="Verdana"/>
          <w:sz w:val="20"/>
          <w:szCs w:val="20"/>
        </w:rPr>
        <w:t>formation spécialisée</w:t>
      </w:r>
      <w:r w:rsidRPr="00462817">
        <w:rPr>
          <w:rFonts w:ascii="Verdana" w:hAnsi="Verdana"/>
          <w:sz w:val="20"/>
          <w:szCs w:val="20"/>
        </w:rPr>
        <w:t xml:space="preserve"> constatant le danger, grade</w:t>
      </w:r>
      <w:r w:rsidR="005A7FF1" w:rsidRPr="00462817">
        <w:rPr>
          <w:rFonts w:ascii="Verdana" w:hAnsi="Verdana"/>
          <w:sz w:val="20"/>
          <w:szCs w:val="20"/>
        </w:rPr>
        <w:t> :</w:t>
      </w:r>
    </w:p>
    <w:p w14:paraId="5291F7D4" w14:textId="77777777" w:rsidR="00804B37" w:rsidRPr="00462817" w:rsidRDefault="00804B37" w:rsidP="00804B37">
      <w:pPr>
        <w:pStyle w:val="Titre4"/>
        <w:spacing w:before="0" w:after="0"/>
        <w:rPr>
          <w:rFonts w:ascii="Verdana" w:hAnsi="Verdana"/>
          <w:sz w:val="20"/>
          <w:szCs w:val="20"/>
        </w:rPr>
      </w:pPr>
    </w:p>
    <w:p w14:paraId="44DD720E" w14:textId="77777777" w:rsidR="00804B37" w:rsidRPr="00462817" w:rsidRDefault="005A7FF1" w:rsidP="00804B37">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hiérarchique, grade ayant été alerté, date et heure : </w:t>
      </w:r>
      <w:r w:rsidRPr="00462817">
        <w:rPr>
          <w:rFonts w:ascii="Verdana" w:hAnsi="Verdana"/>
          <w:sz w:val="20"/>
          <w:szCs w:val="20"/>
        </w:rPr>
        <w:br/>
      </w:r>
    </w:p>
    <w:p w14:paraId="7E6D6E74" w14:textId="77777777" w:rsidR="00804B37" w:rsidRPr="00462817" w:rsidRDefault="005A7FF1" w:rsidP="00804B37">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territoriale ayant été alerté, date et heure : </w:t>
      </w:r>
      <w:r w:rsidRPr="00462817">
        <w:rPr>
          <w:rFonts w:ascii="Verdana" w:hAnsi="Verdana"/>
          <w:sz w:val="20"/>
          <w:szCs w:val="20"/>
        </w:rPr>
        <w:br/>
      </w:r>
      <w:r w:rsidR="00804B37" w:rsidRPr="00462817">
        <w:rPr>
          <w:rFonts w:ascii="Verdana" w:hAnsi="Verdana"/>
          <w:sz w:val="20"/>
          <w:szCs w:val="20"/>
        </w:rPr>
        <w:br/>
      </w:r>
    </w:p>
    <w:p w14:paraId="47336382" w14:textId="77777777" w:rsidR="00804B37" w:rsidRPr="00462817" w:rsidRDefault="00804B37" w:rsidP="00804B37">
      <w:pPr>
        <w:pStyle w:val="Titre4"/>
        <w:tabs>
          <w:tab w:val="left" w:pos="2127"/>
          <w:tab w:val="left" w:pos="5670"/>
        </w:tabs>
        <w:spacing w:before="0" w:after="0"/>
        <w:rPr>
          <w:rFonts w:ascii="Verdana" w:hAnsi="Verdana"/>
          <w:sz w:val="20"/>
          <w:szCs w:val="20"/>
        </w:rPr>
        <w:sectPr w:rsidR="00804B37" w:rsidRPr="00462817" w:rsidSect="007E3970">
          <w:headerReference w:type="even" r:id="rId14"/>
          <w:headerReference w:type="default" r:id="rId15"/>
          <w:footerReference w:type="default" r:id="rId16"/>
          <w:headerReference w:type="first" r:id="rId17"/>
          <w:footerReference w:type="first" r:id="rId18"/>
          <w:type w:val="continuous"/>
          <w:pgSz w:w="11906" w:h="16838" w:code="9"/>
          <w:pgMar w:top="851" w:right="1134" w:bottom="1361" w:left="1701" w:header="425" w:footer="567" w:gutter="0"/>
          <w:cols w:space="708"/>
          <w:docGrid w:linePitch="360"/>
        </w:sectPr>
      </w:pPr>
    </w:p>
    <w:p w14:paraId="197D4660" w14:textId="77777777" w:rsidR="00804B37" w:rsidRPr="00462817" w:rsidRDefault="005A7FF1" w:rsidP="005A7FF1">
      <w:pPr>
        <w:pStyle w:val="Titre4"/>
        <w:tabs>
          <w:tab w:val="left" w:pos="2127"/>
          <w:tab w:val="left" w:pos="5670"/>
        </w:tabs>
        <w:spacing w:before="0" w:after="0"/>
        <w:rPr>
          <w:rFonts w:ascii="Verdana" w:hAnsi="Verdana"/>
        </w:rPr>
      </w:pPr>
      <w:r w:rsidRPr="00462817">
        <w:rPr>
          <w:rFonts w:ascii="Verdana" w:hAnsi="Verdana"/>
        </w:rPr>
        <w:t>Signature de l’agent</w:t>
      </w:r>
    </w:p>
    <w:p w14:paraId="760183AC" w14:textId="77777777" w:rsidR="00804B37" w:rsidRPr="00462817" w:rsidRDefault="00804B37" w:rsidP="00804B37">
      <w:pPr>
        <w:rPr>
          <w:rFonts w:ascii="Verdana" w:hAnsi="Verdana"/>
        </w:rPr>
      </w:pPr>
    </w:p>
    <w:p w14:paraId="33256388" w14:textId="77777777" w:rsidR="00804B37" w:rsidRPr="00462817" w:rsidRDefault="005A7FF1" w:rsidP="005A7FF1">
      <w:pPr>
        <w:pStyle w:val="Titre4"/>
        <w:tabs>
          <w:tab w:val="left" w:pos="2127"/>
          <w:tab w:val="left" w:pos="5670"/>
        </w:tabs>
        <w:spacing w:before="0" w:after="0"/>
        <w:rPr>
          <w:rFonts w:ascii="Verdana" w:hAnsi="Verdana"/>
        </w:rPr>
      </w:pPr>
      <w:r w:rsidRPr="00462817">
        <w:rPr>
          <w:rFonts w:ascii="Verdana" w:hAnsi="Verdana"/>
        </w:rPr>
        <w:t>Signature de l’autorité hiérarchique</w:t>
      </w:r>
    </w:p>
    <w:p w14:paraId="3C683099" w14:textId="77777777" w:rsidR="00804B37" w:rsidRPr="00462817" w:rsidRDefault="00804B37" w:rsidP="00804B37">
      <w:pPr>
        <w:rPr>
          <w:rFonts w:ascii="Verdana" w:hAnsi="Verdana"/>
        </w:rPr>
      </w:pPr>
    </w:p>
    <w:p w14:paraId="041D2F68" w14:textId="77777777" w:rsidR="00804B37" w:rsidRPr="00462817" w:rsidRDefault="005A7FF1" w:rsidP="005A7FF1">
      <w:pPr>
        <w:pStyle w:val="Titre4"/>
        <w:tabs>
          <w:tab w:val="left" w:pos="2127"/>
          <w:tab w:val="left" w:pos="5670"/>
        </w:tabs>
        <w:spacing w:before="0" w:after="0"/>
        <w:rPr>
          <w:rFonts w:ascii="Verdana" w:hAnsi="Verdana"/>
        </w:rPr>
        <w:sectPr w:rsidR="00804B37" w:rsidRPr="00462817" w:rsidSect="00804B37">
          <w:type w:val="continuous"/>
          <w:pgSz w:w="11906" w:h="16838" w:code="9"/>
          <w:pgMar w:top="851" w:right="1134" w:bottom="1361" w:left="1701" w:header="425" w:footer="567" w:gutter="0"/>
          <w:cols w:num="3" w:space="708"/>
          <w:docGrid w:linePitch="360"/>
        </w:sectPr>
      </w:pPr>
      <w:r w:rsidRPr="00462817">
        <w:rPr>
          <w:rFonts w:ascii="Verdana" w:hAnsi="Verdana"/>
        </w:rPr>
        <w:t>Signature de l’autorité territoriale</w:t>
      </w:r>
    </w:p>
    <w:p w14:paraId="6EB069BE" w14:textId="77777777" w:rsidR="000A58AD" w:rsidRPr="00462817" w:rsidRDefault="005A7FF1" w:rsidP="005A7FF1">
      <w:pPr>
        <w:pStyle w:val="Titre4"/>
        <w:tabs>
          <w:tab w:val="left" w:pos="2127"/>
          <w:tab w:val="left" w:pos="5670"/>
        </w:tabs>
        <w:spacing w:before="0" w:after="0"/>
        <w:rPr>
          <w:rFonts w:ascii="Verdana" w:hAnsi="Verdana"/>
          <w:sz w:val="20"/>
          <w:szCs w:val="20"/>
        </w:rPr>
      </w:pPr>
      <w:r w:rsidRPr="00462817">
        <w:rPr>
          <w:rFonts w:ascii="Verdana" w:hAnsi="Verdana"/>
          <w:sz w:val="20"/>
          <w:szCs w:val="20"/>
        </w:rPr>
        <w:br/>
        <w:t xml:space="preserve">Transmission immédiate au </w:t>
      </w:r>
      <w:r w:rsidR="008B01F9">
        <w:rPr>
          <w:rFonts w:ascii="Verdana" w:hAnsi="Verdana"/>
          <w:sz w:val="20"/>
          <w:szCs w:val="20"/>
        </w:rPr>
        <w:t>formation spécialisée</w:t>
      </w:r>
      <w:r w:rsidRPr="00462817">
        <w:rPr>
          <w:rFonts w:ascii="Verdana" w:hAnsi="Verdana"/>
          <w:sz w:val="20"/>
          <w:szCs w:val="20"/>
        </w:rPr>
        <w:t xml:space="preserve"> </w:t>
      </w:r>
      <w:r w:rsidR="000A58AD" w:rsidRPr="00462817">
        <w:rPr>
          <w:rFonts w:ascii="Verdana" w:hAnsi="Verdana"/>
          <w:sz w:val="20"/>
          <w:szCs w:val="20"/>
        </w:rPr>
        <w:br/>
      </w:r>
      <w:r w:rsidRPr="00462817">
        <w:rPr>
          <w:rFonts w:ascii="Verdana" w:hAnsi="Verdana"/>
          <w:sz w:val="20"/>
          <w:szCs w:val="20"/>
        </w:rPr>
        <w:t>Fait le (date et heure)</w:t>
      </w:r>
      <w:r w:rsidR="00462817">
        <w:rPr>
          <w:rFonts w:ascii="Verdana" w:hAnsi="Verdana"/>
          <w:sz w:val="20"/>
          <w:szCs w:val="20"/>
        </w:rPr>
        <w:t xml:space="preserve"> </w:t>
      </w:r>
      <w:r w:rsidRPr="00462817">
        <w:rPr>
          <w:rFonts w:ascii="Verdana" w:hAnsi="Verdana"/>
          <w:sz w:val="20"/>
          <w:szCs w:val="20"/>
        </w:rPr>
        <w:t xml:space="preserve">: </w:t>
      </w:r>
      <w:r w:rsidRPr="00462817">
        <w:rPr>
          <w:rFonts w:ascii="Verdana" w:hAnsi="Verdana"/>
          <w:sz w:val="20"/>
          <w:szCs w:val="20"/>
        </w:rPr>
        <w:tab/>
      </w:r>
      <w:r w:rsidRPr="00462817">
        <w:rPr>
          <w:rFonts w:ascii="Verdana" w:hAnsi="Verdana"/>
          <w:sz w:val="20"/>
          <w:szCs w:val="20"/>
        </w:rPr>
        <w:tab/>
        <w:t xml:space="preserve">Par : </w:t>
      </w:r>
    </w:p>
    <w:p w14:paraId="00D58A60" w14:textId="77777777" w:rsidR="000A58AD" w:rsidRPr="00462817" w:rsidRDefault="000A58AD" w:rsidP="00804B37">
      <w:pPr>
        <w:pStyle w:val="Titre4"/>
        <w:spacing w:before="0" w:after="0"/>
        <w:rPr>
          <w:rFonts w:ascii="Verdana" w:hAnsi="Verdana"/>
          <w:sz w:val="20"/>
          <w:szCs w:val="20"/>
        </w:rPr>
      </w:pPr>
      <w:r w:rsidRPr="00462817">
        <w:rPr>
          <w:rFonts w:ascii="Verdana" w:hAnsi="Verdana"/>
          <w:sz w:val="20"/>
          <w:szCs w:val="20"/>
        </w:rPr>
        <w:t>Signature de la personne :</w:t>
      </w:r>
      <w:r w:rsidRPr="00462817">
        <w:rPr>
          <w:rFonts w:ascii="Verdana" w:hAnsi="Verdana"/>
          <w:sz w:val="20"/>
          <w:szCs w:val="20"/>
        </w:rPr>
        <w:tab/>
      </w:r>
    </w:p>
    <w:p w14:paraId="1B2A2B2A" w14:textId="77777777" w:rsidR="005A7FF1" w:rsidRPr="00462817" w:rsidRDefault="005A7FF1" w:rsidP="005A7FF1">
      <w:pPr>
        <w:pStyle w:val="titredeschma"/>
        <w:rPr>
          <w:rFonts w:ascii="Verdana" w:hAnsi="Verdana"/>
        </w:rPr>
      </w:pPr>
      <w:r w:rsidRPr="00462817">
        <w:rPr>
          <w:rFonts w:ascii="Verdana" w:hAnsi="Verdana"/>
        </w:rPr>
        <w:t>LE droit de retrait 2eme partie</w:t>
      </w:r>
    </w:p>
    <w:p w14:paraId="3BC6BD21" w14:textId="77777777" w:rsidR="00804B37" w:rsidRPr="00462817" w:rsidRDefault="00804B37" w:rsidP="00482D2A">
      <w:pPr>
        <w:pStyle w:val="Titre4"/>
        <w:spacing w:before="0" w:after="0"/>
        <w:rPr>
          <w:rFonts w:ascii="Verdana" w:hAnsi="Verdana"/>
          <w:b/>
          <w:caps/>
          <w:sz w:val="20"/>
          <w:szCs w:val="20"/>
        </w:rPr>
      </w:pPr>
    </w:p>
    <w:p w14:paraId="52527C48" w14:textId="77777777" w:rsidR="00804B37" w:rsidRPr="00462817" w:rsidRDefault="00804B37" w:rsidP="00804B37">
      <w:pPr>
        <w:rPr>
          <w:rFonts w:ascii="Verdana" w:hAnsi="Verdana"/>
        </w:rPr>
        <w:sectPr w:rsidR="00804B37" w:rsidRPr="00462817" w:rsidSect="007E3970">
          <w:type w:val="continuous"/>
          <w:pgSz w:w="11906" w:h="16838" w:code="9"/>
          <w:pgMar w:top="851" w:right="1134" w:bottom="1361" w:left="1701" w:header="425" w:footer="567" w:gutter="0"/>
          <w:cols w:space="708"/>
          <w:docGrid w:linePitch="360"/>
        </w:sectPr>
      </w:pPr>
    </w:p>
    <w:p w14:paraId="4176BDDB" w14:textId="77777777" w:rsidR="00482D2A" w:rsidRPr="00462817" w:rsidRDefault="005A7FF1" w:rsidP="00482D2A">
      <w:pPr>
        <w:pStyle w:val="Titre4"/>
        <w:spacing w:before="0" w:after="0"/>
        <w:rPr>
          <w:rFonts w:ascii="Verdana" w:hAnsi="Verdana"/>
          <w:sz w:val="20"/>
          <w:szCs w:val="20"/>
        </w:rPr>
      </w:pPr>
      <w:r w:rsidRPr="00462817">
        <w:rPr>
          <w:rFonts w:ascii="Verdana" w:hAnsi="Verdana"/>
          <w:b/>
          <w:caps/>
          <w:sz w:val="20"/>
          <w:szCs w:val="20"/>
        </w:rPr>
        <w:t>En cas d’accord</w:t>
      </w:r>
      <w:r w:rsidRPr="00462817">
        <w:rPr>
          <w:rFonts w:ascii="Verdana" w:hAnsi="Verdana"/>
          <w:sz w:val="20"/>
          <w:szCs w:val="20"/>
        </w:rPr>
        <w:t> : mesure(s) immédiate(s) prise</w:t>
      </w:r>
      <w:r w:rsidR="00D85407" w:rsidRPr="00462817">
        <w:rPr>
          <w:rFonts w:ascii="Verdana" w:hAnsi="Verdana"/>
          <w:sz w:val="20"/>
          <w:szCs w:val="20"/>
        </w:rPr>
        <w:t xml:space="preserve">(s) par l’autorité territoriale : </w:t>
      </w:r>
      <w:r w:rsidR="00D85407" w:rsidRPr="00462817">
        <w:rPr>
          <w:rFonts w:ascii="Verdana" w:hAnsi="Verdana"/>
          <w:sz w:val="20"/>
          <w:szCs w:val="20"/>
        </w:rPr>
        <w:br/>
      </w:r>
      <w:r w:rsidR="00D85407" w:rsidRPr="00462817">
        <w:rPr>
          <w:rFonts w:ascii="Verdana" w:hAnsi="Verdana"/>
          <w:sz w:val="20"/>
          <w:szCs w:val="20"/>
        </w:rPr>
        <w:br/>
      </w:r>
      <w:r w:rsidR="00D85407" w:rsidRPr="00462817">
        <w:rPr>
          <w:rFonts w:ascii="Verdana" w:hAnsi="Verdana"/>
          <w:sz w:val="20"/>
          <w:szCs w:val="20"/>
        </w:rPr>
        <w:br/>
      </w:r>
      <w:r w:rsidR="00D85407" w:rsidRPr="00462817">
        <w:rPr>
          <w:rFonts w:ascii="Verdana" w:hAnsi="Verdana"/>
          <w:sz w:val="20"/>
          <w:szCs w:val="20"/>
        </w:rPr>
        <w:br/>
        <w:t>Sont-elles définitives ?</w:t>
      </w:r>
      <w:r w:rsidR="00D85407" w:rsidRPr="00462817">
        <w:rPr>
          <w:rFonts w:ascii="Verdana" w:hAnsi="Verdana"/>
          <w:sz w:val="20"/>
          <w:szCs w:val="20"/>
        </w:rPr>
        <w:br/>
        <w:t>Si non, quelles autres mesures sont envisagées et dans quel délai ?</w:t>
      </w:r>
      <w:r w:rsidR="007E3970" w:rsidRPr="00462817">
        <w:rPr>
          <w:rFonts w:ascii="Verdana" w:hAnsi="Verdana"/>
          <w:sz w:val="20"/>
          <w:szCs w:val="20"/>
        </w:rPr>
        <w:br/>
      </w:r>
    </w:p>
    <w:p w14:paraId="035E6363" w14:textId="77777777" w:rsidR="00804B37" w:rsidRPr="00462817" w:rsidRDefault="00804B37" w:rsidP="00804B37">
      <w:pPr>
        <w:rPr>
          <w:rFonts w:ascii="Verdana" w:hAnsi="Verdana"/>
        </w:rPr>
      </w:pPr>
    </w:p>
    <w:p w14:paraId="571784DC" w14:textId="77777777" w:rsidR="00804B37" w:rsidRPr="00462817" w:rsidRDefault="00482D2A" w:rsidP="00482D2A">
      <w:pPr>
        <w:pStyle w:val="Titre4"/>
        <w:spacing w:before="0" w:after="0"/>
        <w:rPr>
          <w:rFonts w:ascii="Verdana" w:hAnsi="Verdana"/>
        </w:rPr>
        <w:sectPr w:rsidR="00804B37" w:rsidRPr="00462817" w:rsidSect="00804B37">
          <w:type w:val="continuous"/>
          <w:pgSz w:w="11906" w:h="16838" w:code="9"/>
          <w:pgMar w:top="851" w:right="1134" w:bottom="1361" w:left="1701" w:header="425" w:footer="567" w:gutter="0"/>
          <w:cols w:num="2" w:space="708"/>
          <w:docGrid w:linePitch="360"/>
        </w:sectPr>
      </w:pPr>
      <w:r w:rsidRPr="00462817">
        <w:rPr>
          <w:rFonts w:ascii="Verdana" w:hAnsi="Verdana"/>
          <w:b/>
          <w:caps/>
          <w:sz w:val="20"/>
          <w:szCs w:val="20"/>
        </w:rPr>
        <w:t>EN CAS DE DESACCORD</w:t>
      </w:r>
      <w:r w:rsidRPr="00462817">
        <w:rPr>
          <w:rFonts w:ascii="Verdana" w:hAnsi="Verdana"/>
          <w:sz w:val="20"/>
          <w:szCs w:val="20"/>
        </w:rPr>
        <w:t> : motif du désaccord</w:t>
      </w:r>
      <w:r w:rsidRPr="00462817">
        <w:rPr>
          <w:rFonts w:ascii="Verdana" w:hAnsi="Verdana"/>
          <w:sz w:val="20"/>
          <w:szCs w:val="20"/>
        </w:rPr>
        <w:br/>
      </w:r>
      <w:r w:rsidR="00804B37" w:rsidRPr="00462817">
        <w:rPr>
          <w:rFonts w:ascii="Verdana" w:hAnsi="Verdana"/>
          <w:sz w:val="20"/>
          <w:szCs w:val="20"/>
        </w:rPr>
        <w:br/>
      </w:r>
      <w:r w:rsidR="00804B37" w:rsidRPr="00462817">
        <w:rPr>
          <w:rFonts w:ascii="Verdana" w:hAnsi="Verdana"/>
          <w:sz w:val="20"/>
          <w:szCs w:val="20"/>
        </w:rPr>
        <w:br/>
      </w:r>
      <w:r w:rsidR="00804B37"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007E3970" w:rsidRPr="00462817">
        <w:rPr>
          <w:rFonts w:ascii="Verdana" w:hAnsi="Verdana"/>
          <w:sz w:val="20"/>
          <w:szCs w:val="20"/>
        </w:rPr>
        <w:br/>
      </w:r>
    </w:p>
    <w:p w14:paraId="3C50D918" w14:textId="77777777" w:rsidR="00804B37" w:rsidRPr="00462817" w:rsidRDefault="00482D2A" w:rsidP="00804B37">
      <w:pPr>
        <w:pStyle w:val="Titre4"/>
        <w:spacing w:before="0" w:after="0"/>
        <w:rPr>
          <w:rFonts w:ascii="Verdana" w:hAnsi="Verdana"/>
        </w:rPr>
      </w:pPr>
      <w:r w:rsidRPr="00462817">
        <w:rPr>
          <w:rFonts w:ascii="Verdana" w:hAnsi="Verdana"/>
        </w:rPr>
        <w:t xml:space="preserve">Transmission au </w:t>
      </w:r>
      <w:r w:rsidR="008B01F9">
        <w:rPr>
          <w:rFonts w:ascii="Verdana" w:hAnsi="Verdana"/>
        </w:rPr>
        <w:t>FORMATION SPÉCIALISÉE</w:t>
      </w:r>
      <w:r w:rsidRPr="00462817">
        <w:rPr>
          <w:rFonts w:ascii="Verdana" w:hAnsi="Verdana"/>
        </w:rPr>
        <w:br/>
        <w:t xml:space="preserve">Dès réception, visa du </w:t>
      </w:r>
      <w:r w:rsidR="008B01F9">
        <w:rPr>
          <w:rFonts w:ascii="Verdana" w:hAnsi="Verdana"/>
        </w:rPr>
        <w:t>formation spécialisée</w:t>
      </w:r>
      <w:r w:rsidRPr="00462817">
        <w:rPr>
          <w:rFonts w:ascii="Verdana" w:hAnsi="Verdana"/>
        </w:rPr>
        <w:t xml:space="preserve"> – Date et heure</w:t>
      </w:r>
      <w:r w:rsidRPr="00462817">
        <w:rPr>
          <w:rFonts w:ascii="Verdana" w:hAnsi="Verdana"/>
        </w:rPr>
        <w:br/>
      </w:r>
    </w:p>
    <w:p w14:paraId="04A53A26" w14:textId="77777777" w:rsidR="00804B37" w:rsidRPr="00462817" w:rsidRDefault="00804B37" w:rsidP="00804B37">
      <w:pPr>
        <w:pStyle w:val="Titre4"/>
        <w:spacing w:before="0" w:after="0"/>
        <w:rPr>
          <w:rFonts w:ascii="Verdana" w:hAnsi="Verdana"/>
        </w:rPr>
      </w:pPr>
    </w:p>
    <w:p w14:paraId="51B481C5" w14:textId="77777777" w:rsidR="00804B37" w:rsidRPr="00462817" w:rsidRDefault="00804B37" w:rsidP="00804B37">
      <w:pPr>
        <w:pStyle w:val="Titre4"/>
        <w:spacing w:before="0" w:after="0"/>
        <w:rPr>
          <w:rFonts w:ascii="Verdana" w:hAnsi="Verdana"/>
        </w:rPr>
      </w:pPr>
    </w:p>
    <w:p w14:paraId="14E344BA" w14:textId="77777777" w:rsidR="00804B37" w:rsidRPr="00462817" w:rsidRDefault="00804B37" w:rsidP="00804B37">
      <w:pPr>
        <w:rPr>
          <w:rFonts w:ascii="Verdana" w:hAnsi="Verdana"/>
        </w:rPr>
      </w:pPr>
    </w:p>
    <w:p w14:paraId="6DD04518" w14:textId="77777777" w:rsidR="00482D2A" w:rsidRPr="00462817" w:rsidRDefault="00482D2A" w:rsidP="00482D2A">
      <w:pPr>
        <w:pStyle w:val="Titre4"/>
        <w:spacing w:before="0" w:after="0"/>
        <w:rPr>
          <w:rFonts w:ascii="Verdana" w:hAnsi="Verdana"/>
        </w:rPr>
      </w:pPr>
      <w:r w:rsidRPr="00462817">
        <w:rPr>
          <w:rFonts w:ascii="Verdana" w:hAnsi="Verdana"/>
        </w:rPr>
        <w:t>Signature de l’autorité territoriale</w:t>
      </w:r>
      <w:r w:rsidRPr="00462817">
        <w:rPr>
          <w:rFonts w:ascii="Verdana" w:hAnsi="Verdana"/>
        </w:rPr>
        <w:br/>
        <w:t>Date et heure</w:t>
      </w:r>
    </w:p>
    <w:p w14:paraId="69F7AC64" w14:textId="77777777" w:rsidR="00482D2A" w:rsidRPr="00462817" w:rsidRDefault="00482D2A" w:rsidP="00482D2A">
      <w:pPr>
        <w:rPr>
          <w:rFonts w:ascii="Verdana" w:hAnsi="Verdana"/>
        </w:rPr>
      </w:pPr>
    </w:p>
    <w:p w14:paraId="5D9D7023" w14:textId="77777777" w:rsidR="00482D2A" w:rsidRPr="00462817" w:rsidRDefault="00482D2A" w:rsidP="00482D2A">
      <w:pPr>
        <w:rPr>
          <w:rFonts w:ascii="Verdana" w:hAnsi="Verdana"/>
        </w:rPr>
      </w:pPr>
    </w:p>
    <w:p w14:paraId="7BE3D98F" w14:textId="77777777" w:rsidR="00482D2A" w:rsidRPr="00462817" w:rsidRDefault="00482D2A" w:rsidP="00482D2A">
      <w:pPr>
        <w:rPr>
          <w:rFonts w:ascii="Verdana" w:hAnsi="Verdana"/>
        </w:rPr>
      </w:pPr>
    </w:p>
    <w:p w14:paraId="6F1E43E6" w14:textId="77777777" w:rsidR="00804B37" w:rsidRPr="00462817" w:rsidRDefault="00804B37">
      <w:pPr>
        <w:spacing w:before="0" w:after="160" w:line="259" w:lineRule="auto"/>
        <w:rPr>
          <w:rFonts w:ascii="Verdana" w:hAnsi="Verdana"/>
        </w:rPr>
        <w:sectPr w:rsidR="00804B37" w:rsidRPr="00462817" w:rsidSect="00804B37">
          <w:type w:val="continuous"/>
          <w:pgSz w:w="11906" w:h="16838" w:code="9"/>
          <w:pgMar w:top="851" w:right="1134" w:bottom="1361" w:left="1701" w:header="425" w:footer="567" w:gutter="0"/>
          <w:cols w:num="2" w:space="708"/>
          <w:docGrid w:linePitch="360"/>
        </w:sectPr>
      </w:pPr>
    </w:p>
    <w:p w14:paraId="771FBF9E" w14:textId="77777777" w:rsidR="00036FD5" w:rsidRPr="00462817" w:rsidRDefault="00036FD5" w:rsidP="00462817">
      <w:pPr>
        <w:pStyle w:val="titredeschma"/>
        <w:tabs>
          <w:tab w:val="left" w:pos="2268"/>
          <w:tab w:val="left" w:pos="6663"/>
          <w:tab w:val="left" w:pos="7938"/>
        </w:tabs>
        <w:spacing w:before="0"/>
        <w:rPr>
          <w:rFonts w:ascii="Verdana" w:hAnsi="Verdana"/>
        </w:rPr>
      </w:pPr>
      <w:r w:rsidRPr="00462817">
        <w:rPr>
          <w:rFonts w:ascii="Verdana" w:hAnsi="Verdana"/>
        </w:rPr>
        <w:lastRenderedPageBreak/>
        <w:t xml:space="preserve">Identité de la collectivité... </w:t>
      </w:r>
      <w:r w:rsidRPr="00462817">
        <w:rPr>
          <w:rFonts w:ascii="Verdana" w:hAnsi="Verdana"/>
        </w:rPr>
        <w:tab/>
      </w:r>
      <w:r w:rsidRPr="00462817">
        <w:rPr>
          <w:rFonts w:ascii="Verdana" w:hAnsi="Verdana"/>
          <w:color w:val="A8609A" w:themeColor="accent2"/>
        </w:rPr>
        <w:t>Fiche n°2</w:t>
      </w:r>
    </w:p>
    <w:p w14:paraId="1807145A" w14:textId="77777777" w:rsidR="0001441D" w:rsidRPr="00462817" w:rsidRDefault="0001441D" w:rsidP="0001441D">
      <w:pPr>
        <w:pStyle w:val="Titre4"/>
        <w:tabs>
          <w:tab w:val="left" w:pos="7938"/>
        </w:tabs>
        <w:spacing w:before="0" w:after="0"/>
        <w:rPr>
          <w:rFonts w:ascii="Verdana" w:hAnsi="Verdana"/>
          <w:sz w:val="20"/>
          <w:szCs w:val="20"/>
        </w:rPr>
      </w:pPr>
      <w:r w:rsidRPr="00462817">
        <w:rPr>
          <w:rFonts w:ascii="Verdana" w:hAnsi="Verdana"/>
          <w:sz w:val="20"/>
          <w:szCs w:val="20"/>
        </w:rPr>
        <w:t xml:space="preserve">Collectivité : </w:t>
      </w:r>
      <w:r w:rsidRPr="00462817">
        <w:rPr>
          <w:rFonts w:ascii="Verdana" w:hAnsi="Verdana"/>
          <w:sz w:val="20"/>
          <w:szCs w:val="20"/>
        </w:rPr>
        <w:tab/>
      </w:r>
      <w:r w:rsidRPr="00462817">
        <w:rPr>
          <w:rFonts w:ascii="Verdana" w:hAnsi="Verdana"/>
          <w:sz w:val="20"/>
          <w:szCs w:val="20"/>
        </w:rPr>
        <w:tab/>
      </w:r>
    </w:p>
    <w:p w14:paraId="62A46F39"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Adresse :</w:t>
      </w:r>
    </w:p>
    <w:p w14:paraId="594BD631" w14:textId="77777777" w:rsidR="0001441D" w:rsidRPr="00462817" w:rsidRDefault="0001441D" w:rsidP="0001441D">
      <w:pPr>
        <w:rPr>
          <w:rFonts w:ascii="Verdana" w:hAnsi="Verdana"/>
        </w:rPr>
      </w:pPr>
    </w:p>
    <w:p w14:paraId="4D64F2A3" w14:textId="77777777" w:rsidR="0001441D" w:rsidRPr="00462817" w:rsidRDefault="0001441D" w:rsidP="0001441D">
      <w:pPr>
        <w:pStyle w:val="Titre4"/>
        <w:tabs>
          <w:tab w:val="left" w:pos="3402"/>
        </w:tabs>
        <w:spacing w:before="0" w:after="0"/>
        <w:rPr>
          <w:rFonts w:ascii="Verdana" w:hAnsi="Verdana"/>
          <w:sz w:val="20"/>
          <w:szCs w:val="20"/>
        </w:rPr>
      </w:pPr>
      <w:r w:rsidRPr="00462817">
        <w:rPr>
          <w:rFonts w:ascii="Verdana" w:hAnsi="Verdana"/>
          <w:sz w:val="20"/>
          <w:szCs w:val="20"/>
        </w:rPr>
        <w:t>N° Tel :</w:t>
      </w:r>
      <w:r w:rsidRPr="00462817">
        <w:rPr>
          <w:rFonts w:ascii="Verdana" w:hAnsi="Verdana"/>
          <w:sz w:val="20"/>
          <w:szCs w:val="20"/>
        </w:rPr>
        <w:tab/>
      </w:r>
    </w:p>
    <w:p w14:paraId="34BD3314"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E-mail :</w:t>
      </w:r>
    </w:p>
    <w:p w14:paraId="595D5444"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Service :</w:t>
      </w:r>
    </w:p>
    <w:p w14:paraId="6C7691E9"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Nom(s) de l'(des) assistants/conseiller(s) de prévention : </w:t>
      </w:r>
      <w:r w:rsidRPr="00462817">
        <w:rPr>
          <w:rFonts w:ascii="Verdana" w:hAnsi="Verdana"/>
          <w:sz w:val="20"/>
          <w:szCs w:val="20"/>
        </w:rPr>
        <w:tab/>
      </w:r>
    </w:p>
    <w:p w14:paraId="1BC8965A" w14:textId="77777777" w:rsidR="0001441D" w:rsidRPr="00462817" w:rsidRDefault="0001441D" w:rsidP="0001441D">
      <w:pPr>
        <w:pStyle w:val="titredeschma"/>
        <w:rPr>
          <w:rFonts w:ascii="Verdana" w:hAnsi="Verdana"/>
        </w:rPr>
      </w:pPr>
      <w:r w:rsidRPr="00462817">
        <w:rPr>
          <w:rFonts w:ascii="Verdana" w:hAnsi="Verdana"/>
        </w:rPr>
        <w:t>LE droit de retrait 1ère partie</w:t>
      </w:r>
    </w:p>
    <w:p w14:paraId="793CB42A" w14:textId="77777777" w:rsidR="0001441D" w:rsidRPr="00462817" w:rsidRDefault="0001441D" w:rsidP="0001441D">
      <w:pPr>
        <w:pStyle w:val="Titre4"/>
        <w:tabs>
          <w:tab w:val="left" w:pos="4536"/>
        </w:tabs>
        <w:spacing w:before="0" w:after="0"/>
        <w:rPr>
          <w:rFonts w:ascii="Verdana" w:hAnsi="Verdana"/>
          <w:sz w:val="20"/>
          <w:szCs w:val="20"/>
        </w:rPr>
      </w:pPr>
      <w:r w:rsidRPr="00462817">
        <w:rPr>
          <w:rFonts w:ascii="Verdana" w:hAnsi="Verdana"/>
          <w:sz w:val="20"/>
          <w:szCs w:val="20"/>
        </w:rPr>
        <w:t>Service concerné :</w:t>
      </w:r>
      <w:r w:rsidRPr="00462817">
        <w:rPr>
          <w:rFonts w:ascii="Verdana" w:hAnsi="Verdana"/>
          <w:sz w:val="20"/>
          <w:szCs w:val="20"/>
        </w:rPr>
        <w:tab/>
        <w:t xml:space="preserve">Poste de travail concerné : </w:t>
      </w:r>
    </w:p>
    <w:p w14:paraId="28D89550"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Description du danger grave et imminent encouru : (</w:t>
      </w:r>
      <w:r w:rsidRPr="00462817">
        <w:rPr>
          <w:rFonts w:ascii="Verdana" w:hAnsi="Verdana"/>
          <w:sz w:val="16"/>
          <w:szCs w:val="16"/>
        </w:rPr>
        <w:t>Nature et cause du danger</w:t>
      </w:r>
      <w:r w:rsidRPr="00462817">
        <w:rPr>
          <w:rFonts w:ascii="Verdana" w:hAnsi="Verdana"/>
          <w:sz w:val="20"/>
          <w:szCs w:val="20"/>
        </w:rPr>
        <w:t>)</w:t>
      </w:r>
    </w:p>
    <w:p w14:paraId="17E4E0D4" w14:textId="77777777" w:rsidR="0001441D" w:rsidRPr="00462817" w:rsidRDefault="0001441D" w:rsidP="0001441D">
      <w:pPr>
        <w:pStyle w:val="Titre4"/>
        <w:spacing w:before="0" w:after="0"/>
        <w:rPr>
          <w:rFonts w:ascii="Verdana" w:hAnsi="Verdana"/>
          <w:sz w:val="20"/>
          <w:szCs w:val="20"/>
        </w:rPr>
      </w:pPr>
    </w:p>
    <w:p w14:paraId="4291D26C" w14:textId="77777777" w:rsidR="0001441D" w:rsidRPr="00462817" w:rsidRDefault="0001441D" w:rsidP="0001441D">
      <w:pPr>
        <w:pStyle w:val="Titre4"/>
        <w:spacing w:before="0" w:after="0"/>
        <w:rPr>
          <w:rFonts w:ascii="Verdana" w:hAnsi="Verdana"/>
          <w:sz w:val="20"/>
          <w:szCs w:val="20"/>
        </w:rPr>
      </w:pPr>
    </w:p>
    <w:p w14:paraId="6F4255EB" w14:textId="77777777" w:rsidR="0001441D" w:rsidRPr="00462817" w:rsidRDefault="0001441D" w:rsidP="0001441D">
      <w:pPr>
        <w:pStyle w:val="Titre4"/>
        <w:spacing w:before="0" w:after="0"/>
        <w:rPr>
          <w:rFonts w:ascii="Verdana" w:hAnsi="Verdana"/>
          <w:sz w:val="20"/>
          <w:szCs w:val="20"/>
        </w:rPr>
      </w:pPr>
    </w:p>
    <w:p w14:paraId="5EE70CA9"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Date et heure de l’exercice du droit de retrait : </w:t>
      </w:r>
    </w:p>
    <w:p w14:paraId="60DD85A3"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 de l’agent faisant valoir son droit de retrait ou celui du membre du </w:t>
      </w:r>
      <w:r w:rsidR="008B01F9">
        <w:rPr>
          <w:rFonts w:ascii="Verdana" w:hAnsi="Verdana"/>
          <w:sz w:val="20"/>
          <w:szCs w:val="20"/>
        </w:rPr>
        <w:t>formation spécialisée</w:t>
      </w:r>
      <w:r w:rsidRPr="00462817">
        <w:rPr>
          <w:rFonts w:ascii="Verdana" w:hAnsi="Verdana"/>
          <w:sz w:val="20"/>
          <w:szCs w:val="20"/>
        </w:rPr>
        <w:t xml:space="preserve"> constatant le danger, grade :</w:t>
      </w:r>
    </w:p>
    <w:p w14:paraId="2D5C9AAE" w14:textId="77777777" w:rsidR="0001441D" w:rsidRPr="00462817" w:rsidRDefault="0001441D" w:rsidP="0001441D">
      <w:pPr>
        <w:pStyle w:val="Titre4"/>
        <w:spacing w:before="0" w:after="0"/>
        <w:rPr>
          <w:rFonts w:ascii="Verdana" w:hAnsi="Verdana"/>
          <w:sz w:val="20"/>
          <w:szCs w:val="20"/>
        </w:rPr>
      </w:pPr>
    </w:p>
    <w:p w14:paraId="54A6BE3B"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hiérarchique, grade ayant été alerté, date et heure : </w:t>
      </w:r>
      <w:r w:rsidRPr="00462817">
        <w:rPr>
          <w:rFonts w:ascii="Verdana" w:hAnsi="Verdana"/>
          <w:sz w:val="20"/>
          <w:szCs w:val="20"/>
        </w:rPr>
        <w:br/>
      </w:r>
    </w:p>
    <w:p w14:paraId="1BDCC00B"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territoriale ayant été alerté, date et heure : </w:t>
      </w:r>
      <w:r w:rsidRPr="00462817">
        <w:rPr>
          <w:rFonts w:ascii="Verdana" w:hAnsi="Verdana"/>
          <w:sz w:val="20"/>
          <w:szCs w:val="20"/>
        </w:rPr>
        <w:br/>
      </w:r>
      <w:r w:rsidRPr="00462817">
        <w:rPr>
          <w:rFonts w:ascii="Verdana" w:hAnsi="Verdana"/>
          <w:sz w:val="20"/>
          <w:szCs w:val="20"/>
        </w:rPr>
        <w:br/>
      </w:r>
    </w:p>
    <w:p w14:paraId="7EC01AF8" w14:textId="77777777" w:rsidR="0001441D" w:rsidRPr="00462817" w:rsidRDefault="0001441D" w:rsidP="0001441D">
      <w:pPr>
        <w:pStyle w:val="Titre4"/>
        <w:tabs>
          <w:tab w:val="left" w:pos="2127"/>
          <w:tab w:val="left" w:pos="5670"/>
        </w:tabs>
        <w:spacing w:before="0" w:after="0"/>
        <w:rPr>
          <w:rFonts w:ascii="Verdana" w:hAnsi="Verdana"/>
          <w:sz w:val="20"/>
          <w:szCs w:val="20"/>
        </w:rPr>
        <w:sectPr w:rsidR="0001441D" w:rsidRPr="00462817" w:rsidSect="0001441D">
          <w:headerReference w:type="even" r:id="rId19"/>
          <w:headerReference w:type="default" r:id="rId20"/>
          <w:footerReference w:type="default" r:id="rId21"/>
          <w:headerReference w:type="first" r:id="rId22"/>
          <w:footerReference w:type="first" r:id="rId23"/>
          <w:pgSz w:w="11906" w:h="16838" w:code="9"/>
          <w:pgMar w:top="851" w:right="1134" w:bottom="1361" w:left="1701" w:header="425" w:footer="567" w:gutter="0"/>
          <w:cols w:space="708"/>
          <w:docGrid w:linePitch="360"/>
        </w:sectPr>
      </w:pPr>
    </w:p>
    <w:p w14:paraId="2AD7860B"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l’agent</w:t>
      </w:r>
    </w:p>
    <w:p w14:paraId="293E27D8" w14:textId="77777777" w:rsidR="0001441D" w:rsidRPr="00462817" w:rsidRDefault="0001441D" w:rsidP="0001441D">
      <w:pPr>
        <w:rPr>
          <w:rFonts w:ascii="Verdana" w:hAnsi="Verdana"/>
        </w:rPr>
      </w:pPr>
    </w:p>
    <w:p w14:paraId="508B46C2"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l’autorité hiérarchique</w:t>
      </w:r>
    </w:p>
    <w:p w14:paraId="0A2670A6" w14:textId="77777777" w:rsidR="0001441D" w:rsidRPr="00462817" w:rsidRDefault="0001441D" w:rsidP="0001441D">
      <w:pPr>
        <w:rPr>
          <w:rFonts w:ascii="Verdana" w:hAnsi="Verdana"/>
        </w:rPr>
      </w:pPr>
    </w:p>
    <w:p w14:paraId="7FBC408E" w14:textId="77777777" w:rsidR="0001441D" w:rsidRPr="00462817" w:rsidRDefault="0001441D" w:rsidP="0001441D">
      <w:pPr>
        <w:pStyle w:val="Titre4"/>
        <w:tabs>
          <w:tab w:val="left" w:pos="2127"/>
          <w:tab w:val="left" w:pos="5670"/>
        </w:tabs>
        <w:spacing w:before="0" w:after="0"/>
        <w:rPr>
          <w:rFonts w:ascii="Verdana" w:hAnsi="Verdana"/>
        </w:rPr>
        <w:sectPr w:rsidR="0001441D" w:rsidRPr="00462817" w:rsidSect="00804B37">
          <w:type w:val="continuous"/>
          <w:pgSz w:w="11906" w:h="16838" w:code="9"/>
          <w:pgMar w:top="851" w:right="1134" w:bottom="1361" w:left="1701" w:header="425" w:footer="567" w:gutter="0"/>
          <w:cols w:num="3" w:space="708"/>
          <w:docGrid w:linePitch="360"/>
        </w:sectPr>
      </w:pPr>
      <w:r w:rsidRPr="00462817">
        <w:rPr>
          <w:rFonts w:ascii="Verdana" w:hAnsi="Verdana"/>
        </w:rPr>
        <w:t>Signature de l’autorité territoriale</w:t>
      </w:r>
    </w:p>
    <w:p w14:paraId="740586E3"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br/>
        <w:t xml:space="preserve">Transmission immédiate au </w:t>
      </w:r>
      <w:r w:rsidR="008B01F9">
        <w:rPr>
          <w:rFonts w:ascii="Verdana" w:hAnsi="Verdana"/>
          <w:sz w:val="20"/>
          <w:szCs w:val="20"/>
        </w:rPr>
        <w:t>formation spécialisée</w:t>
      </w:r>
      <w:r w:rsidRPr="00462817">
        <w:rPr>
          <w:rFonts w:ascii="Verdana" w:hAnsi="Verdana"/>
          <w:sz w:val="20"/>
          <w:szCs w:val="20"/>
        </w:rPr>
        <w:t xml:space="preserve"> </w:t>
      </w:r>
      <w:r w:rsidRPr="00462817">
        <w:rPr>
          <w:rFonts w:ascii="Verdana" w:hAnsi="Verdana"/>
          <w:sz w:val="20"/>
          <w:szCs w:val="20"/>
        </w:rPr>
        <w:br/>
        <w:t>Fait le (date et heure)</w:t>
      </w:r>
      <w:r w:rsidR="00462817">
        <w:rPr>
          <w:rFonts w:ascii="Verdana" w:hAnsi="Verdana"/>
          <w:sz w:val="20"/>
          <w:szCs w:val="20"/>
        </w:rPr>
        <w:t xml:space="preserve"> </w:t>
      </w:r>
      <w:r w:rsidRPr="00462817">
        <w:rPr>
          <w:rFonts w:ascii="Verdana" w:hAnsi="Verdana"/>
          <w:sz w:val="20"/>
          <w:szCs w:val="20"/>
        </w:rPr>
        <w:t xml:space="preserve">: </w:t>
      </w:r>
      <w:r w:rsidRPr="00462817">
        <w:rPr>
          <w:rFonts w:ascii="Verdana" w:hAnsi="Verdana"/>
          <w:sz w:val="20"/>
          <w:szCs w:val="20"/>
        </w:rPr>
        <w:tab/>
      </w:r>
      <w:r w:rsidRPr="00462817">
        <w:rPr>
          <w:rFonts w:ascii="Verdana" w:hAnsi="Verdana"/>
          <w:sz w:val="20"/>
          <w:szCs w:val="20"/>
        </w:rPr>
        <w:tab/>
        <w:t xml:space="preserve">Par : </w:t>
      </w:r>
    </w:p>
    <w:p w14:paraId="1314A3AF"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Signature de la personne :</w:t>
      </w:r>
      <w:r w:rsidRPr="00462817">
        <w:rPr>
          <w:rFonts w:ascii="Verdana" w:hAnsi="Verdana"/>
          <w:sz w:val="20"/>
          <w:szCs w:val="20"/>
        </w:rPr>
        <w:tab/>
      </w:r>
    </w:p>
    <w:p w14:paraId="19D835BC" w14:textId="77777777" w:rsidR="0001441D" w:rsidRPr="00462817" w:rsidRDefault="0001441D" w:rsidP="0001441D">
      <w:pPr>
        <w:pStyle w:val="titredeschma"/>
        <w:rPr>
          <w:rFonts w:ascii="Verdana" w:hAnsi="Verdana"/>
        </w:rPr>
      </w:pPr>
      <w:r w:rsidRPr="00462817">
        <w:rPr>
          <w:rFonts w:ascii="Verdana" w:hAnsi="Verdana"/>
        </w:rPr>
        <w:t>LE droit de retrait 2eme partie</w:t>
      </w:r>
    </w:p>
    <w:p w14:paraId="169239E0" w14:textId="77777777" w:rsidR="0001441D" w:rsidRPr="00462817" w:rsidRDefault="0001441D" w:rsidP="0001441D">
      <w:pPr>
        <w:pStyle w:val="Titre4"/>
        <w:spacing w:before="0" w:after="0"/>
        <w:rPr>
          <w:rFonts w:ascii="Verdana" w:hAnsi="Verdana"/>
          <w:b/>
          <w:caps/>
          <w:sz w:val="20"/>
          <w:szCs w:val="20"/>
        </w:rPr>
      </w:pPr>
    </w:p>
    <w:p w14:paraId="02C31248" w14:textId="77777777" w:rsidR="0001441D" w:rsidRPr="00462817" w:rsidRDefault="0001441D" w:rsidP="0001441D">
      <w:pPr>
        <w:rPr>
          <w:rFonts w:ascii="Verdana" w:hAnsi="Verdana"/>
        </w:rPr>
        <w:sectPr w:rsidR="0001441D" w:rsidRPr="00462817" w:rsidSect="007E3970">
          <w:type w:val="continuous"/>
          <w:pgSz w:w="11906" w:h="16838" w:code="9"/>
          <w:pgMar w:top="851" w:right="1134" w:bottom="1361" w:left="1701" w:header="425" w:footer="567" w:gutter="0"/>
          <w:cols w:space="708"/>
          <w:docGrid w:linePitch="360"/>
        </w:sectPr>
      </w:pPr>
    </w:p>
    <w:p w14:paraId="10A107B6" w14:textId="77777777" w:rsidR="0001441D" w:rsidRPr="00462817" w:rsidRDefault="0001441D" w:rsidP="0001441D">
      <w:pPr>
        <w:pStyle w:val="Titre4"/>
        <w:spacing w:before="0" w:after="0"/>
        <w:rPr>
          <w:rFonts w:ascii="Verdana" w:hAnsi="Verdana"/>
          <w:sz w:val="20"/>
          <w:szCs w:val="20"/>
        </w:rPr>
      </w:pPr>
      <w:r w:rsidRPr="00462817">
        <w:rPr>
          <w:rFonts w:ascii="Verdana" w:hAnsi="Verdana"/>
          <w:b/>
          <w:caps/>
          <w:sz w:val="20"/>
          <w:szCs w:val="20"/>
        </w:rPr>
        <w:t>En cas d’accord</w:t>
      </w:r>
      <w:r w:rsidRPr="00462817">
        <w:rPr>
          <w:rFonts w:ascii="Verdana" w:hAnsi="Verdana"/>
          <w:sz w:val="20"/>
          <w:szCs w:val="20"/>
        </w:rPr>
        <w:t xml:space="preserve"> : mesure(s) immédiate(s) prise(s) par l’autorité territoriale : </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t>Sont-elles définitives ?</w:t>
      </w:r>
      <w:r w:rsidRPr="00462817">
        <w:rPr>
          <w:rFonts w:ascii="Verdana" w:hAnsi="Verdana"/>
          <w:sz w:val="20"/>
          <w:szCs w:val="20"/>
        </w:rPr>
        <w:br/>
        <w:t>Si non, quelles autres mesures sont envisagées et dans quel délai ?</w:t>
      </w:r>
      <w:r w:rsidRPr="00462817">
        <w:rPr>
          <w:rFonts w:ascii="Verdana" w:hAnsi="Verdana"/>
          <w:sz w:val="20"/>
          <w:szCs w:val="20"/>
        </w:rPr>
        <w:br/>
      </w:r>
    </w:p>
    <w:p w14:paraId="0CB18366" w14:textId="77777777" w:rsidR="0001441D" w:rsidRPr="00462817" w:rsidRDefault="0001441D" w:rsidP="0001441D">
      <w:pPr>
        <w:rPr>
          <w:rFonts w:ascii="Verdana" w:hAnsi="Verdana"/>
        </w:rPr>
      </w:pPr>
    </w:p>
    <w:p w14:paraId="110AA5F7" w14:textId="77777777" w:rsidR="0001441D" w:rsidRPr="00462817" w:rsidRDefault="0001441D" w:rsidP="0001441D">
      <w:pPr>
        <w:pStyle w:val="Titre4"/>
        <w:spacing w:before="0" w:after="0"/>
        <w:rPr>
          <w:rFonts w:ascii="Verdana" w:hAnsi="Verdana"/>
        </w:rPr>
        <w:sectPr w:rsidR="0001441D" w:rsidRPr="00462817" w:rsidSect="00804B37">
          <w:type w:val="continuous"/>
          <w:pgSz w:w="11906" w:h="16838" w:code="9"/>
          <w:pgMar w:top="851" w:right="1134" w:bottom="1361" w:left="1701" w:header="425" w:footer="567" w:gutter="0"/>
          <w:cols w:num="2" w:space="708"/>
          <w:docGrid w:linePitch="360"/>
        </w:sectPr>
      </w:pPr>
      <w:r w:rsidRPr="00462817">
        <w:rPr>
          <w:rFonts w:ascii="Verdana" w:hAnsi="Verdana"/>
          <w:b/>
          <w:caps/>
          <w:sz w:val="20"/>
          <w:szCs w:val="20"/>
        </w:rPr>
        <w:t>EN CAS DE DESACCORD</w:t>
      </w:r>
      <w:r w:rsidRPr="00462817">
        <w:rPr>
          <w:rFonts w:ascii="Verdana" w:hAnsi="Verdana"/>
          <w:sz w:val="20"/>
          <w:szCs w:val="20"/>
        </w:rPr>
        <w:t> : motif du désaccord</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p>
    <w:p w14:paraId="608DBA43" w14:textId="77777777" w:rsidR="0001441D" w:rsidRPr="00462817" w:rsidRDefault="0001441D" w:rsidP="0001441D">
      <w:pPr>
        <w:pStyle w:val="Titre4"/>
        <w:spacing w:before="0" w:after="0"/>
        <w:rPr>
          <w:rFonts w:ascii="Verdana" w:hAnsi="Verdana"/>
        </w:rPr>
      </w:pPr>
      <w:r w:rsidRPr="00462817">
        <w:rPr>
          <w:rFonts w:ascii="Verdana" w:hAnsi="Verdana"/>
        </w:rPr>
        <w:t xml:space="preserve">Transmission au </w:t>
      </w:r>
      <w:r w:rsidR="008B01F9">
        <w:rPr>
          <w:rFonts w:ascii="Verdana" w:hAnsi="Verdana"/>
        </w:rPr>
        <w:t>formation spécialisée</w:t>
      </w:r>
      <w:r w:rsidRPr="00462817">
        <w:rPr>
          <w:rFonts w:ascii="Verdana" w:hAnsi="Verdana"/>
        </w:rPr>
        <w:br/>
        <w:t xml:space="preserve">Dès réception, visa du </w:t>
      </w:r>
      <w:r w:rsidR="008B01F9">
        <w:rPr>
          <w:rFonts w:ascii="Verdana" w:hAnsi="Verdana"/>
        </w:rPr>
        <w:t>formation spécialisée</w:t>
      </w:r>
      <w:r w:rsidRPr="00462817">
        <w:rPr>
          <w:rFonts w:ascii="Verdana" w:hAnsi="Verdana"/>
        </w:rPr>
        <w:t xml:space="preserve"> – Date et heure</w:t>
      </w:r>
      <w:r w:rsidRPr="00462817">
        <w:rPr>
          <w:rFonts w:ascii="Verdana" w:hAnsi="Verdana"/>
        </w:rPr>
        <w:br/>
      </w:r>
    </w:p>
    <w:p w14:paraId="382F8BC2" w14:textId="77777777" w:rsidR="0001441D" w:rsidRPr="00462817" w:rsidRDefault="0001441D" w:rsidP="0001441D">
      <w:pPr>
        <w:pStyle w:val="Titre4"/>
        <w:spacing w:before="0" w:after="0"/>
        <w:rPr>
          <w:rFonts w:ascii="Verdana" w:hAnsi="Verdana"/>
        </w:rPr>
      </w:pPr>
    </w:p>
    <w:p w14:paraId="13116F24" w14:textId="77777777" w:rsidR="0001441D" w:rsidRPr="00462817" w:rsidRDefault="0001441D" w:rsidP="0001441D">
      <w:pPr>
        <w:pStyle w:val="Titre4"/>
        <w:spacing w:before="0" w:after="0"/>
        <w:rPr>
          <w:rFonts w:ascii="Verdana" w:hAnsi="Verdana"/>
        </w:rPr>
      </w:pPr>
    </w:p>
    <w:p w14:paraId="1EE16D81" w14:textId="77777777" w:rsidR="0001441D" w:rsidRPr="00462817" w:rsidRDefault="0001441D" w:rsidP="0001441D">
      <w:pPr>
        <w:rPr>
          <w:rFonts w:ascii="Verdana" w:hAnsi="Verdana"/>
        </w:rPr>
      </w:pPr>
    </w:p>
    <w:p w14:paraId="4932B4E5" w14:textId="77777777" w:rsidR="0001441D" w:rsidRPr="00462817" w:rsidRDefault="0001441D" w:rsidP="0001441D">
      <w:pPr>
        <w:pStyle w:val="Titre4"/>
        <w:spacing w:before="0" w:after="0"/>
        <w:rPr>
          <w:rFonts w:ascii="Verdana" w:hAnsi="Verdana"/>
        </w:rPr>
      </w:pPr>
      <w:r w:rsidRPr="00462817">
        <w:rPr>
          <w:rFonts w:ascii="Verdana" w:hAnsi="Verdana"/>
        </w:rPr>
        <w:t>Signature de l’autorité territoriale</w:t>
      </w:r>
      <w:r w:rsidRPr="00462817">
        <w:rPr>
          <w:rFonts w:ascii="Verdana" w:hAnsi="Verdana"/>
        </w:rPr>
        <w:br/>
        <w:t>Date et heure</w:t>
      </w:r>
    </w:p>
    <w:p w14:paraId="39529686" w14:textId="77777777" w:rsidR="0001441D" w:rsidRPr="00462817" w:rsidRDefault="0001441D" w:rsidP="0001441D">
      <w:pPr>
        <w:rPr>
          <w:rFonts w:ascii="Verdana" w:hAnsi="Verdana"/>
        </w:rPr>
      </w:pPr>
    </w:p>
    <w:p w14:paraId="30656AA6" w14:textId="77777777" w:rsidR="0001441D" w:rsidRPr="00462817" w:rsidRDefault="0001441D" w:rsidP="0001441D">
      <w:pPr>
        <w:rPr>
          <w:rFonts w:ascii="Verdana" w:hAnsi="Verdana"/>
        </w:rPr>
      </w:pPr>
    </w:p>
    <w:p w14:paraId="3DB91F39" w14:textId="77777777" w:rsidR="0001441D" w:rsidRPr="00462817" w:rsidRDefault="0001441D" w:rsidP="0001441D">
      <w:pPr>
        <w:rPr>
          <w:rFonts w:ascii="Verdana" w:hAnsi="Verdana"/>
        </w:rPr>
      </w:pPr>
    </w:p>
    <w:p w14:paraId="01EF9B0A" w14:textId="77777777" w:rsidR="00036FD5" w:rsidRPr="00462817" w:rsidRDefault="00036FD5" w:rsidP="00036FD5">
      <w:pPr>
        <w:spacing w:before="0" w:after="160" w:line="259" w:lineRule="auto"/>
        <w:rPr>
          <w:rFonts w:ascii="Verdana" w:hAnsi="Verdana"/>
        </w:rPr>
        <w:sectPr w:rsidR="00036FD5" w:rsidRPr="00462817" w:rsidSect="00804B37">
          <w:headerReference w:type="even" r:id="rId24"/>
          <w:headerReference w:type="default" r:id="rId25"/>
          <w:footerReference w:type="default" r:id="rId26"/>
          <w:headerReference w:type="first" r:id="rId27"/>
          <w:footerReference w:type="first" r:id="rId28"/>
          <w:type w:val="continuous"/>
          <w:pgSz w:w="11906" w:h="16838" w:code="9"/>
          <w:pgMar w:top="851" w:right="1134" w:bottom="1361" w:left="1701" w:header="425" w:footer="567" w:gutter="0"/>
          <w:cols w:num="2" w:space="708"/>
          <w:docGrid w:linePitch="360"/>
        </w:sectPr>
      </w:pPr>
    </w:p>
    <w:p w14:paraId="601B6D21" w14:textId="77777777" w:rsidR="00036FD5" w:rsidRPr="00462817" w:rsidRDefault="00036FD5" w:rsidP="00462817">
      <w:pPr>
        <w:pStyle w:val="titredeschma"/>
        <w:tabs>
          <w:tab w:val="left" w:pos="2268"/>
          <w:tab w:val="left" w:pos="6663"/>
          <w:tab w:val="left" w:pos="7938"/>
        </w:tabs>
        <w:spacing w:before="0"/>
        <w:rPr>
          <w:rFonts w:ascii="Verdana" w:hAnsi="Verdana"/>
        </w:rPr>
      </w:pPr>
      <w:r w:rsidRPr="00462817">
        <w:rPr>
          <w:rFonts w:ascii="Verdana" w:hAnsi="Verdana"/>
        </w:rPr>
        <w:lastRenderedPageBreak/>
        <w:t xml:space="preserve">Identité de la collectivité... </w:t>
      </w:r>
      <w:r w:rsidRPr="00462817">
        <w:rPr>
          <w:rFonts w:ascii="Verdana" w:hAnsi="Verdana"/>
        </w:rPr>
        <w:tab/>
      </w:r>
      <w:r w:rsidRPr="00462817">
        <w:rPr>
          <w:rFonts w:ascii="Verdana" w:hAnsi="Verdana"/>
          <w:color w:val="A8609A" w:themeColor="accent2"/>
        </w:rPr>
        <w:t>Fiche n°3</w:t>
      </w:r>
    </w:p>
    <w:p w14:paraId="1736620F" w14:textId="77777777" w:rsidR="0001441D" w:rsidRPr="00462817" w:rsidRDefault="0001441D" w:rsidP="0001441D">
      <w:pPr>
        <w:pStyle w:val="Titre4"/>
        <w:tabs>
          <w:tab w:val="left" w:pos="7938"/>
        </w:tabs>
        <w:spacing w:before="0" w:after="0"/>
        <w:rPr>
          <w:rFonts w:ascii="Verdana" w:hAnsi="Verdana"/>
          <w:sz w:val="20"/>
          <w:szCs w:val="20"/>
        </w:rPr>
      </w:pPr>
      <w:r w:rsidRPr="00462817">
        <w:rPr>
          <w:rFonts w:ascii="Verdana" w:hAnsi="Verdana"/>
          <w:sz w:val="20"/>
          <w:szCs w:val="20"/>
        </w:rPr>
        <w:t xml:space="preserve">Collectivité : </w:t>
      </w:r>
      <w:r w:rsidRPr="00462817">
        <w:rPr>
          <w:rFonts w:ascii="Verdana" w:hAnsi="Verdana"/>
          <w:sz w:val="20"/>
          <w:szCs w:val="20"/>
        </w:rPr>
        <w:tab/>
      </w:r>
      <w:r w:rsidRPr="00462817">
        <w:rPr>
          <w:rFonts w:ascii="Verdana" w:hAnsi="Verdana"/>
          <w:sz w:val="20"/>
          <w:szCs w:val="20"/>
        </w:rPr>
        <w:tab/>
      </w:r>
    </w:p>
    <w:p w14:paraId="1C5CA67A"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Adresse :</w:t>
      </w:r>
    </w:p>
    <w:p w14:paraId="296B65AC" w14:textId="77777777" w:rsidR="0001441D" w:rsidRPr="00462817" w:rsidRDefault="0001441D" w:rsidP="0001441D">
      <w:pPr>
        <w:rPr>
          <w:rFonts w:ascii="Verdana" w:hAnsi="Verdana"/>
        </w:rPr>
      </w:pPr>
    </w:p>
    <w:p w14:paraId="182838AD" w14:textId="77777777" w:rsidR="0001441D" w:rsidRPr="00462817" w:rsidRDefault="0001441D" w:rsidP="0001441D">
      <w:pPr>
        <w:pStyle w:val="Titre4"/>
        <w:tabs>
          <w:tab w:val="left" w:pos="3402"/>
        </w:tabs>
        <w:spacing w:before="0" w:after="0"/>
        <w:rPr>
          <w:rFonts w:ascii="Verdana" w:hAnsi="Verdana"/>
          <w:sz w:val="20"/>
          <w:szCs w:val="20"/>
        </w:rPr>
      </w:pPr>
      <w:r w:rsidRPr="00462817">
        <w:rPr>
          <w:rFonts w:ascii="Verdana" w:hAnsi="Verdana"/>
          <w:sz w:val="20"/>
          <w:szCs w:val="20"/>
        </w:rPr>
        <w:t>N° Tel :</w:t>
      </w:r>
      <w:r w:rsidRPr="00462817">
        <w:rPr>
          <w:rFonts w:ascii="Verdana" w:hAnsi="Verdana"/>
          <w:sz w:val="20"/>
          <w:szCs w:val="20"/>
        </w:rPr>
        <w:tab/>
      </w:r>
    </w:p>
    <w:p w14:paraId="5A12F95F"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E-mail :</w:t>
      </w:r>
    </w:p>
    <w:p w14:paraId="24F59804"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Service :</w:t>
      </w:r>
    </w:p>
    <w:p w14:paraId="7CD59782"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Nom(s) de l'(des) assistants/conseiller(s) de prévention : </w:t>
      </w:r>
      <w:r w:rsidRPr="00462817">
        <w:rPr>
          <w:rFonts w:ascii="Verdana" w:hAnsi="Verdana"/>
          <w:sz w:val="20"/>
          <w:szCs w:val="20"/>
        </w:rPr>
        <w:tab/>
      </w:r>
    </w:p>
    <w:p w14:paraId="29225010" w14:textId="77777777" w:rsidR="0001441D" w:rsidRPr="00462817" w:rsidRDefault="0001441D" w:rsidP="0001441D">
      <w:pPr>
        <w:pStyle w:val="titredeschma"/>
        <w:rPr>
          <w:rFonts w:ascii="Verdana" w:hAnsi="Verdana"/>
        </w:rPr>
      </w:pPr>
      <w:r w:rsidRPr="00462817">
        <w:rPr>
          <w:rFonts w:ascii="Verdana" w:hAnsi="Verdana"/>
        </w:rPr>
        <w:t>LE droit de retrait 1ère partie</w:t>
      </w:r>
    </w:p>
    <w:p w14:paraId="246636C7" w14:textId="77777777" w:rsidR="0001441D" w:rsidRPr="00462817" w:rsidRDefault="0001441D" w:rsidP="0001441D">
      <w:pPr>
        <w:pStyle w:val="Titre4"/>
        <w:tabs>
          <w:tab w:val="left" w:pos="4536"/>
        </w:tabs>
        <w:spacing w:before="0" w:after="0"/>
        <w:rPr>
          <w:rFonts w:ascii="Verdana" w:hAnsi="Verdana"/>
          <w:sz w:val="20"/>
          <w:szCs w:val="20"/>
        </w:rPr>
      </w:pPr>
      <w:r w:rsidRPr="00462817">
        <w:rPr>
          <w:rFonts w:ascii="Verdana" w:hAnsi="Verdana"/>
          <w:sz w:val="20"/>
          <w:szCs w:val="20"/>
        </w:rPr>
        <w:t>Service concerné :</w:t>
      </w:r>
      <w:r w:rsidRPr="00462817">
        <w:rPr>
          <w:rFonts w:ascii="Verdana" w:hAnsi="Verdana"/>
          <w:sz w:val="20"/>
          <w:szCs w:val="20"/>
        </w:rPr>
        <w:tab/>
        <w:t xml:space="preserve">Poste de travail concerné : </w:t>
      </w:r>
    </w:p>
    <w:p w14:paraId="00503648"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Description du danger grave et imminent encouru : (</w:t>
      </w:r>
      <w:r w:rsidRPr="00462817">
        <w:rPr>
          <w:rFonts w:ascii="Verdana" w:hAnsi="Verdana"/>
          <w:sz w:val="16"/>
          <w:szCs w:val="16"/>
        </w:rPr>
        <w:t>Nature et cause du danger</w:t>
      </w:r>
      <w:r w:rsidRPr="00462817">
        <w:rPr>
          <w:rFonts w:ascii="Verdana" w:hAnsi="Verdana"/>
          <w:sz w:val="20"/>
          <w:szCs w:val="20"/>
        </w:rPr>
        <w:t>)</w:t>
      </w:r>
    </w:p>
    <w:p w14:paraId="203F0E4C" w14:textId="77777777" w:rsidR="0001441D" w:rsidRPr="00462817" w:rsidRDefault="0001441D" w:rsidP="0001441D">
      <w:pPr>
        <w:pStyle w:val="Titre4"/>
        <w:spacing w:before="0" w:after="0"/>
        <w:rPr>
          <w:rFonts w:ascii="Verdana" w:hAnsi="Verdana"/>
          <w:sz w:val="20"/>
          <w:szCs w:val="20"/>
        </w:rPr>
      </w:pPr>
    </w:p>
    <w:p w14:paraId="2E143E8C" w14:textId="77777777" w:rsidR="0001441D" w:rsidRPr="00462817" w:rsidRDefault="0001441D" w:rsidP="0001441D">
      <w:pPr>
        <w:pStyle w:val="Titre4"/>
        <w:spacing w:before="0" w:after="0"/>
        <w:rPr>
          <w:rFonts w:ascii="Verdana" w:hAnsi="Verdana"/>
          <w:sz w:val="20"/>
          <w:szCs w:val="20"/>
        </w:rPr>
      </w:pPr>
    </w:p>
    <w:p w14:paraId="59B046EB" w14:textId="77777777" w:rsidR="0001441D" w:rsidRPr="00462817" w:rsidRDefault="0001441D" w:rsidP="0001441D">
      <w:pPr>
        <w:pStyle w:val="Titre4"/>
        <w:spacing w:before="0" w:after="0"/>
        <w:rPr>
          <w:rFonts w:ascii="Verdana" w:hAnsi="Verdana"/>
          <w:sz w:val="20"/>
          <w:szCs w:val="20"/>
        </w:rPr>
      </w:pPr>
    </w:p>
    <w:p w14:paraId="5A9D78D7"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Date et heure de l’exercice du droit de retrait : </w:t>
      </w:r>
    </w:p>
    <w:p w14:paraId="6631B748"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 de l’agent faisant valoir son droit de retrait ou celui du membre du </w:t>
      </w:r>
      <w:r w:rsidR="008B01F9">
        <w:rPr>
          <w:rFonts w:ascii="Verdana" w:hAnsi="Verdana"/>
          <w:sz w:val="20"/>
          <w:szCs w:val="20"/>
        </w:rPr>
        <w:t>formation spécialisée</w:t>
      </w:r>
      <w:r w:rsidRPr="00462817">
        <w:rPr>
          <w:rFonts w:ascii="Verdana" w:hAnsi="Verdana"/>
          <w:sz w:val="20"/>
          <w:szCs w:val="20"/>
        </w:rPr>
        <w:t xml:space="preserve"> constatant le danger, grade :</w:t>
      </w:r>
    </w:p>
    <w:p w14:paraId="1C512392" w14:textId="77777777" w:rsidR="0001441D" w:rsidRPr="00462817" w:rsidRDefault="0001441D" w:rsidP="0001441D">
      <w:pPr>
        <w:pStyle w:val="Titre4"/>
        <w:spacing w:before="0" w:after="0"/>
        <w:rPr>
          <w:rFonts w:ascii="Verdana" w:hAnsi="Verdana"/>
          <w:sz w:val="20"/>
          <w:szCs w:val="20"/>
        </w:rPr>
      </w:pPr>
    </w:p>
    <w:p w14:paraId="6FCE466B"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hiérarchique, grade ayant été alerté, date et heure : </w:t>
      </w:r>
      <w:r w:rsidRPr="00462817">
        <w:rPr>
          <w:rFonts w:ascii="Verdana" w:hAnsi="Verdana"/>
          <w:sz w:val="20"/>
          <w:szCs w:val="20"/>
        </w:rPr>
        <w:br/>
      </w:r>
    </w:p>
    <w:p w14:paraId="5770616B"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territoriale ayant été alerté, date et heure : </w:t>
      </w:r>
      <w:r w:rsidRPr="00462817">
        <w:rPr>
          <w:rFonts w:ascii="Verdana" w:hAnsi="Verdana"/>
          <w:sz w:val="20"/>
          <w:szCs w:val="20"/>
        </w:rPr>
        <w:br/>
      </w:r>
      <w:r w:rsidRPr="00462817">
        <w:rPr>
          <w:rFonts w:ascii="Verdana" w:hAnsi="Verdana"/>
          <w:sz w:val="20"/>
          <w:szCs w:val="20"/>
        </w:rPr>
        <w:br/>
      </w:r>
    </w:p>
    <w:p w14:paraId="0D562B1A" w14:textId="77777777" w:rsidR="0001441D" w:rsidRPr="00462817" w:rsidRDefault="0001441D" w:rsidP="0001441D">
      <w:pPr>
        <w:pStyle w:val="Titre4"/>
        <w:tabs>
          <w:tab w:val="left" w:pos="2127"/>
          <w:tab w:val="left" w:pos="5670"/>
        </w:tabs>
        <w:spacing w:before="0" w:after="0"/>
        <w:rPr>
          <w:rFonts w:ascii="Verdana" w:hAnsi="Verdana"/>
          <w:sz w:val="20"/>
          <w:szCs w:val="20"/>
        </w:rPr>
        <w:sectPr w:rsidR="0001441D" w:rsidRPr="00462817" w:rsidSect="0001441D">
          <w:headerReference w:type="even" r:id="rId29"/>
          <w:headerReference w:type="default" r:id="rId30"/>
          <w:footerReference w:type="default" r:id="rId31"/>
          <w:headerReference w:type="first" r:id="rId32"/>
          <w:footerReference w:type="first" r:id="rId33"/>
          <w:pgSz w:w="11906" w:h="16838" w:code="9"/>
          <w:pgMar w:top="851" w:right="1134" w:bottom="1361" w:left="1701" w:header="425" w:footer="567" w:gutter="0"/>
          <w:cols w:space="708"/>
          <w:docGrid w:linePitch="360"/>
        </w:sectPr>
      </w:pPr>
    </w:p>
    <w:p w14:paraId="3DC04722"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l’agent</w:t>
      </w:r>
    </w:p>
    <w:p w14:paraId="1475B028" w14:textId="77777777" w:rsidR="0001441D" w:rsidRPr="00462817" w:rsidRDefault="0001441D" w:rsidP="0001441D">
      <w:pPr>
        <w:rPr>
          <w:rFonts w:ascii="Verdana" w:hAnsi="Verdana"/>
        </w:rPr>
      </w:pPr>
    </w:p>
    <w:p w14:paraId="01F3A8FB"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l’autorité hiérarchique</w:t>
      </w:r>
    </w:p>
    <w:p w14:paraId="7BA64C5E" w14:textId="77777777" w:rsidR="0001441D" w:rsidRPr="00462817" w:rsidRDefault="0001441D" w:rsidP="0001441D">
      <w:pPr>
        <w:rPr>
          <w:rFonts w:ascii="Verdana" w:hAnsi="Verdana"/>
        </w:rPr>
      </w:pPr>
    </w:p>
    <w:p w14:paraId="35CCB247" w14:textId="77777777" w:rsidR="0001441D" w:rsidRPr="00462817" w:rsidRDefault="0001441D" w:rsidP="0001441D">
      <w:pPr>
        <w:pStyle w:val="Titre4"/>
        <w:tabs>
          <w:tab w:val="left" w:pos="2127"/>
          <w:tab w:val="left" w:pos="5670"/>
        </w:tabs>
        <w:spacing w:before="0" w:after="0"/>
        <w:rPr>
          <w:rFonts w:ascii="Verdana" w:hAnsi="Verdana"/>
        </w:rPr>
        <w:sectPr w:rsidR="0001441D" w:rsidRPr="00462817" w:rsidSect="00804B37">
          <w:type w:val="continuous"/>
          <w:pgSz w:w="11906" w:h="16838" w:code="9"/>
          <w:pgMar w:top="851" w:right="1134" w:bottom="1361" w:left="1701" w:header="425" w:footer="567" w:gutter="0"/>
          <w:cols w:num="3" w:space="708"/>
          <w:docGrid w:linePitch="360"/>
        </w:sectPr>
      </w:pPr>
      <w:r w:rsidRPr="00462817">
        <w:rPr>
          <w:rFonts w:ascii="Verdana" w:hAnsi="Verdana"/>
        </w:rPr>
        <w:t>Signature de l’autorité territoriale</w:t>
      </w:r>
    </w:p>
    <w:p w14:paraId="08E02F94"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br/>
        <w:t xml:space="preserve">Transmission immédiate au </w:t>
      </w:r>
      <w:r w:rsidR="008B01F9">
        <w:rPr>
          <w:rFonts w:ascii="Verdana" w:hAnsi="Verdana"/>
          <w:sz w:val="20"/>
          <w:szCs w:val="20"/>
        </w:rPr>
        <w:t>formation spécialisée</w:t>
      </w:r>
      <w:r w:rsidRPr="00462817">
        <w:rPr>
          <w:rFonts w:ascii="Verdana" w:hAnsi="Verdana"/>
          <w:sz w:val="20"/>
          <w:szCs w:val="20"/>
        </w:rPr>
        <w:t xml:space="preserve"> </w:t>
      </w:r>
      <w:r w:rsidRPr="00462817">
        <w:rPr>
          <w:rFonts w:ascii="Verdana" w:hAnsi="Verdana"/>
          <w:sz w:val="20"/>
          <w:szCs w:val="20"/>
        </w:rPr>
        <w:br/>
        <w:t>Fait le (date et heure)</w:t>
      </w:r>
      <w:r w:rsidR="00462817">
        <w:rPr>
          <w:rFonts w:ascii="Verdana" w:hAnsi="Verdana"/>
          <w:sz w:val="20"/>
          <w:szCs w:val="20"/>
        </w:rPr>
        <w:t xml:space="preserve"> </w:t>
      </w:r>
      <w:r w:rsidRPr="00462817">
        <w:rPr>
          <w:rFonts w:ascii="Verdana" w:hAnsi="Verdana"/>
          <w:sz w:val="20"/>
          <w:szCs w:val="20"/>
        </w:rPr>
        <w:t xml:space="preserve">: </w:t>
      </w:r>
      <w:r w:rsidRPr="00462817">
        <w:rPr>
          <w:rFonts w:ascii="Verdana" w:hAnsi="Verdana"/>
          <w:sz w:val="20"/>
          <w:szCs w:val="20"/>
        </w:rPr>
        <w:tab/>
      </w:r>
      <w:r w:rsidRPr="00462817">
        <w:rPr>
          <w:rFonts w:ascii="Verdana" w:hAnsi="Verdana"/>
          <w:sz w:val="20"/>
          <w:szCs w:val="20"/>
        </w:rPr>
        <w:tab/>
        <w:t xml:space="preserve">Par : </w:t>
      </w:r>
    </w:p>
    <w:p w14:paraId="1B8DF5D1"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Signature de la personne :</w:t>
      </w:r>
      <w:r w:rsidRPr="00462817">
        <w:rPr>
          <w:rFonts w:ascii="Verdana" w:hAnsi="Verdana"/>
          <w:sz w:val="20"/>
          <w:szCs w:val="20"/>
        </w:rPr>
        <w:tab/>
      </w:r>
    </w:p>
    <w:p w14:paraId="301C1D7B" w14:textId="77777777" w:rsidR="0001441D" w:rsidRPr="00462817" w:rsidRDefault="0001441D" w:rsidP="0001441D">
      <w:pPr>
        <w:pStyle w:val="titredeschma"/>
        <w:rPr>
          <w:rFonts w:ascii="Verdana" w:hAnsi="Verdana"/>
        </w:rPr>
      </w:pPr>
      <w:r w:rsidRPr="00462817">
        <w:rPr>
          <w:rFonts w:ascii="Verdana" w:hAnsi="Verdana"/>
        </w:rPr>
        <w:t>LE droit de retrait 2eme partie</w:t>
      </w:r>
    </w:p>
    <w:p w14:paraId="41A3C742" w14:textId="77777777" w:rsidR="0001441D" w:rsidRPr="00462817" w:rsidRDefault="0001441D" w:rsidP="0001441D">
      <w:pPr>
        <w:pStyle w:val="Titre4"/>
        <w:spacing w:before="0" w:after="0"/>
        <w:rPr>
          <w:rFonts w:ascii="Verdana" w:hAnsi="Verdana"/>
          <w:b/>
          <w:caps/>
          <w:sz w:val="20"/>
          <w:szCs w:val="20"/>
        </w:rPr>
      </w:pPr>
    </w:p>
    <w:p w14:paraId="43200512" w14:textId="77777777" w:rsidR="0001441D" w:rsidRPr="00462817" w:rsidRDefault="0001441D" w:rsidP="0001441D">
      <w:pPr>
        <w:rPr>
          <w:rFonts w:ascii="Verdana" w:hAnsi="Verdana"/>
        </w:rPr>
        <w:sectPr w:rsidR="0001441D" w:rsidRPr="00462817" w:rsidSect="007E3970">
          <w:type w:val="continuous"/>
          <w:pgSz w:w="11906" w:h="16838" w:code="9"/>
          <w:pgMar w:top="851" w:right="1134" w:bottom="1361" w:left="1701" w:header="425" w:footer="567" w:gutter="0"/>
          <w:cols w:space="708"/>
          <w:docGrid w:linePitch="360"/>
        </w:sectPr>
      </w:pPr>
    </w:p>
    <w:p w14:paraId="3E6F5210" w14:textId="77777777" w:rsidR="0001441D" w:rsidRPr="00462817" w:rsidRDefault="0001441D" w:rsidP="0001441D">
      <w:pPr>
        <w:pStyle w:val="Titre4"/>
        <w:spacing w:before="0" w:after="0"/>
        <w:rPr>
          <w:rFonts w:ascii="Verdana" w:hAnsi="Verdana"/>
          <w:sz w:val="20"/>
          <w:szCs w:val="20"/>
        </w:rPr>
      </w:pPr>
      <w:r w:rsidRPr="00462817">
        <w:rPr>
          <w:rFonts w:ascii="Verdana" w:hAnsi="Verdana"/>
          <w:b/>
          <w:caps/>
          <w:sz w:val="20"/>
          <w:szCs w:val="20"/>
        </w:rPr>
        <w:t>En cas d’accord</w:t>
      </w:r>
      <w:r w:rsidRPr="00462817">
        <w:rPr>
          <w:rFonts w:ascii="Verdana" w:hAnsi="Verdana"/>
          <w:sz w:val="20"/>
          <w:szCs w:val="20"/>
        </w:rPr>
        <w:t xml:space="preserve"> : mesure(s) immédiate(s) prise(s) par l’autorité territoriale : </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t>Sont-elles définitives ?</w:t>
      </w:r>
      <w:r w:rsidRPr="00462817">
        <w:rPr>
          <w:rFonts w:ascii="Verdana" w:hAnsi="Verdana"/>
          <w:sz w:val="20"/>
          <w:szCs w:val="20"/>
        </w:rPr>
        <w:br/>
        <w:t>Si non, quelles autres mesures sont envisagées et dans quel délai ?</w:t>
      </w:r>
      <w:r w:rsidRPr="00462817">
        <w:rPr>
          <w:rFonts w:ascii="Verdana" w:hAnsi="Verdana"/>
          <w:sz w:val="20"/>
          <w:szCs w:val="20"/>
        </w:rPr>
        <w:br/>
      </w:r>
    </w:p>
    <w:p w14:paraId="4FAC1770" w14:textId="77777777" w:rsidR="0001441D" w:rsidRPr="00462817" w:rsidRDefault="0001441D" w:rsidP="0001441D">
      <w:pPr>
        <w:rPr>
          <w:rFonts w:ascii="Verdana" w:hAnsi="Verdana"/>
        </w:rPr>
      </w:pPr>
    </w:p>
    <w:p w14:paraId="180C058C" w14:textId="77777777" w:rsidR="0001441D" w:rsidRPr="00462817" w:rsidRDefault="0001441D" w:rsidP="0001441D">
      <w:pPr>
        <w:pStyle w:val="Titre4"/>
        <w:spacing w:before="0" w:after="0"/>
        <w:rPr>
          <w:rFonts w:ascii="Verdana" w:hAnsi="Verdana"/>
        </w:rPr>
        <w:sectPr w:rsidR="0001441D" w:rsidRPr="00462817" w:rsidSect="00804B37">
          <w:type w:val="continuous"/>
          <w:pgSz w:w="11906" w:h="16838" w:code="9"/>
          <w:pgMar w:top="851" w:right="1134" w:bottom="1361" w:left="1701" w:header="425" w:footer="567" w:gutter="0"/>
          <w:cols w:num="2" w:space="708"/>
          <w:docGrid w:linePitch="360"/>
        </w:sectPr>
      </w:pPr>
      <w:r w:rsidRPr="00462817">
        <w:rPr>
          <w:rFonts w:ascii="Verdana" w:hAnsi="Verdana"/>
          <w:b/>
          <w:caps/>
          <w:sz w:val="20"/>
          <w:szCs w:val="20"/>
        </w:rPr>
        <w:t>EN CAS DE DESACCORD</w:t>
      </w:r>
      <w:r w:rsidRPr="00462817">
        <w:rPr>
          <w:rFonts w:ascii="Verdana" w:hAnsi="Verdana"/>
          <w:sz w:val="20"/>
          <w:szCs w:val="20"/>
        </w:rPr>
        <w:t> : motif du désaccord</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p>
    <w:p w14:paraId="203D87E1" w14:textId="77777777" w:rsidR="0001441D" w:rsidRPr="00462817" w:rsidRDefault="0001441D" w:rsidP="0001441D">
      <w:pPr>
        <w:pStyle w:val="Titre4"/>
        <w:spacing w:before="0" w:after="0"/>
        <w:rPr>
          <w:rFonts w:ascii="Verdana" w:hAnsi="Verdana"/>
        </w:rPr>
      </w:pPr>
      <w:r w:rsidRPr="00462817">
        <w:rPr>
          <w:rFonts w:ascii="Verdana" w:hAnsi="Verdana"/>
        </w:rPr>
        <w:t xml:space="preserve">Transmission au </w:t>
      </w:r>
      <w:r w:rsidR="008B01F9">
        <w:rPr>
          <w:rFonts w:ascii="Verdana" w:hAnsi="Verdana"/>
        </w:rPr>
        <w:t>formation spécialisée</w:t>
      </w:r>
      <w:r w:rsidRPr="00462817">
        <w:rPr>
          <w:rFonts w:ascii="Verdana" w:hAnsi="Verdana"/>
        </w:rPr>
        <w:br/>
        <w:t xml:space="preserve">Dès réception, visa du </w:t>
      </w:r>
      <w:r w:rsidR="008B01F9">
        <w:rPr>
          <w:rFonts w:ascii="Verdana" w:hAnsi="Verdana"/>
        </w:rPr>
        <w:t>formation spécialisée</w:t>
      </w:r>
      <w:r w:rsidRPr="00462817">
        <w:rPr>
          <w:rFonts w:ascii="Verdana" w:hAnsi="Verdana"/>
        </w:rPr>
        <w:t xml:space="preserve"> – Date et heure</w:t>
      </w:r>
      <w:r w:rsidRPr="00462817">
        <w:rPr>
          <w:rFonts w:ascii="Verdana" w:hAnsi="Verdana"/>
        </w:rPr>
        <w:br/>
      </w:r>
    </w:p>
    <w:p w14:paraId="7392892B" w14:textId="77777777" w:rsidR="0001441D" w:rsidRPr="00462817" w:rsidRDefault="0001441D" w:rsidP="0001441D">
      <w:pPr>
        <w:pStyle w:val="Titre4"/>
        <w:spacing w:before="0" w:after="0"/>
        <w:rPr>
          <w:rFonts w:ascii="Verdana" w:hAnsi="Verdana"/>
        </w:rPr>
      </w:pPr>
    </w:p>
    <w:p w14:paraId="57A52CEF" w14:textId="77777777" w:rsidR="0001441D" w:rsidRPr="00462817" w:rsidRDefault="0001441D" w:rsidP="0001441D">
      <w:pPr>
        <w:pStyle w:val="Titre4"/>
        <w:spacing w:before="0" w:after="0"/>
        <w:rPr>
          <w:rFonts w:ascii="Verdana" w:hAnsi="Verdana"/>
        </w:rPr>
      </w:pPr>
    </w:p>
    <w:p w14:paraId="76B99F78" w14:textId="77777777" w:rsidR="0001441D" w:rsidRPr="00462817" w:rsidRDefault="0001441D" w:rsidP="0001441D">
      <w:pPr>
        <w:rPr>
          <w:rFonts w:ascii="Verdana" w:hAnsi="Verdana"/>
        </w:rPr>
      </w:pPr>
    </w:p>
    <w:p w14:paraId="4A27A5D8" w14:textId="77777777" w:rsidR="0001441D" w:rsidRPr="00462817" w:rsidRDefault="0001441D" w:rsidP="0001441D">
      <w:pPr>
        <w:pStyle w:val="Titre4"/>
        <w:spacing w:before="0" w:after="0"/>
        <w:rPr>
          <w:rFonts w:ascii="Verdana" w:hAnsi="Verdana"/>
        </w:rPr>
      </w:pPr>
      <w:r w:rsidRPr="00462817">
        <w:rPr>
          <w:rFonts w:ascii="Verdana" w:hAnsi="Verdana"/>
        </w:rPr>
        <w:t>Signature de l’autorité territoriale</w:t>
      </w:r>
      <w:r w:rsidRPr="00462817">
        <w:rPr>
          <w:rFonts w:ascii="Verdana" w:hAnsi="Verdana"/>
        </w:rPr>
        <w:br/>
        <w:t>Date et heure</w:t>
      </w:r>
    </w:p>
    <w:p w14:paraId="6E1234FE" w14:textId="77777777" w:rsidR="0001441D" w:rsidRPr="00462817" w:rsidRDefault="0001441D" w:rsidP="0001441D">
      <w:pPr>
        <w:rPr>
          <w:rFonts w:ascii="Verdana" w:hAnsi="Verdana"/>
        </w:rPr>
      </w:pPr>
    </w:p>
    <w:p w14:paraId="4B87F932" w14:textId="77777777" w:rsidR="0001441D" w:rsidRPr="00462817" w:rsidRDefault="0001441D" w:rsidP="0001441D">
      <w:pPr>
        <w:rPr>
          <w:rFonts w:ascii="Verdana" w:hAnsi="Verdana"/>
        </w:rPr>
      </w:pPr>
    </w:p>
    <w:p w14:paraId="3A6FD5FF" w14:textId="77777777" w:rsidR="0001441D" w:rsidRPr="00462817" w:rsidRDefault="0001441D" w:rsidP="0001441D">
      <w:pPr>
        <w:rPr>
          <w:rFonts w:ascii="Verdana" w:hAnsi="Verdana"/>
        </w:rPr>
      </w:pPr>
    </w:p>
    <w:p w14:paraId="6F716183" w14:textId="77777777" w:rsidR="00036FD5" w:rsidRPr="00462817" w:rsidRDefault="00036FD5" w:rsidP="00036FD5">
      <w:pPr>
        <w:spacing w:before="0" w:after="160" w:line="259" w:lineRule="auto"/>
        <w:rPr>
          <w:rFonts w:ascii="Verdana" w:hAnsi="Verdana"/>
        </w:rPr>
        <w:sectPr w:rsidR="00036FD5" w:rsidRPr="00462817" w:rsidSect="00804B37">
          <w:headerReference w:type="even" r:id="rId34"/>
          <w:headerReference w:type="default" r:id="rId35"/>
          <w:footerReference w:type="default" r:id="rId36"/>
          <w:headerReference w:type="first" r:id="rId37"/>
          <w:footerReference w:type="first" r:id="rId38"/>
          <w:type w:val="continuous"/>
          <w:pgSz w:w="11906" w:h="16838" w:code="9"/>
          <w:pgMar w:top="851" w:right="1134" w:bottom="1361" w:left="1701" w:header="425" w:footer="567" w:gutter="0"/>
          <w:cols w:num="2" w:space="708"/>
          <w:docGrid w:linePitch="360"/>
        </w:sectPr>
      </w:pPr>
    </w:p>
    <w:p w14:paraId="6BB6E289" w14:textId="77777777" w:rsidR="00036FD5" w:rsidRPr="00462817" w:rsidRDefault="00036FD5" w:rsidP="00462817">
      <w:pPr>
        <w:pStyle w:val="titredeschma"/>
        <w:tabs>
          <w:tab w:val="left" w:pos="2268"/>
          <w:tab w:val="left" w:pos="6663"/>
          <w:tab w:val="left" w:pos="7938"/>
        </w:tabs>
        <w:spacing w:before="0"/>
        <w:rPr>
          <w:rFonts w:ascii="Verdana" w:hAnsi="Verdana"/>
        </w:rPr>
      </w:pPr>
      <w:r w:rsidRPr="00462817">
        <w:rPr>
          <w:rFonts w:ascii="Verdana" w:hAnsi="Verdana"/>
        </w:rPr>
        <w:lastRenderedPageBreak/>
        <w:t xml:space="preserve">Identité de la collectivité... </w:t>
      </w:r>
      <w:r w:rsidRPr="00462817">
        <w:rPr>
          <w:rFonts w:ascii="Verdana" w:hAnsi="Verdana"/>
        </w:rPr>
        <w:tab/>
      </w:r>
      <w:r w:rsidRPr="00462817">
        <w:rPr>
          <w:rFonts w:ascii="Verdana" w:hAnsi="Verdana"/>
          <w:color w:val="A8609A" w:themeColor="accent2"/>
        </w:rPr>
        <w:t>Fiche n°4</w:t>
      </w:r>
    </w:p>
    <w:p w14:paraId="621D9D06" w14:textId="77777777" w:rsidR="0001441D" w:rsidRPr="00462817" w:rsidRDefault="0001441D" w:rsidP="0001441D">
      <w:pPr>
        <w:pStyle w:val="Titre4"/>
        <w:tabs>
          <w:tab w:val="left" w:pos="7938"/>
        </w:tabs>
        <w:spacing w:before="0" w:after="0"/>
        <w:rPr>
          <w:rFonts w:ascii="Verdana" w:hAnsi="Verdana"/>
          <w:sz w:val="20"/>
          <w:szCs w:val="20"/>
        </w:rPr>
      </w:pPr>
      <w:r w:rsidRPr="00462817">
        <w:rPr>
          <w:rFonts w:ascii="Verdana" w:hAnsi="Verdana"/>
          <w:sz w:val="20"/>
          <w:szCs w:val="20"/>
        </w:rPr>
        <w:t xml:space="preserve">Collectivité : </w:t>
      </w:r>
      <w:r w:rsidRPr="00462817">
        <w:rPr>
          <w:rFonts w:ascii="Verdana" w:hAnsi="Verdana"/>
          <w:sz w:val="20"/>
          <w:szCs w:val="20"/>
        </w:rPr>
        <w:tab/>
      </w:r>
      <w:r w:rsidRPr="00462817">
        <w:rPr>
          <w:rFonts w:ascii="Verdana" w:hAnsi="Verdana"/>
          <w:sz w:val="20"/>
          <w:szCs w:val="20"/>
        </w:rPr>
        <w:tab/>
      </w:r>
    </w:p>
    <w:p w14:paraId="251DE7BE"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Adresse :</w:t>
      </w:r>
    </w:p>
    <w:p w14:paraId="07502178" w14:textId="77777777" w:rsidR="0001441D" w:rsidRPr="00462817" w:rsidRDefault="0001441D" w:rsidP="0001441D">
      <w:pPr>
        <w:rPr>
          <w:rFonts w:ascii="Verdana" w:hAnsi="Verdana"/>
        </w:rPr>
      </w:pPr>
    </w:p>
    <w:p w14:paraId="2820A9F9" w14:textId="77777777" w:rsidR="0001441D" w:rsidRPr="00462817" w:rsidRDefault="0001441D" w:rsidP="0001441D">
      <w:pPr>
        <w:pStyle w:val="Titre4"/>
        <w:tabs>
          <w:tab w:val="left" w:pos="3402"/>
        </w:tabs>
        <w:spacing w:before="0" w:after="0"/>
        <w:rPr>
          <w:rFonts w:ascii="Verdana" w:hAnsi="Verdana"/>
          <w:sz w:val="20"/>
          <w:szCs w:val="20"/>
        </w:rPr>
      </w:pPr>
      <w:r w:rsidRPr="00462817">
        <w:rPr>
          <w:rFonts w:ascii="Verdana" w:hAnsi="Verdana"/>
          <w:sz w:val="20"/>
          <w:szCs w:val="20"/>
        </w:rPr>
        <w:t>N° Tel :</w:t>
      </w:r>
      <w:r w:rsidRPr="00462817">
        <w:rPr>
          <w:rFonts w:ascii="Verdana" w:hAnsi="Verdana"/>
          <w:sz w:val="20"/>
          <w:szCs w:val="20"/>
        </w:rPr>
        <w:tab/>
      </w:r>
    </w:p>
    <w:p w14:paraId="082583D6"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E-mail :</w:t>
      </w:r>
    </w:p>
    <w:p w14:paraId="223F5C12"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Service :</w:t>
      </w:r>
    </w:p>
    <w:p w14:paraId="73BBE245"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Nom(s) de l'(des) assistants/conseiller(s) de prévention : </w:t>
      </w:r>
      <w:r w:rsidRPr="00462817">
        <w:rPr>
          <w:rFonts w:ascii="Verdana" w:hAnsi="Verdana"/>
          <w:sz w:val="20"/>
          <w:szCs w:val="20"/>
        </w:rPr>
        <w:tab/>
      </w:r>
    </w:p>
    <w:p w14:paraId="09E47911" w14:textId="77777777" w:rsidR="0001441D" w:rsidRPr="00462817" w:rsidRDefault="0001441D" w:rsidP="0001441D">
      <w:pPr>
        <w:pStyle w:val="titredeschma"/>
        <w:rPr>
          <w:rFonts w:ascii="Verdana" w:hAnsi="Verdana"/>
        </w:rPr>
      </w:pPr>
      <w:r w:rsidRPr="00462817">
        <w:rPr>
          <w:rFonts w:ascii="Verdana" w:hAnsi="Verdana"/>
        </w:rPr>
        <w:t>LE droit de retrait 1ère partie</w:t>
      </w:r>
    </w:p>
    <w:p w14:paraId="1D05285E" w14:textId="77777777" w:rsidR="0001441D" w:rsidRPr="00462817" w:rsidRDefault="0001441D" w:rsidP="0001441D">
      <w:pPr>
        <w:pStyle w:val="Titre4"/>
        <w:tabs>
          <w:tab w:val="left" w:pos="4536"/>
        </w:tabs>
        <w:spacing w:before="0" w:after="0"/>
        <w:rPr>
          <w:rFonts w:ascii="Verdana" w:hAnsi="Verdana"/>
          <w:sz w:val="20"/>
          <w:szCs w:val="20"/>
        </w:rPr>
      </w:pPr>
      <w:r w:rsidRPr="00462817">
        <w:rPr>
          <w:rFonts w:ascii="Verdana" w:hAnsi="Verdana"/>
          <w:sz w:val="20"/>
          <w:szCs w:val="20"/>
        </w:rPr>
        <w:t>Service concerné :</w:t>
      </w:r>
      <w:r w:rsidRPr="00462817">
        <w:rPr>
          <w:rFonts w:ascii="Verdana" w:hAnsi="Verdana"/>
          <w:sz w:val="20"/>
          <w:szCs w:val="20"/>
        </w:rPr>
        <w:tab/>
        <w:t xml:space="preserve">Poste de travail concerné : </w:t>
      </w:r>
    </w:p>
    <w:p w14:paraId="69EA518C"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Description du danger grave et imminent encouru : (</w:t>
      </w:r>
      <w:r w:rsidRPr="00462817">
        <w:rPr>
          <w:rFonts w:ascii="Verdana" w:hAnsi="Verdana"/>
          <w:sz w:val="16"/>
          <w:szCs w:val="16"/>
        </w:rPr>
        <w:t>Nature et cause du danger</w:t>
      </w:r>
      <w:r w:rsidRPr="00462817">
        <w:rPr>
          <w:rFonts w:ascii="Verdana" w:hAnsi="Verdana"/>
          <w:sz w:val="20"/>
          <w:szCs w:val="20"/>
        </w:rPr>
        <w:t>)</w:t>
      </w:r>
    </w:p>
    <w:p w14:paraId="5D4758ED" w14:textId="77777777" w:rsidR="0001441D" w:rsidRPr="00462817" w:rsidRDefault="0001441D" w:rsidP="0001441D">
      <w:pPr>
        <w:pStyle w:val="Titre4"/>
        <w:spacing w:before="0" w:after="0"/>
        <w:rPr>
          <w:rFonts w:ascii="Verdana" w:hAnsi="Verdana"/>
          <w:sz w:val="20"/>
          <w:szCs w:val="20"/>
        </w:rPr>
      </w:pPr>
    </w:p>
    <w:p w14:paraId="152B599C" w14:textId="77777777" w:rsidR="0001441D" w:rsidRPr="00462817" w:rsidRDefault="0001441D" w:rsidP="0001441D">
      <w:pPr>
        <w:pStyle w:val="Titre4"/>
        <w:spacing w:before="0" w:after="0"/>
        <w:rPr>
          <w:rFonts w:ascii="Verdana" w:hAnsi="Verdana"/>
          <w:sz w:val="20"/>
          <w:szCs w:val="20"/>
        </w:rPr>
      </w:pPr>
    </w:p>
    <w:p w14:paraId="3B198386" w14:textId="77777777" w:rsidR="0001441D" w:rsidRPr="00462817" w:rsidRDefault="0001441D" w:rsidP="0001441D">
      <w:pPr>
        <w:pStyle w:val="Titre4"/>
        <w:spacing w:before="0" w:after="0"/>
        <w:rPr>
          <w:rFonts w:ascii="Verdana" w:hAnsi="Verdana"/>
          <w:sz w:val="20"/>
          <w:szCs w:val="20"/>
        </w:rPr>
      </w:pPr>
    </w:p>
    <w:p w14:paraId="5CD77AF4"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Date et heure de l’exercice du droit de retrait : </w:t>
      </w:r>
    </w:p>
    <w:p w14:paraId="5194C339"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 de l’agent faisant valoir son droit de retrait ou celui du membre du </w:t>
      </w:r>
      <w:r w:rsidR="008B01F9">
        <w:rPr>
          <w:rFonts w:ascii="Verdana" w:hAnsi="Verdana"/>
          <w:sz w:val="20"/>
          <w:szCs w:val="20"/>
        </w:rPr>
        <w:t>formation spécialisée</w:t>
      </w:r>
      <w:r w:rsidRPr="00462817">
        <w:rPr>
          <w:rFonts w:ascii="Verdana" w:hAnsi="Verdana"/>
          <w:sz w:val="20"/>
          <w:szCs w:val="20"/>
        </w:rPr>
        <w:t xml:space="preserve"> constatant le danger, grade :</w:t>
      </w:r>
    </w:p>
    <w:p w14:paraId="531240B7" w14:textId="77777777" w:rsidR="0001441D" w:rsidRPr="00462817" w:rsidRDefault="0001441D" w:rsidP="0001441D">
      <w:pPr>
        <w:pStyle w:val="Titre4"/>
        <w:spacing w:before="0" w:after="0"/>
        <w:rPr>
          <w:rFonts w:ascii="Verdana" w:hAnsi="Verdana"/>
          <w:sz w:val="20"/>
          <w:szCs w:val="20"/>
        </w:rPr>
      </w:pPr>
    </w:p>
    <w:p w14:paraId="7E49929B"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hiérarchique, grade ayant été alerté, date et heure : </w:t>
      </w:r>
      <w:r w:rsidRPr="00462817">
        <w:rPr>
          <w:rFonts w:ascii="Verdana" w:hAnsi="Verdana"/>
          <w:sz w:val="20"/>
          <w:szCs w:val="20"/>
        </w:rPr>
        <w:br/>
      </w:r>
    </w:p>
    <w:p w14:paraId="678A3440"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territoriale ayant été alerté, date et heure : </w:t>
      </w:r>
      <w:r w:rsidRPr="00462817">
        <w:rPr>
          <w:rFonts w:ascii="Verdana" w:hAnsi="Verdana"/>
          <w:sz w:val="20"/>
          <w:szCs w:val="20"/>
        </w:rPr>
        <w:br/>
      </w:r>
      <w:r w:rsidRPr="00462817">
        <w:rPr>
          <w:rFonts w:ascii="Verdana" w:hAnsi="Verdana"/>
          <w:sz w:val="20"/>
          <w:szCs w:val="20"/>
        </w:rPr>
        <w:br/>
      </w:r>
    </w:p>
    <w:p w14:paraId="3C03637A" w14:textId="77777777" w:rsidR="0001441D" w:rsidRPr="00462817" w:rsidRDefault="0001441D" w:rsidP="0001441D">
      <w:pPr>
        <w:pStyle w:val="Titre4"/>
        <w:tabs>
          <w:tab w:val="left" w:pos="2127"/>
          <w:tab w:val="left" w:pos="5670"/>
        </w:tabs>
        <w:spacing w:before="0" w:after="0"/>
        <w:rPr>
          <w:rFonts w:ascii="Verdana" w:hAnsi="Verdana"/>
          <w:sz w:val="20"/>
          <w:szCs w:val="20"/>
        </w:rPr>
        <w:sectPr w:rsidR="0001441D" w:rsidRPr="00462817" w:rsidSect="0001441D">
          <w:headerReference w:type="even" r:id="rId39"/>
          <w:headerReference w:type="default" r:id="rId40"/>
          <w:footerReference w:type="default" r:id="rId41"/>
          <w:headerReference w:type="first" r:id="rId42"/>
          <w:footerReference w:type="first" r:id="rId43"/>
          <w:pgSz w:w="11906" w:h="16838" w:code="9"/>
          <w:pgMar w:top="851" w:right="1134" w:bottom="1361" w:left="1701" w:header="425" w:footer="567" w:gutter="0"/>
          <w:cols w:space="708"/>
          <w:docGrid w:linePitch="360"/>
        </w:sectPr>
      </w:pPr>
    </w:p>
    <w:p w14:paraId="690C0C32"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l’agent</w:t>
      </w:r>
    </w:p>
    <w:p w14:paraId="0E3CC1F1" w14:textId="77777777" w:rsidR="0001441D" w:rsidRPr="00462817" w:rsidRDefault="0001441D" w:rsidP="0001441D">
      <w:pPr>
        <w:rPr>
          <w:rFonts w:ascii="Verdana" w:hAnsi="Verdana"/>
        </w:rPr>
      </w:pPr>
    </w:p>
    <w:p w14:paraId="4BE903FB"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l’autorité hiérarchique</w:t>
      </w:r>
    </w:p>
    <w:p w14:paraId="454A8E53" w14:textId="77777777" w:rsidR="0001441D" w:rsidRPr="00462817" w:rsidRDefault="0001441D" w:rsidP="0001441D">
      <w:pPr>
        <w:rPr>
          <w:rFonts w:ascii="Verdana" w:hAnsi="Verdana"/>
        </w:rPr>
      </w:pPr>
    </w:p>
    <w:p w14:paraId="5842CD55" w14:textId="77777777" w:rsidR="0001441D" w:rsidRPr="00462817" w:rsidRDefault="0001441D" w:rsidP="0001441D">
      <w:pPr>
        <w:pStyle w:val="Titre4"/>
        <w:tabs>
          <w:tab w:val="left" w:pos="2127"/>
          <w:tab w:val="left" w:pos="5670"/>
        </w:tabs>
        <w:spacing w:before="0" w:after="0"/>
        <w:rPr>
          <w:rFonts w:ascii="Verdana" w:hAnsi="Verdana"/>
        </w:rPr>
        <w:sectPr w:rsidR="0001441D" w:rsidRPr="00462817" w:rsidSect="00804B37">
          <w:type w:val="continuous"/>
          <w:pgSz w:w="11906" w:h="16838" w:code="9"/>
          <w:pgMar w:top="851" w:right="1134" w:bottom="1361" w:left="1701" w:header="425" w:footer="567" w:gutter="0"/>
          <w:cols w:num="3" w:space="708"/>
          <w:docGrid w:linePitch="360"/>
        </w:sectPr>
      </w:pPr>
      <w:r w:rsidRPr="00462817">
        <w:rPr>
          <w:rFonts w:ascii="Verdana" w:hAnsi="Verdana"/>
        </w:rPr>
        <w:t>Signature de l’autorité territoriale</w:t>
      </w:r>
    </w:p>
    <w:p w14:paraId="15CC2526"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br/>
        <w:t xml:space="preserve">Transmission immédiate au </w:t>
      </w:r>
      <w:r w:rsidR="008B01F9">
        <w:rPr>
          <w:rFonts w:ascii="Verdana" w:hAnsi="Verdana"/>
          <w:sz w:val="20"/>
          <w:szCs w:val="20"/>
        </w:rPr>
        <w:t>formation spécialisée</w:t>
      </w:r>
      <w:r w:rsidRPr="00462817">
        <w:rPr>
          <w:rFonts w:ascii="Verdana" w:hAnsi="Verdana"/>
          <w:sz w:val="20"/>
          <w:szCs w:val="20"/>
        </w:rPr>
        <w:t xml:space="preserve"> </w:t>
      </w:r>
      <w:r w:rsidRPr="00462817">
        <w:rPr>
          <w:rFonts w:ascii="Verdana" w:hAnsi="Verdana"/>
          <w:sz w:val="20"/>
          <w:szCs w:val="20"/>
        </w:rPr>
        <w:br/>
        <w:t>Fait le (date et heure)</w:t>
      </w:r>
      <w:r w:rsidR="00462817">
        <w:rPr>
          <w:rFonts w:ascii="Verdana" w:hAnsi="Verdana"/>
          <w:sz w:val="20"/>
          <w:szCs w:val="20"/>
        </w:rPr>
        <w:t xml:space="preserve"> </w:t>
      </w:r>
      <w:r w:rsidRPr="00462817">
        <w:rPr>
          <w:rFonts w:ascii="Verdana" w:hAnsi="Verdana"/>
          <w:sz w:val="20"/>
          <w:szCs w:val="20"/>
        </w:rPr>
        <w:t xml:space="preserve">: </w:t>
      </w:r>
      <w:r w:rsidRPr="00462817">
        <w:rPr>
          <w:rFonts w:ascii="Verdana" w:hAnsi="Verdana"/>
          <w:sz w:val="20"/>
          <w:szCs w:val="20"/>
        </w:rPr>
        <w:tab/>
      </w:r>
      <w:r w:rsidRPr="00462817">
        <w:rPr>
          <w:rFonts w:ascii="Verdana" w:hAnsi="Verdana"/>
          <w:sz w:val="20"/>
          <w:szCs w:val="20"/>
        </w:rPr>
        <w:tab/>
        <w:t xml:space="preserve">Par : </w:t>
      </w:r>
    </w:p>
    <w:p w14:paraId="53B9F287"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Signature de la personne :</w:t>
      </w:r>
      <w:r w:rsidRPr="00462817">
        <w:rPr>
          <w:rFonts w:ascii="Verdana" w:hAnsi="Verdana"/>
          <w:sz w:val="20"/>
          <w:szCs w:val="20"/>
        </w:rPr>
        <w:tab/>
      </w:r>
    </w:p>
    <w:p w14:paraId="1F9A0913" w14:textId="77777777" w:rsidR="0001441D" w:rsidRPr="00462817" w:rsidRDefault="0001441D" w:rsidP="0001441D">
      <w:pPr>
        <w:pStyle w:val="titredeschma"/>
        <w:rPr>
          <w:rFonts w:ascii="Verdana" w:hAnsi="Verdana"/>
        </w:rPr>
      </w:pPr>
      <w:r w:rsidRPr="00462817">
        <w:rPr>
          <w:rFonts w:ascii="Verdana" w:hAnsi="Verdana"/>
        </w:rPr>
        <w:t>LE droit de retrait 2eme partie</w:t>
      </w:r>
    </w:p>
    <w:p w14:paraId="735AE42F" w14:textId="77777777" w:rsidR="0001441D" w:rsidRPr="00462817" w:rsidRDefault="0001441D" w:rsidP="0001441D">
      <w:pPr>
        <w:pStyle w:val="Titre4"/>
        <w:spacing w:before="0" w:after="0"/>
        <w:rPr>
          <w:rFonts w:ascii="Verdana" w:hAnsi="Verdana"/>
          <w:b/>
          <w:caps/>
          <w:sz w:val="20"/>
          <w:szCs w:val="20"/>
        </w:rPr>
      </w:pPr>
    </w:p>
    <w:p w14:paraId="00F0C774" w14:textId="77777777" w:rsidR="0001441D" w:rsidRPr="00462817" w:rsidRDefault="0001441D" w:rsidP="0001441D">
      <w:pPr>
        <w:rPr>
          <w:rFonts w:ascii="Verdana" w:hAnsi="Verdana"/>
        </w:rPr>
        <w:sectPr w:rsidR="0001441D" w:rsidRPr="00462817" w:rsidSect="007E3970">
          <w:type w:val="continuous"/>
          <w:pgSz w:w="11906" w:h="16838" w:code="9"/>
          <w:pgMar w:top="851" w:right="1134" w:bottom="1361" w:left="1701" w:header="425" w:footer="567" w:gutter="0"/>
          <w:cols w:space="708"/>
          <w:docGrid w:linePitch="360"/>
        </w:sectPr>
      </w:pPr>
    </w:p>
    <w:p w14:paraId="302061AB" w14:textId="77777777" w:rsidR="0001441D" w:rsidRPr="00462817" w:rsidRDefault="0001441D" w:rsidP="0001441D">
      <w:pPr>
        <w:pStyle w:val="Titre4"/>
        <w:spacing w:before="0" w:after="0"/>
        <w:rPr>
          <w:rFonts w:ascii="Verdana" w:hAnsi="Verdana"/>
          <w:sz w:val="20"/>
          <w:szCs w:val="20"/>
        </w:rPr>
      </w:pPr>
      <w:r w:rsidRPr="00462817">
        <w:rPr>
          <w:rFonts w:ascii="Verdana" w:hAnsi="Verdana"/>
          <w:b/>
          <w:caps/>
          <w:sz w:val="20"/>
          <w:szCs w:val="20"/>
        </w:rPr>
        <w:t>En cas d’accord</w:t>
      </w:r>
      <w:r w:rsidRPr="00462817">
        <w:rPr>
          <w:rFonts w:ascii="Verdana" w:hAnsi="Verdana"/>
          <w:sz w:val="20"/>
          <w:szCs w:val="20"/>
        </w:rPr>
        <w:t xml:space="preserve"> : mesure(s) immédiate(s) prise(s) par l’autorité territoriale : </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t>Sont-elles définitives ?</w:t>
      </w:r>
      <w:r w:rsidRPr="00462817">
        <w:rPr>
          <w:rFonts w:ascii="Verdana" w:hAnsi="Verdana"/>
          <w:sz w:val="20"/>
          <w:szCs w:val="20"/>
        </w:rPr>
        <w:br/>
        <w:t>Si non, quelles autres mesures sont envisagées et dans quel délai ?</w:t>
      </w:r>
      <w:r w:rsidRPr="00462817">
        <w:rPr>
          <w:rFonts w:ascii="Verdana" w:hAnsi="Verdana"/>
          <w:sz w:val="20"/>
          <w:szCs w:val="20"/>
        </w:rPr>
        <w:br/>
      </w:r>
    </w:p>
    <w:p w14:paraId="654F9D42" w14:textId="77777777" w:rsidR="0001441D" w:rsidRPr="00462817" w:rsidRDefault="0001441D" w:rsidP="0001441D">
      <w:pPr>
        <w:rPr>
          <w:rFonts w:ascii="Verdana" w:hAnsi="Verdana"/>
        </w:rPr>
      </w:pPr>
    </w:p>
    <w:p w14:paraId="3A50E4E6" w14:textId="77777777" w:rsidR="0001441D" w:rsidRPr="00462817" w:rsidRDefault="0001441D" w:rsidP="0001441D">
      <w:pPr>
        <w:pStyle w:val="Titre4"/>
        <w:spacing w:before="0" w:after="0"/>
        <w:rPr>
          <w:rFonts w:ascii="Verdana" w:hAnsi="Verdana"/>
        </w:rPr>
        <w:sectPr w:rsidR="0001441D" w:rsidRPr="00462817" w:rsidSect="00804B37">
          <w:type w:val="continuous"/>
          <w:pgSz w:w="11906" w:h="16838" w:code="9"/>
          <w:pgMar w:top="851" w:right="1134" w:bottom="1361" w:left="1701" w:header="425" w:footer="567" w:gutter="0"/>
          <w:cols w:num="2" w:space="708"/>
          <w:docGrid w:linePitch="360"/>
        </w:sectPr>
      </w:pPr>
      <w:r w:rsidRPr="00462817">
        <w:rPr>
          <w:rFonts w:ascii="Verdana" w:hAnsi="Verdana"/>
          <w:b/>
          <w:caps/>
          <w:sz w:val="20"/>
          <w:szCs w:val="20"/>
        </w:rPr>
        <w:t>EN CAS DE DESACCORD</w:t>
      </w:r>
      <w:r w:rsidRPr="00462817">
        <w:rPr>
          <w:rFonts w:ascii="Verdana" w:hAnsi="Verdana"/>
          <w:sz w:val="20"/>
          <w:szCs w:val="20"/>
        </w:rPr>
        <w:t> : motif du désaccord</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p>
    <w:p w14:paraId="4C6A2DB6" w14:textId="77777777" w:rsidR="0001441D" w:rsidRPr="00462817" w:rsidRDefault="0001441D" w:rsidP="0001441D">
      <w:pPr>
        <w:pStyle w:val="Titre4"/>
        <w:spacing w:before="0" w:after="0"/>
        <w:rPr>
          <w:rFonts w:ascii="Verdana" w:hAnsi="Verdana"/>
        </w:rPr>
      </w:pPr>
      <w:r w:rsidRPr="00462817">
        <w:rPr>
          <w:rFonts w:ascii="Verdana" w:hAnsi="Verdana"/>
        </w:rPr>
        <w:t xml:space="preserve">Transmission au </w:t>
      </w:r>
      <w:r w:rsidR="008B01F9">
        <w:rPr>
          <w:rFonts w:ascii="Verdana" w:hAnsi="Verdana"/>
        </w:rPr>
        <w:t>formation spécialisée</w:t>
      </w:r>
      <w:r w:rsidRPr="00462817">
        <w:rPr>
          <w:rFonts w:ascii="Verdana" w:hAnsi="Verdana"/>
        </w:rPr>
        <w:br/>
        <w:t xml:space="preserve">Dès réception, visa du </w:t>
      </w:r>
      <w:r w:rsidR="008B01F9">
        <w:rPr>
          <w:rFonts w:ascii="Verdana" w:hAnsi="Verdana"/>
        </w:rPr>
        <w:t>formation spécialisée</w:t>
      </w:r>
      <w:r w:rsidRPr="00462817">
        <w:rPr>
          <w:rFonts w:ascii="Verdana" w:hAnsi="Verdana"/>
        </w:rPr>
        <w:t xml:space="preserve"> – Date et heure</w:t>
      </w:r>
      <w:r w:rsidRPr="00462817">
        <w:rPr>
          <w:rFonts w:ascii="Verdana" w:hAnsi="Verdana"/>
        </w:rPr>
        <w:br/>
      </w:r>
    </w:p>
    <w:p w14:paraId="20687703" w14:textId="77777777" w:rsidR="0001441D" w:rsidRPr="00462817" w:rsidRDefault="0001441D" w:rsidP="0001441D">
      <w:pPr>
        <w:pStyle w:val="Titre4"/>
        <w:spacing w:before="0" w:after="0"/>
        <w:rPr>
          <w:rFonts w:ascii="Verdana" w:hAnsi="Verdana"/>
        </w:rPr>
      </w:pPr>
    </w:p>
    <w:p w14:paraId="62AA6409" w14:textId="77777777" w:rsidR="0001441D" w:rsidRPr="00462817" w:rsidRDefault="0001441D" w:rsidP="0001441D">
      <w:pPr>
        <w:pStyle w:val="Titre4"/>
        <w:spacing w:before="0" w:after="0"/>
        <w:rPr>
          <w:rFonts w:ascii="Verdana" w:hAnsi="Verdana"/>
        </w:rPr>
      </w:pPr>
    </w:p>
    <w:p w14:paraId="3DCCA515" w14:textId="77777777" w:rsidR="0001441D" w:rsidRPr="00462817" w:rsidRDefault="0001441D" w:rsidP="0001441D">
      <w:pPr>
        <w:rPr>
          <w:rFonts w:ascii="Verdana" w:hAnsi="Verdana"/>
        </w:rPr>
      </w:pPr>
    </w:p>
    <w:p w14:paraId="6EE5DB1C" w14:textId="77777777" w:rsidR="0001441D" w:rsidRPr="00462817" w:rsidRDefault="0001441D" w:rsidP="0001441D">
      <w:pPr>
        <w:pStyle w:val="Titre4"/>
        <w:spacing w:before="0" w:after="0"/>
        <w:rPr>
          <w:rFonts w:ascii="Verdana" w:hAnsi="Verdana"/>
        </w:rPr>
      </w:pPr>
      <w:r w:rsidRPr="00462817">
        <w:rPr>
          <w:rFonts w:ascii="Verdana" w:hAnsi="Verdana"/>
        </w:rPr>
        <w:t>Signature de l’autorité territoriale</w:t>
      </w:r>
      <w:r w:rsidRPr="00462817">
        <w:rPr>
          <w:rFonts w:ascii="Verdana" w:hAnsi="Verdana"/>
        </w:rPr>
        <w:br/>
        <w:t>Date et heure</w:t>
      </w:r>
    </w:p>
    <w:p w14:paraId="0313C221" w14:textId="77777777" w:rsidR="0001441D" w:rsidRPr="00462817" w:rsidRDefault="0001441D" w:rsidP="0001441D">
      <w:pPr>
        <w:rPr>
          <w:rFonts w:ascii="Verdana" w:hAnsi="Verdana"/>
        </w:rPr>
      </w:pPr>
    </w:p>
    <w:p w14:paraId="280B1055" w14:textId="77777777" w:rsidR="0001441D" w:rsidRPr="00462817" w:rsidRDefault="0001441D" w:rsidP="0001441D">
      <w:pPr>
        <w:rPr>
          <w:rFonts w:ascii="Verdana" w:hAnsi="Verdana"/>
        </w:rPr>
      </w:pPr>
    </w:p>
    <w:p w14:paraId="4B7E4407" w14:textId="77777777" w:rsidR="0001441D" w:rsidRPr="00462817" w:rsidRDefault="0001441D" w:rsidP="0001441D">
      <w:pPr>
        <w:rPr>
          <w:rFonts w:ascii="Verdana" w:hAnsi="Verdana"/>
        </w:rPr>
      </w:pPr>
    </w:p>
    <w:p w14:paraId="4604A565" w14:textId="77777777" w:rsidR="00036FD5" w:rsidRPr="00462817" w:rsidRDefault="00036FD5" w:rsidP="00036FD5">
      <w:pPr>
        <w:spacing w:before="0" w:after="160" w:line="259" w:lineRule="auto"/>
        <w:rPr>
          <w:rFonts w:ascii="Verdana" w:hAnsi="Verdana"/>
        </w:rPr>
        <w:sectPr w:rsidR="00036FD5" w:rsidRPr="00462817" w:rsidSect="00804B37">
          <w:headerReference w:type="even" r:id="rId44"/>
          <w:headerReference w:type="default" r:id="rId45"/>
          <w:footerReference w:type="default" r:id="rId46"/>
          <w:headerReference w:type="first" r:id="rId47"/>
          <w:footerReference w:type="first" r:id="rId48"/>
          <w:type w:val="continuous"/>
          <w:pgSz w:w="11906" w:h="16838" w:code="9"/>
          <w:pgMar w:top="851" w:right="1134" w:bottom="1361" w:left="1701" w:header="425" w:footer="567" w:gutter="0"/>
          <w:cols w:num="2" w:space="708"/>
          <w:docGrid w:linePitch="360"/>
        </w:sectPr>
      </w:pPr>
    </w:p>
    <w:p w14:paraId="3B4A0043" w14:textId="77777777" w:rsidR="00036FD5" w:rsidRPr="00462817" w:rsidRDefault="00036FD5" w:rsidP="00462817">
      <w:pPr>
        <w:pStyle w:val="titredeschma"/>
        <w:tabs>
          <w:tab w:val="left" w:pos="2268"/>
          <w:tab w:val="left" w:pos="6663"/>
          <w:tab w:val="left" w:pos="7938"/>
        </w:tabs>
        <w:spacing w:before="0"/>
        <w:rPr>
          <w:rFonts w:ascii="Verdana" w:hAnsi="Verdana"/>
        </w:rPr>
      </w:pPr>
      <w:r w:rsidRPr="00462817">
        <w:rPr>
          <w:rFonts w:ascii="Verdana" w:hAnsi="Verdana"/>
        </w:rPr>
        <w:lastRenderedPageBreak/>
        <w:t xml:space="preserve">Identité de la collectivité... </w:t>
      </w:r>
      <w:r w:rsidRPr="00462817">
        <w:rPr>
          <w:rFonts w:ascii="Verdana" w:hAnsi="Verdana"/>
        </w:rPr>
        <w:tab/>
      </w:r>
      <w:r w:rsidRPr="00462817">
        <w:rPr>
          <w:rFonts w:ascii="Verdana" w:hAnsi="Verdana"/>
          <w:color w:val="A8609A" w:themeColor="accent2"/>
        </w:rPr>
        <w:t>Fiche n°5</w:t>
      </w:r>
    </w:p>
    <w:p w14:paraId="20F8EBC0" w14:textId="77777777" w:rsidR="0001441D" w:rsidRPr="00462817" w:rsidRDefault="0001441D" w:rsidP="0001441D">
      <w:pPr>
        <w:pStyle w:val="Titre4"/>
        <w:tabs>
          <w:tab w:val="left" w:pos="7938"/>
        </w:tabs>
        <w:spacing w:before="0" w:after="0"/>
        <w:rPr>
          <w:rFonts w:ascii="Verdana" w:hAnsi="Verdana"/>
          <w:sz w:val="20"/>
          <w:szCs w:val="20"/>
        </w:rPr>
      </w:pPr>
      <w:r w:rsidRPr="00462817">
        <w:rPr>
          <w:rFonts w:ascii="Verdana" w:hAnsi="Verdana"/>
          <w:sz w:val="20"/>
          <w:szCs w:val="20"/>
        </w:rPr>
        <w:t xml:space="preserve">Collectivité : </w:t>
      </w:r>
      <w:r w:rsidRPr="00462817">
        <w:rPr>
          <w:rFonts w:ascii="Verdana" w:hAnsi="Verdana"/>
          <w:sz w:val="20"/>
          <w:szCs w:val="20"/>
        </w:rPr>
        <w:tab/>
      </w:r>
      <w:r w:rsidRPr="00462817">
        <w:rPr>
          <w:rFonts w:ascii="Verdana" w:hAnsi="Verdana"/>
          <w:sz w:val="20"/>
          <w:szCs w:val="20"/>
        </w:rPr>
        <w:tab/>
      </w:r>
    </w:p>
    <w:p w14:paraId="0878DD53"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Adresse :</w:t>
      </w:r>
    </w:p>
    <w:p w14:paraId="1FCF71F3" w14:textId="77777777" w:rsidR="0001441D" w:rsidRPr="00462817" w:rsidRDefault="0001441D" w:rsidP="0001441D">
      <w:pPr>
        <w:rPr>
          <w:rFonts w:ascii="Verdana" w:hAnsi="Verdana"/>
        </w:rPr>
      </w:pPr>
    </w:p>
    <w:p w14:paraId="745344FA" w14:textId="77777777" w:rsidR="0001441D" w:rsidRPr="00462817" w:rsidRDefault="0001441D" w:rsidP="0001441D">
      <w:pPr>
        <w:pStyle w:val="Titre4"/>
        <w:tabs>
          <w:tab w:val="left" w:pos="3402"/>
        </w:tabs>
        <w:spacing w:before="0" w:after="0"/>
        <w:rPr>
          <w:rFonts w:ascii="Verdana" w:hAnsi="Verdana"/>
          <w:sz w:val="20"/>
          <w:szCs w:val="20"/>
        </w:rPr>
      </w:pPr>
      <w:r w:rsidRPr="00462817">
        <w:rPr>
          <w:rFonts w:ascii="Verdana" w:hAnsi="Verdana"/>
          <w:sz w:val="20"/>
          <w:szCs w:val="20"/>
        </w:rPr>
        <w:t>N° Tel :</w:t>
      </w:r>
      <w:r w:rsidRPr="00462817">
        <w:rPr>
          <w:rFonts w:ascii="Verdana" w:hAnsi="Verdana"/>
          <w:sz w:val="20"/>
          <w:szCs w:val="20"/>
        </w:rPr>
        <w:tab/>
      </w:r>
    </w:p>
    <w:p w14:paraId="398A1286"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E-mail :</w:t>
      </w:r>
    </w:p>
    <w:p w14:paraId="00F56125"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Service :</w:t>
      </w:r>
    </w:p>
    <w:p w14:paraId="609C8056"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Nom(s) de l'(des) assistants/conseiller(s) de prévention : </w:t>
      </w:r>
      <w:r w:rsidRPr="00462817">
        <w:rPr>
          <w:rFonts w:ascii="Verdana" w:hAnsi="Verdana"/>
          <w:sz w:val="20"/>
          <w:szCs w:val="20"/>
        </w:rPr>
        <w:tab/>
      </w:r>
    </w:p>
    <w:p w14:paraId="6EF45069" w14:textId="77777777" w:rsidR="0001441D" w:rsidRPr="00462817" w:rsidRDefault="0001441D" w:rsidP="0001441D">
      <w:pPr>
        <w:pStyle w:val="titredeschma"/>
        <w:rPr>
          <w:rFonts w:ascii="Verdana" w:hAnsi="Verdana"/>
        </w:rPr>
      </w:pPr>
      <w:r w:rsidRPr="00462817">
        <w:rPr>
          <w:rFonts w:ascii="Verdana" w:hAnsi="Verdana"/>
        </w:rPr>
        <w:t>LE droit de retrait 1ère partie</w:t>
      </w:r>
    </w:p>
    <w:p w14:paraId="2DBDCA66" w14:textId="77777777" w:rsidR="0001441D" w:rsidRPr="00462817" w:rsidRDefault="0001441D" w:rsidP="0001441D">
      <w:pPr>
        <w:pStyle w:val="Titre4"/>
        <w:tabs>
          <w:tab w:val="left" w:pos="4536"/>
        </w:tabs>
        <w:spacing w:before="0" w:after="0"/>
        <w:rPr>
          <w:rFonts w:ascii="Verdana" w:hAnsi="Verdana"/>
          <w:sz w:val="20"/>
          <w:szCs w:val="20"/>
        </w:rPr>
      </w:pPr>
      <w:r w:rsidRPr="00462817">
        <w:rPr>
          <w:rFonts w:ascii="Verdana" w:hAnsi="Verdana"/>
          <w:sz w:val="20"/>
          <w:szCs w:val="20"/>
        </w:rPr>
        <w:t>Service concerné :</w:t>
      </w:r>
      <w:r w:rsidRPr="00462817">
        <w:rPr>
          <w:rFonts w:ascii="Verdana" w:hAnsi="Verdana"/>
          <w:sz w:val="20"/>
          <w:szCs w:val="20"/>
        </w:rPr>
        <w:tab/>
        <w:t xml:space="preserve">Poste de travail concerné : </w:t>
      </w:r>
    </w:p>
    <w:p w14:paraId="650A8770"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Description du danger grave et imminent encouru : (</w:t>
      </w:r>
      <w:r w:rsidRPr="00462817">
        <w:rPr>
          <w:rFonts w:ascii="Verdana" w:hAnsi="Verdana"/>
          <w:sz w:val="16"/>
          <w:szCs w:val="16"/>
        </w:rPr>
        <w:t>Nature et cause du danger</w:t>
      </w:r>
      <w:r w:rsidRPr="00462817">
        <w:rPr>
          <w:rFonts w:ascii="Verdana" w:hAnsi="Verdana"/>
          <w:sz w:val="20"/>
          <w:szCs w:val="20"/>
        </w:rPr>
        <w:t>)</w:t>
      </w:r>
    </w:p>
    <w:p w14:paraId="5FFAD277" w14:textId="77777777" w:rsidR="0001441D" w:rsidRPr="00462817" w:rsidRDefault="0001441D" w:rsidP="0001441D">
      <w:pPr>
        <w:pStyle w:val="Titre4"/>
        <w:spacing w:before="0" w:after="0"/>
        <w:rPr>
          <w:rFonts w:ascii="Verdana" w:hAnsi="Verdana"/>
          <w:sz w:val="20"/>
          <w:szCs w:val="20"/>
        </w:rPr>
      </w:pPr>
    </w:p>
    <w:p w14:paraId="346905F5" w14:textId="77777777" w:rsidR="0001441D" w:rsidRPr="00462817" w:rsidRDefault="0001441D" w:rsidP="0001441D">
      <w:pPr>
        <w:pStyle w:val="Titre4"/>
        <w:spacing w:before="0" w:after="0"/>
        <w:rPr>
          <w:rFonts w:ascii="Verdana" w:hAnsi="Verdana"/>
          <w:sz w:val="20"/>
          <w:szCs w:val="20"/>
        </w:rPr>
      </w:pPr>
    </w:p>
    <w:p w14:paraId="3C1662F8" w14:textId="77777777" w:rsidR="0001441D" w:rsidRPr="00462817" w:rsidRDefault="0001441D" w:rsidP="0001441D">
      <w:pPr>
        <w:pStyle w:val="Titre4"/>
        <w:spacing w:before="0" w:after="0"/>
        <w:rPr>
          <w:rFonts w:ascii="Verdana" w:hAnsi="Verdana"/>
          <w:sz w:val="20"/>
          <w:szCs w:val="20"/>
        </w:rPr>
      </w:pPr>
    </w:p>
    <w:p w14:paraId="41DF8B33"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Date et heure de l’exercice du droit de retrait : </w:t>
      </w:r>
    </w:p>
    <w:p w14:paraId="37EC0BD4"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 de l’agent faisant valoir son droit de retrait ou celui du membre du </w:t>
      </w:r>
      <w:r w:rsidR="008B01F9">
        <w:rPr>
          <w:rFonts w:ascii="Verdana" w:hAnsi="Verdana"/>
          <w:sz w:val="20"/>
          <w:szCs w:val="20"/>
        </w:rPr>
        <w:t>formation spécialisée</w:t>
      </w:r>
      <w:r w:rsidRPr="00462817">
        <w:rPr>
          <w:rFonts w:ascii="Verdana" w:hAnsi="Verdana"/>
          <w:sz w:val="20"/>
          <w:szCs w:val="20"/>
        </w:rPr>
        <w:t xml:space="preserve"> constatant le danger, grade :</w:t>
      </w:r>
    </w:p>
    <w:p w14:paraId="758E97DC" w14:textId="77777777" w:rsidR="0001441D" w:rsidRPr="00462817" w:rsidRDefault="0001441D" w:rsidP="0001441D">
      <w:pPr>
        <w:pStyle w:val="Titre4"/>
        <w:spacing w:before="0" w:after="0"/>
        <w:rPr>
          <w:rFonts w:ascii="Verdana" w:hAnsi="Verdana"/>
          <w:sz w:val="20"/>
          <w:szCs w:val="20"/>
        </w:rPr>
      </w:pPr>
    </w:p>
    <w:p w14:paraId="7A64B693"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hiérarchique, grade ayant été alerté, date et heure : </w:t>
      </w:r>
      <w:r w:rsidRPr="00462817">
        <w:rPr>
          <w:rFonts w:ascii="Verdana" w:hAnsi="Verdana"/>
          <w:sz w:val="20"/>
          <w:szCs w:val="20"/>
        </w:rPr>
        <w:br/>
      </w:r>
    </w:p>
    <w:p w14:paraId="04BD15B9"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territoriale ayant été alerté, date et heure : </w:t>
      </w:r>
      <w:r w:rsidRPr="00462817">
        <w:rPr>
          <w:rFonts w:ascii="Verdana" w:hAnsi="Verdana"/>
          <w:sz w:val="20"/>
          <w:szCs w:val="20"/>
        </w:rPr>
        <w:br/>
      </w:r>
      <w:r w:rsidRPr="00462817">
        <w:rPr>
          <w:rFonts w:ascii="Verdana" w:hAnsi="Verdana"/>
          <w:sz w:val="20"/>
          <w:szCs w:val="20"/>
        </w:rPr>
        <w:br/>
      </w:r>
    </w:p>
    <w:p w14:paraId="64F71878" w14:textId="77777777" w:rsidR="0001441D" w:rsidRPr="00462817" w:rsidRDefault="0001441D" w:rsidP="0001441D">
      <w:pPr>
        <w:pStyle w:val="Titre4"/>
        <w:tabs>
          <w:tab w:val="left" w:pos="2127"/>
          <w:tab w:val="left" w:pos="5670"/>
        </w:tabs>
        <w:spacing w:before="0" w:after="0"/>
        <w:rPr>
          <w:rFonts w:ascii="Verdana" w:hAnsi="Verdana"/>
          <w:sz w:val="20"/>
          <w:szCs w:val="20"/>
        </w:rPr>
        <w:sectPr w:rsidR="0001441D" w:rsidRPr="00462817" w:rsidSect="0001441D">
          <w:headerReference w:type="even" r:id="rId49"/>
          <w:headerReference w:type="default" r:id="rId50"/>
          <w:footerReference w:type="default" r:id="rId51"/>
          <w:headerReference w:type="first" r:id="rId52"/>
          <w:footerReference w:type="first" r:id="rId53"/>
          <w:pgSz w:w="11906" w:h="16838" w:code="9"/>
          <w:pgMar w:top="851" w:right="1134" w:bottom="1361" w:left="1701" w:header="425" w:footer="567" w:gutter="0"/>
          <w:cols w:space="708"/>
          <w:docGrid w:linePitch="360"/>
        </w:sectPr>
      </w:pPr>
    </w:p>
    <w:p w14:paraId="7672B19F"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l’agent</w:t>
      </w:r>
    </w:p>
    <w:p w14:paraId="29150E89" w14:textId="77777777" w:rsidR="0001441D" w:rsidRPr="00462817" w:rsidRDefault="0001441D" w:rsidP="0001441D">
      <w:pPr>
        <w:rPr>
          <w:rFonts w:ascii="Verdana" w:hAnsi="Verdana"/>
        </w:rPr>
      </w:pPr>
    </w:p>
    <w:p w14:paraId="27DB554B"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l’autorité hiérarchique</w:t>
      </w:r>
    </w:p>
    <w:p w14:paraId="2463E894" w14:textId="77777777" w:rsidR="0001441D" w:rsidRPr="00462817" w:rsidRDefault="0001441D" w:rsidP="0001441D">
      <w:pPr>
        <w:rPr>
          <w:rFonts w:ascii="Verdana" w:hAnsi="Verdana"/>
        </w:rPr>
      </w:pPr>
    </w:p>
    <w:p w14:paraId="27DE3070" w14:textId="77777777" w:rsidR="0001441D" w:rsidRPr="00462817" w:rsidRDefault="0001441D" w:rsidP="0001441D">
      <w:pPr>
        <w:pStyle w:val="Titre4"/>
        <w:tabs>
          <w:tab w:val="left" w:pos="2127"/>
          <w:tab w:val="left" w:pos="5670"/>
        </w:tabs>
        <w:spacing w:before="0" w:after="0"/>
        <w:rPr>
          <w:rFonts w:ascii="Verdana" w:hAnsi="Verdana"/>
        </w:rPr>
        <w:sectPr w:rsidR="0001441D" w:rsidRPr="00462817" w:rsidSect="00804B37">
          <w:type w:val="continuous"/>
          <w:pgSz w:w="11906" w:h="16838" w:code="9"/>
          <w:pgMar w:top="851" w:right="1134" w:bottom="1361" w:left="1701" w:header="425" w:footer="567" w:gutter="0"/>
          <w:cols w:num="3" w:space="708"/>
          <w:docGrid w:linePitch="360"/>
        </w:sectPr>
      </w:pPr>
      <w:r w:rsidRPr="00462817">
        <w:rPr>
          <w:rFonts w:ascii="Verdana" w:hAnsi="Verdana"/>
        </w:rPr>
        <w:t>Signature de l’autorité territoriale</w:t>
      </w:r>
    </w:p>
    <w:p w14:paraId="11F4F4C8"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br/>
        <w:t xml:space="preserve">Transmission immédiate au </w:t>
      </w:r>
      <w:r w:rsidR="008B01F9">
        <w:rPr>
          <w:rFonts w:ascii="Verdana" w:hAnsi="Verdana"/>
          <w:sz w:val="20"/>
          <w:szCs w:val="20"/>
        </w:rPr>
        <w:t>formation spécialisée</w:t>
      </w:r>
      <w:r w:rsidRPr="00462817">
        <w:rPr>
          <w:rFonts w:ascii="Verdana" w:hAnsi="Verdana"/>
          <w:sz w:val="20"/>
          <w:szCs w:val="20"/>
        </w:rPr>
        <w:t xml:space="preserve"> </w:t>
      </w:r>
      <w:r w:rsidRPr="00462817">
        <w:rPr>
          <w:rFonts w:ascii="Verdana" w:hAnsi="Verdana"/>
          <w:sz w:val="20"/>
          <w:szCs w:val="20"/>
        </w:rPr>
        <w:br/>
        <w:t>Fait le (date et heure)</w:t>
      </w:r>
      <w:r w:rsidR="00462817">
        <w:rPr>
          <w:rFonts w:ascii="Verdana" w:hAnsi="Verdana"/>
          <w:sz w:val="20"/>
          <w:szCs w:val="20"/>
        </w:rPr>
        <w:t xml:space="preserve"> </w:t>
      </w:r>
      <w:r w:rsidRPr="00462817">
        <w:rPr>
          <w:rFonts w:ascii="Verdana" w:hAnsi="Verdana"/>
          <w:sz w:val="20"/>
          <w:szCs w:val="20"/>
        </w:rPr>
        <w:t xml:space="preserve">: </w:t>
      </w:r>
      <w:r w:rsidRPr="00462817">
        <w:rPr>
          <w:rFonts w:ascii="Verdana" w:hAnsi="Verdana"/>
          <w:sz w:val="20"/>
          <w:szCs w:val="20"/>
        </w:rPr>
        <w:tab/>
      </w:r>
      <w:r w:rsidRPr="00462817">
        <w:rPr>
          <w:rFonts w:ascii="Verdana" w:hAnsi="Verdana"/>
          <w:sz w:val="20"/>
          <w:szCs w:val="20"/>
        </w:rPr>
        <w:tab/>
        <w:t xml:space="preserve">Par : </w:t>
      </w:r>
    </w:p>
    <w:p w14:paraId="7D5F6A0E"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Signature de la personne :</w:t>
      </w:r>
      <w:r w:rsidRPr="00462817">
        <w:rPr>
          <w:rFonts w:ascii="Verdana" w:hAnsi="Verdana"/>
          <w:sz w:val="20"/>
          <w:szCs w:val="20"/>
        </w:rPr>
        <w:tab/>
      </w:r>
    </w:p>
    <w:p w14:paraId="50748D47" w14:textId="77777777" w:rsidR="0001441D" w:rsidRPr="00462817" w:rsidRDefault="0001441D" w:rsidP="0001441D">
      <w:pPr>
        <w:pStyle w:val="titredeschma"/>
        <w:rPr>
          <w:rFonts w:ascii="Verdana" w:hAnsi="Verdana"/>
        </w:rPr>
      </w:pPr>
      <w:r w:rsidRPr="00462817">
        <w:rPr>
          <w:rFonts w:ascii="Verdana" w:hAnsi="Verdana"/>
        </w:rPr>
        <w:t>LE droit de retrait 2eme partie</w:t>
      </w:r>
    </w:p>
    <w:p w14:paraId="225CAFBE" w14:textId="77777777" w:rsidR="0001441D" w:rsidRPr="00462817" w:rsidRDefault="0001441D" w:rsidP="0001441D">
      <w:pPr>
        <w:pStyle w:val="Titre4"/>
        <w:spacing w:before="0" w:after="0"/>
        <w:rPr>
          <w:rFonts w:ascii="Verdana" w:hAnsi="Verdana"/>
          <w:b/>
          <w:caps/>
          <w:sz w:val="20"/>
          <w:szCs w:val="20"/>
        </w:rPr>
      </w:pPr>
    </w:p>
    <w:p w14:paraId="58CEC26C" w14:textId="77777777" w:rsidR="0001441D" w:rsidRPr="00462817" w:rsidRDefault="0001441D" w:rsidP="0001441D">
      <w:pPr>
        <w:rPr>
          <w:rFonts w:ascii="Verdana" w:hAnsi="Verdana"/>
        </w:rPr>
        <w:sectPr w:rsidR="0001441D" w:rsidRPr="00462817" w:rsidSect="007E3970">
          <w:type w:val="continuous"/>
          <w:pgSz w:w="11906" w:h="16838" w:code="9"/>
          <w:pgMar w:top="851" w:right="1134" w:bottom="1361" w:left="1701" w:header="425" w:footer="567" w:gutter="0"/>
          <w:cols w:space="708"/>
          <w:docGrid w:linePitch="360"/>
        </w:sectPr>
      </w:pPr>
    </w:p>
    <w:p w14:paraId="0F057E22" w14:textId="77777777" w:rsidR="0001441D" w:rsidRPr="00462817" w:rsidRDefault="0001441D" w:rsidP="0001441D">
      <w:pPr>
        <w:pStyle w:val="Titre4"/>
        <w:spacing w:before="0" w:after="0"/>
        <w:rPr>
          <w:rFonts w:ascii="Verdana" w:hAnsi="Verdana"/>
          <w:sz w:val="20"/>
          <w:szCs w:val="20"/>
        </w:rPr>
      </w:pPr>
      <w:r w:rsidRPr="00462817">
        <w:rPr>
          <w:rFonts w:ascii="Verdana" w:hAnsi="Verdana"/>
          <w:b/>
          <w:caps/>
          <w:sz w:val="20"/>
          <w:szCs w:val="20"/>
        </w:rPr>
        <w:t>En cas d’accord</w:t>
      </w:r>
      <w:r w:rsidRPr="00462817">
        <w:rPr>
          <w:rFonts w:ascii="Verdana" w:hAnsi="Verdana"/>
          <w:sz w:val="20"/>
          <w:szCs w:val="20"/>
        </w:rPr>
        <w:t xml:space="preserve"> : mesure(s) immédiate(s) prise(s) par l’autorité territoriale : </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t>Sont-elles définitives ?</w:t>
      </w:r>
      <w:r w:rsidRPr="00462817">
        <w:rPr>
          <w:rFonts w:ascii="Verdana" w:hAnsi="Verdana"/>
          <w:sz w:val="20"/>
          <w:szCs w:val="20"/>
        </w:rPr>
        <w:br/>
        <w:t>Si non, quelles autres mesures sont envisagées et dans quel délai ?</w:t>
      </w:r>
      <w:r w:rsidRPr="00462817">
        <w:rPr>
          <w:rFonts w:ascii="Verdana" w:hAnsi="Verdana"/>
          <w:sz w:val="20"/>
          <w:szCs w:val="20"/>
        </w:rPr>
        <w:br/>
      </w:r>
    </w:p>
    <w:p w14:paraId="60C48A1C" w14:textId="77777777" w:rsidR="0001441D" w:rsidRPr="00462817" w:rsidRDefault="0001441D" w:rsidP="0001441D">
      <w:pPr>
        <w:rPr>
          <w:rFonts w:ascii="Verdana" w:hAnsi="Verdana"/>
        </w:rPr>
      </w:pPr>
    </w:p>
    <w:p w14:paraId="6EF33101" w14:textId="77777777" w:rsidR="0001441D" w:rsidRPr="00462817" w:rsidRDefault="0001441D" w:rsidP="0001441D">
      <w:pPr>
        <w:pStyle w:val="Titre4"/>
        <w:spacing w:before="0" w:after="0"/>
        <w:rPr>
          <w:rFonts w:ascii="Verdana" w:hAnsi="Verdana"/>
        </w:rPr>
        <w:sectPr w:rsidR="0001441D" w:rsidRPr="00462817" w:rsidSect="00804B37">
          <w:type w:val="continuous"/>
          <w:pgSz w:w="11906" w:h="16838" w:code="9"/>
          <w:pgMar w:top="851" w:right="1134" w:bottom="1361" w:left="1701" w:header="425" w:footer="567" w:gutter="0"/>
          <w:cols w:num="2" w:space="708"/>
          <w:docGrid w:linePitch="360"/>
        </w:sectPr>
      </w:pPr>
      <w:r w:rsidRPr="00462817">
        <w:rPr>
          <w:rFonts w:ascii="Verdana" w:hAnsi="Verdana"/>
          <w:b/>
          <w:caps/>
          <w:sz w:val="20"/>
          <w:szCs w:val="20"/>
        </w:rPr>
        <w:t>EN CAS DE DESACCORD</w:t>
      </w:r>
      <w:r w:rsidRPr="00462817">
        <w:rPr>
          <w:rFonts w:ascii="Verdana" w:hAnsi="Verdana"/>
          <w:sz w:val="20"/>
          <w:szCs w:val="20"/>
        </w:rPr>
        <w:t> : motif du désaccord</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p>
    <w:p w14:paraId="02ABF598" w14:textId="77777777" w:rsidR="0001441D" w:rsidRPr="00462817" w:rsidRDefault="0001441D" w:rsidP="0001441D">
      <w:pPr>
        <w:pStyle w:val="Titre4"/>
        <w:spacing w:before="0" w:after="0"/>
        <w:rPr>
          <w:rFonts w:ascii="Verdana" w:hAnsi="Verdana"/>
        </w:rPr>
      </w:pPr>
      <w:r w:rsidRPr="00462817">
        <w:rPr>
          <w:rFonts w:ascii="Verdana" w:hAnsi="Verdana"/>
        </w:rPr>
        <w:t xml:space="preserve">Transmission au </w:t>
      </w:r>
      <w:r w:rsidR="008B01F9">
        <w:rPr>
          <w:rFonts w:ascii="Verdana" w:hAnsi="Verdana"/>
        </w:rPr>
        <w:t>formation spécialisée</w:t>
      </w:r>
      <w:r w:rsidRPr="00462817">
        <w:rPr>
          <w:rFonts w:ascii="Verdana" w:hAnsi="Verdana"/>
        </w:rPr>
        <w:br/>
        <w:t xml:space="preserve">Dès réception, visa du </w:t>
      </w:r>
      <w:r w:rsidR="008B01F9">
        <w:rPr>
          <w:rFonts w:ascii="Verdana" w:hAnsi="Verdana"/>
        </w:rPr>
        <w:t>formation spécialisée</w:t>
      </w:r>
      <w:r w:rsidRPr="00462817">
        <w:rPr>
          <w:rFonts w:ascii="Verdana" w:hAnsi="Verdana"/>
        </w:rPr>
        <w:t xml:space="preserve"> – Date et heure</w:t>
      </w:r>
      <w:r w:rsidRPr="00462817">
        <w:rPr>
          <w:rFonts w:ascii="Verdana" w:hAnsi="Verdana"/>
        </w:rPr>
        <w:br/>
      </w:r>
    </w:p>
    <w:p w14:paraId="19F97002" w14:textId="77777777" w:rsidR="0001441D" w:rsidRPr="00462817" w:rsidRDefault="0001441D" w:rsidP="0001441D">
      <w:pPr>
        <w:pStyle w:val="Titre4"/>
        <w:spacing w:before="0" w:after="0"/>
        <w:rPr>
          <w:rFonts w:ascii="Verdana" w:hAnsi="Verdana"/>
        </w:rPr>
      </w:pPr>
    </w:p>
    <w:p w14:paraId="114AC184" w14:textId="77777777" w:rsidR="0001441D" w:rsidRPr="00462817" w:rsidRDefault="0001441D" w:rsidP="0001441D">
      <w:pPr>
        <w:pStyle w:val="Titre4"/>
        <w:spacing w:before="0" w:after="0"/>
        <w:rPr>
          <w:rFonts w:ascii="Verdana" w:hAnsi="Verdana"/>
        </w:rPr>
      </w:pPr>
    </w:p>
    <w:p w14:paraId="7BEEA5B0" w14:textId="77777777" w:rsidR="0001441D" w:rsidRPr="00462817" w:rsidRDefault="0001441D" w:rsidP="0001441D">
      <w:pPr>
        <w:rPr>
          <w:rFonts w:ascii="Verdana" w:hAnsi="Verdana"/>
        </w:rPr>
      </w:pPr>
    </w:p>
    <w:p w14:paraId="0D574EBF" w14:textId="77777777" w:rsidR="0001441D" w:rsidRPr="00462817" w:rsidRDefault="0001441D" w:rsidP="0001441D">
      <w:pPr>
        <w:pStyle w:val="Titre4"/>
        <w:spacing w:before="0" w:after="0"/>
        <w:rPr>
          <w:rFonts w:ascii="Verdana" w:hAnsi="Verdana"/>
        </w:rPr>
      </w:pPr>
      <w:r w:rsidRPr="00462817">
        <w:rPr>
          <w:rFonts w:ascii="Verdana" w:hAnsi="Verdana"/>
        </w:rPr>
        <w:t>Signature de l’autorité territoriale</w:t>
      </w:r>
      <w:r w:rsidRPr="00462817">
        <w:rPr>
          <w:rFonts w:ascii="Verdana" w:hAnsi="Verdana"/>
        </w:rPr>
        <w:br/>
        <w:t>Date et heure</w:t>
      </w:r>
    </w:p>
    <w:p w14:paraId="6974A7F6" w14:textId="77777777" w:rsidR="0001441D" w:rsidRPr="00462817" w:rsidRDefault="0001441D" w:rsidP="0001441D">
      <w:pPr>
        <w:rPr>
          <w:rFonts w:ascii="Verdana" w:hAnsi="Verdana"/>
        </w:rPr>
      </w:pPr>
    </w:p>
    <w:p w14:paraId="3B5C7982" w14:textId="77777777" w:rsidR="0001441D" w:rsidRPr="00462817" w:rsidRDefault="0001441D" w:rsidP="0001441D">
      <w:pPr>
        <w:rPr>
          <w:rFonts w:ascii="Verdana" w:hAnsi="Verdana"/>
        </w:rPr>
      </w:pPr>
    </w:p>
    <w:p w14:paraId="65AE54B4" w14:textId="77777777" w:rsidR="0001441D" w:rsidRPr="00462817" w:rsidRDefault="0001441D" w:rsidP="0001441D">
      <w:pPr>
        <w:rPr>
          <w:rFonts w:ascii="Verdana" w:hAnsi="Verdana"/>
        </w:rPr>
      </w:pPr>
    </w:p>
    <w:p w14:paraId="6BF46D7B" w14:textId="77777777" w:rsidR="00036FD5" w:rsidRPr="00462817" w:rsidRDefault="00036FD5" w:rsidP="00036FD5">
      <w:pPr>
        <w:spacing w:before="0" w:after="160" w:line="259" w:lineRule="auto"/>
        <w:rPr>
          <w:rFonts w:ascii="Verdana" w:hAnsi="Verdana"/>
        </w:rPr>
        <w:sectPr w:rsidR="00036FD5" w:rsidRPr="00462817" w:rsidSect="00804B37">
          <w:headerReference w:type="even" r:id="rId54"/>
          <w:headerReference w:type="default" r:id="rId55"/>
          <w:footerReference w:type="default" r:id="rId56"/>
          <w:headerReference w:type="first" r:id="rId57"/>
          <w:footerReference w:type="first" r:id="rId58"/>
          <w:type w:val="continuous"/>
          <w:pgSz w:w="11906" w:h="16838" w:code="9"/>
          <w:pgMar w:top="851" w:right="1134" w:bottom="1361" w:left="1701" w:header="425" w:footer="567" w:gutter="0"/>
          <w:cols w:num="2" w:space="708"/>
          <w:docGrid w:linePitch="360"/>
        </w:sectPr>
      </w:pPr>
    </w:p>
    <w:p w14:paraId="1B18FDB3" w14:textId="77777777" w:rsidR="00036FD5" w:rsidRPr="00462817" w:rsidRDefault="00036FD5" w:rsidP="00462817">
      <w:pPr>
        <w:pStyle w:val="titredeschma"/>
        <w:tabs>
          <w:tab w:val="left" w:pos="2268"/>
          <w:tab w:val="left" w:pos="6663"/>
          <w:tab w:val="left" w:pos="7938"/>
        </w:tabs>
        <w:spacing w:before="0"/>
        <w:rPr>
          <w:rFonts w:ascii="Verdana" w:hAnsi="Verdana"/>
        </w:rPr>
      </w:pPr>
      <w:r w:rsidRPr="00462817">
        <w:rPr>
          <w:rFonts w:ascii="Verdana" w:hAnsi="Verdana"/>
        </w:rPr>
        <w:lastRenderedPageBreak/>
        <w:t xml:space="preserve">Identité de la collectivité... </w:t>
      </w:r>
      <w:r w:rsidRPr="00462817">
        <w:rPr>
          <w:rFonts w:ascii="Verdana" w:hAnsi="Verdana"/>
        </w:rPr>
        <w:tab/>
      </w:r>
      <w:r w:rsidRPr="00462817">
        <w:rPr>
          <w:rFonts w:ascii="Verdana" w:hAnsi="Verdana"/>
          <w:color w:val="A8609A" w:themeColor="accent2"/>
        </w:rPr>
        <w:t>Fiche n°6</w:t>
      </w:r>
    </w:p>
    <w:p w14:paraId="28C972CD" w14:textId="77777777" w:rsidR="0001441D" w:rsidRPr="00462817" w:rsidRDefault="0001441D" w:rsidP="0001441D">
      <w:pPr>
        <w:pStyle w:val="Titre4"/>
        <w:tabs>
          <w:tab w:val="left" w:pos="7938"/>
        </w:tabs>
        <w:spacing w:before="0" w:after="0"/>
        <w:rPr>
          <w:rFonts w:ascii="Verdana" w:hAnsi="Verdana"/>
          <w:sz w:val="20"/>
          <w:szCs w:val="20"/>
        </w:rPr>
      </w:pPr>
      <w:r w:rsidRPr="00462817">
        <w:rPr>
          <w:rFonts w:ascii="Verdana" w:hAnsi="Verdana"/>
          <w:sz w:val="20"/>
          <w:szCs w:val="20"/>
        </w:rPr>
        <w:t xml:space="preserve">Collectivité : </w:t>
      </w:r>
      <w:r w:rsidRPr="00462817">
        <w:rPr>
          <w:rFonts w:ascii="Verdana" w:hAnsi="Verdana"/>
          <w:sz w:val="20"/>
          <w:szCs w:val="20"/>
        </w:rPr>
        <w:tab/>
      </w:r>
      <w:r w:rsidRPr="00462817">
        <w:rPr>
          <w:rFonts w:ascii="Verdana" w:hAnsi="Verdana"/>
          <w:sz w:val="20"/>
          <w:szCs w:val="20"/>
        </w:rPr>
        <w:tab/>
      </w:r>
    </w:p>
    <w:p w14:paraId="5345F3D8"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Adresse :</w:t>
      </w:r>
    </w:p>
    <w:p w14:paraId="3DA88959" w14:textId="77777777" w:rsidR="0001441D" w:rsidRPr="00462817" w:rsidRDefault="0001441D" w:rsidP="0001441D">
      <w:pPr>
        <w:rPr>
          <w:rFonts w:ascii="Verdana" w:hAnsi="Verdana"/>
        </w:rPr>
      </w:pPr>
    </w:p>
    <w:p w14:paraId="05A9FA0C" w14:textId="77777777" w:rsidR="0001441D" w:rsidRPr="00462817" w:rsidRDefault="0001441D" w:rsidP="0001441D">
      <w:pPr>
        <w:pStyle w:val="Titre4"/>
        <w:tabs>
          <w:tab w:val="left" w:pos="3402"/>
        </w:tabs>
        <w:spacing w:before="0" w:after="0"/>
        <w:rPr>
          <w:rFonts w:ascii="Verdana" w:hAnsi="Verdana"/>
          <w:sz w:val="20"/>
          <w:szCs w:val="20"/>
        </w:rPr>
      </w:pPr>
      <w:r w:rsidRPr="00462817">
        <w:rPr>
          <w:rFonts w:ascii="Verdana" w:hAnsi="Verdana"/>
          <w:sz w:val="20"/>
          <w:szCs w:val="20"/>
        </w:rPr>
        <w:t>N° Tel :</w:t>
      </w:r>
      <w:r w:rsidRPr="00462817">
        <w:rPr>
          <w:rFonts w:ascii="Verdana" w:hAnsi="Verdana"/>
          <w:sz w:val="20"/>
          <w:szCs w:val="20"/>
        </w:rPr>
        <w:tab/>
      </w:r>
    </w:p>
    <w:p w14:paraId="64EA4240"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E-mail :</w:t>
      </w:r>
    </w:p>
    <w:p w14:paraId="09FC6B51"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Service :</w:t>
      </w:r>
    </w:p>
    <w:p w14:paraId="33ADC2A4"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Nom(s) de l'(des) assistants/conseiller(s) de prévention : </w:t>
      </w:r>
      <w:r w:rsidRPr="00462817">
        <w:rPr>
          <w:rFonts w:ascii="Verdana" w:hAnsi="Verdana"/>
          <w:sz w:val="20"/>
          <w:szCs w:val="20"/>
        </w:rPr>
        <w:tab/>
      </w:r>
    </w:p>
    <w:p w14:paraId="2C10DA9B" w14:textId="77777777" w:rsidR="0001441D" w:rsidRPr="00462817" w:rsidRDefault="0001441D" w:rsidP="0001441D">
      <w:pPr>
        <w:pStyle w:val="titredeschma"/>
        <w:rPr>
          <w:rFonts w:ascii="Verdana" w:hAnsi="Verdana"/>
        </w:rPr>
      </w:pPr>
      <w:r w:rsidRPr="00462817">
        <w:rPr>
          <w:rFonts w:ascii="Verdana" w:hAnsi="Verdana"/>
        </w:rPr>
        <w:t>LE droit de retrait 1ère partie</w:t>
      </w:r>
    </w:p>
    <w:p w14:paraId="1D9F3BA9" w14:textId="77777777" w:rsidR="0001441D" w:rsidRPr="00462817" w:rsidRDefault="0001441D" w:rsidP="0001441D">
      <w:pPr>
        <w:pStyle w:val="Titre4"/>
        <w:tabs>
          <w:tab w:val="left" w:pos="4536"/>
        </w:tabs>
        <w:spacing w:before="0" w:after="0"/>
        <w:rPr>
          <w:rFonts w:ascii="Verdana" w:hAnsi="Verdana"/>
          <w:sz w:val="20"/>
          <w:szCs w:val="20"/>
        </w:rPr>
      </w:pPr>
      <w:r w:rsidRPr="00462817">
        <w:rPr>
          <w:rFonts w:ascii="Verdana" w:hAnsi="Verdana"/>
          <w:sz w:val="20"/>
          <w:szCs w:val="20"/>
        </w:rPr>
        <w:t>Service concerné :</w:t>
      </w:r>
      <w:r w:rsidRPr="00462817">
        <w:rPr>
          <w:rFonts w:ascii="Verdana" w:hAnsi="Verdana"/>
          <w:sz w:val="20"/>
          <w:szCs w:val="20"/>
        </w:rPr>
        <w:tab/>
        <w:t xml:space="preserve">Poste de travail concerné : </w:t>
      </w:r>
    </w:p>
    <w:p w14:paraId="00C08396"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Description du danger grave et imminent encouru : (</w:t>
      </w:r>
      <w:r w:rsidRPr="00462817">
        <w:rPr>
          <w:rFonts w:ascii="Verdana" w:hAnsi="Verdana"/>
          <w:sz w:val="16"/>
          <w:szCs w:val="16"/>
        </w:rPr>
        <w:t>Nature et cause du danger</w:t>
      </w:r>
      <w:r w:rsidRPr="00462817">
        <w:rPr>
          <w:rFonts w:ascii="Verdana" w:hAnsi="Verdana"/>
          <w:sz w:val="20"/>
          <w:szCs w:val="20"/>
        </w:rPr>
        <w:t>)</w:t>
      </w:r>
    </w:p>
    <w:p w14:paraId="7484C604" w14:textId="77777777" w:rsidR="0001441D" w:rsidRPr="00462817" w:rsidRDefault="0001441D" w:rsidP="0001441D">
      <w:pPr>
        <w:pStyle w:val="Titre4"/>
        <w:spacing w:before="0" w:after="0"/>
        <w:rPr>
          <w:rFonts w:ascii="Verdana" w:hAnsi="Verdana"/>
          <w:sz w:val="20"/>
          <w:szCs w:val="20"/>
        </w:rPr>
      </w:pPr>
    </w:p>
    <w:p w14:paraId="24AD6DF5" w14:textId="77777777" w:rsidR="0001441D" w:rsidRPr="00462817" w:rsidRDefault="0001441D" w:rsidP="0001441D">
      <w:pPr>
        <w:pStyle w:val="Titre4"/>
        <w:spacing w:before="0" w:after="0"/>
        <w:rPr>
          <w:rFonts w:ascii="Verdana" w:hAnsi="Verdana"/>
          <w:sz w:val="20"/>
          <w:szCs w:val="20"/>
        </w:rPr>
      </w:pPr>
    </w:p>
    <w:p w14:paraId="2C60219A" w14:textId="77777777" w:rsidR="0001441D" w:rsidRPr="00462817" w:rsidRDefault="0001441D" w:rsidP="0001441D">
      <w:pPr>
        <w:pStyle w:val="Titre4"/>
        <w:spacing w:before="0" w:after="0"/>
        <w:rPr>
          <w:rFonts w:ascii="Verdana" w:hAnsi="Verdana"/>
          <w:sz w:val="20"/>
          <w:szCs w:val="20"/>
        </w:rPr>
      </w:pPr>
    </w:p>
    <w:p w14:paraId="7EF5E35D"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Date et heure de l’exercice du droit de retrait : </w:t>
      </w:r>
    </w:p>
    <w:p w14:paraId="3A205F7F"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 de l’agent faisant valoir son droit de retrait ou celui du membre du </w:t>
      </w:r>
      <w:r w:rsidR="008B01F9">
        <w:rPr>
          <w:rFonts w:ascii="Verdana" w:hAnsi="Verdana"/>
          <w:sz w:val="20"/>
          <w:szCs w:val="20"/>
        </w:rPr>
        <w:t>formation spécialisée</w:t>
      </w:r>
      <w:r w:rsidRPr="00462817">
        <w:rPr>
          <w:rFonts w:ascii="Verdana" w:hAnsi="Verdana"/>
          <w:sz w:val="20"/>
          <w:szCs w:val="20"/>
        </w:rPr>
        <w:t xml:space="preserve"> constatant le danger, grade :</w:t>
      </w:r>
    </w:p>
    <w:p w14:paraId="06FC5698" w14:textId="77777777" w:rsidR="0001441D" w:rsidRPr="00462817" w:rsidRDefault="0001441D" w:rsidP="0001441D">
      <w:pPr>
        <w:pStyle w:val="Titre4"/>
        <w:spacing w:before="0" w:after="0"/>
        <w:rPr>
          <w:rFonts w:ascii="Verdana" w:hAnsi="Verdana"/>
          <w:sz w:val="20"/>
          <w:szCs w:val="20"/>
        </w:rPr>
      </w:pPr>
    </w:p>
    <w:p w14:paraId="1992B553"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hiérarchique, grade ayant été alerté, date et heure : </w:t>
      </w:r>
      <w:r w:rsidRPr="00462817">
        <w:rPr>
          <w:rFonts w:ascii="Verdana" w:hAnsi="Verdana"/>
          <w:sz w:val="20"/>
          <w:szCs w:val="20"/>
        </w:rPr>
        <w:br/>
      </w:r>
    </w:p>
    <w:p w14:paraId="2C42FC28"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territoriale ayant été alerté, date et heure : </w:t>
      </w:r>
      <w:r w:rsidRPr="00462817">
        <w:rPr>
          <w:rFonts w:ascii="Verdana" w:hAnsi="Verdana"/>
          <w:sz w:val="20"/>
          <w:szCs w:val="20"/>
        </w:rPr>
        <w:br/>
      </w:r>
      <w:r w:rsidRPr="00462817">
        <w:rPr>
          <w:rFonts w:ascii="Verdana" w:hAnsi="Verdana"/>
          <w:sz w:val="20"/>
          <w:szCs w:val="20"/>
        </w:rPr>
        <w:br/>
      </w:r>
    </w:p>
    <w:p w14:paraId="20D05D8E" w14:textId="77777777" w:rsidR="0001441D" w:rsidRPr="00462817" w:rsidRDefault="0001441D" w:rsidP="0001441D">
      <w:pPr>
        <w:pStyle w:val="Titre4"/>
        <w:tabs>
          <w:tab w:val="left" w:pos="2127"/>
          <w:tab w:val="left" w:pos="5670"/>
        </w:tabs>
        <w:spacing w:before="0" w:after="0"/>
        <w:rPr>
          <w:rFonts w:ascii="Verdana" w:hAnsi="Verdana"/>
          <w:sz w:val="20"/>
          <w:szCs w:val="20"/>
        </w:rPr>
        <w:sectPr w:rsidR="0001441D" w:rsidRPr="00462817" w:rsidSect="0001441D">
          <w:headerReference w:type="even" r:id="rId59"/>
          <w:headerReference w:type="default" r:id="rId60"/>
          <w:footerReference w:type="default" r:id="rId61"/>
          <w:headerReference w:type="first" r:id="rId62"/>
          <w:footerReference w:type="first" r:id="rId63"/>
          <w:pgSz w:w="11906" w:h="16838" w:code="9"/>
          <w:pgMar w:top="851" w:right="1134" w:bottom="1361" w:left="1701" w:header="425" w:footer="567" w:gutter="0"/>
          <w:cols w:space="708"/>
          <w:docGrid w:linePitch="360"/>
        </w:sectPr>
      </w:pPr>
    </w:p>
    <w:p w14:paraId="74A1CDF3"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l’agent</w:t>
      </w:r>
    </w:p>
    <w:p w14:paraId="7E66DA69" w14:textId="77777777" w:rsidR="0001441D" w:rsidRPr="00462817" w:rsidRDefault="0001441D" w:rsidP="0001441D">
      <w:pPr>
        <w:rPr>
          <w:rFonts w:ascii="Verdana" w:hAnsi="Verdana"/>
        </w:rPr>
      </w:pPr>
    </w:p>
    <w:p w14:paraId="4AD5E727"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l’autorité hiérarchique</w:t>
      </w:r>
    </w:p>
    <w:p w14:paraId="0B11AA7F" w14:textId="77777777" w:rsidR="0001441D" w:rsidRPr="00462817" w:rsidRDefault="0001441D" w:rsidP="0001441D">
      <w:pPr>
        <w:rPr>
          <w:rFonts w:ascii="Verdana" w:hAnsi="Verdana"/>
        </w:rPr>
      </w:pPr>
    </w:p>
    <w:p w14:paraId="3FC6901F" w14:textId="77777777" w:rsidR="0001441D" w:rsidRPr="00462817" w:rsidRDefault="0001441D" w:rsidP="0001441D">
      <w:pPr>
        <w:pStyle w:val="Titre4"/>
        <w:tabs>
          <w:tab w:val="left" w:pos="2127"/>
          <w:tab w:val="left" w:pos="5670"/>
        </w:tabs>
        <w:spacing w:before="0" w:after="0"/>
        <w:rPr>
          <w:rFonts w:ascii="Verdana" w:hAnsi="Verdana"/>
        </w:rPr>
        <w:sectPr w:rsidR="0001441D" w:rsidRPr="00462817" w:rsidSect="00804B37">
          <w:type w:val="continuous"/>
          <w:pgSz w:w="11906" w:h="16838" w:code="9"/>
          <w:pgMar w:top="851" w:right="1134" w:bottom="1361" w:left="1701" w:header="425" w:footer="567" w:gutter="0"/>
          <w:cols w:num="3" w:space="708"/>
          <w:docGrid w:linePitch="360"/>
        </w:sectPr>
      </w:pPr>
      <w:r w:rsidRPr="00462817">
        <w:rPr>
          <w:rFonts w:ascii="Verdana" w:hAnsi="Verdana"/>
        </w:rPr>
        <w:t>Signature de l’autorité territoriale</w:t>
      </w:r>
    </w:p>
    <w:p w14:paraId="3F93C1C4"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br/>
        <w:t xml:space="preserve">Transmission immédiate au </w:t>
      </w:r>
      <w:r w:rsidR="008B01F9">
        <w:rPr>
          <w:rFonts w:ascii="Verdana" w:hAnsi="Verdana"/>
          <w:sz w:val="20"/>
          <w:szCs w:val="20"/>
        </w:rPr>
        <w:t>formation spécialisée</w:t>
      </w:r>
      <w:r w:rsidRPr="00462817">
        <w:rPr>
          <w:rFonts w:ascii="Verdana" w:hAnsi="Verdana"/>
          <w:sz w:val="20"/>
          <w:szCs w:val="20"/>
        </w:rPr>
        <w:t xml:space="preserve"> </w:t>
      </w:r>
      <w:r w:rsidRPr="00462817">
        <w:rPr>
          <w:rFonts w:ascii="Verdana" w:hAnsi="Verdana"/>
          <w:sz w:val="20"/>
          <w:szCs w:val="20"/>
        </w:rPr>
        <w:br/>
        <w:t>Fait le (date et heure)</w:t>
      </w:r>
      <w:r w:rsidR="00462817">
        <w:rPr>
          <w:rFonts w:ascii="Verdana" w:hAnsi="Verdana"/>
          <w:sz w:val="20"/>
          <w:szCs w:val="20"/>
        </w:rPr>
        <w:t xml:space="preserve"> </w:t>
      </w:r>
      <w:r w:rsidRPr="00462817">
        <w:rPr>
          <w:rFonts w:ascii="Verdana" w:hAnsi="Verdana"/>
          <w:sz w:val="20"/>
          <w:szCs w:val="20"/>
        </w:rPr>
        <w:t xml:space="preserve">: </w:t>
      </w:r>
      <w:r w:rsidRPr="00462817">
        <w:rPr>
          <w:rFonts w:ascii="Verdana" w:hAnsi="Verdana"/>
          <w:sz w:val="20"/>
          <w:szCs w:val="20"/>
        </w:rPr>
        <w:tab/>
      </w:r>
      <w:r w:rsidRPr="00462817">
        <w:rPr>
          <w:rFonts w:ascii="Verdana" w:hAnsi="Verdana"/>
          <w:sz w:val="20"/>
          <w:szCs w:val="20"/>
        </w:rPr>
        <w:tab/>
        <w:t xml:space="preserve">Par : </w:t>
      </w:r>
    </w:p>
    <w:p w14:paraId="227D4124"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Signature de la personne :</w:t>
      </w:r>
      <w:r w:rsidRPr="00462817">
        <w:rPr>
          <w:rFonts w:ascii="Verdana" w:hAnsi="Verdana"/>
          <w:sz w:val="20"/>
          <w:szCs w:val="20"/>
        </w:rPr>
        <w:tab/>
      </w:r>
    </w:p>
    <w:p w14:paraId="3A38B9C0" w14:textId="77777777" w:rsidR="0001441D" w:rsidRPr="00462817" w:rsidRDefault="0001441D" w:rsidP="0001441D">
      <w:pPr>
        <w:pStyle w:val="titredeschma"/>
        <w:rPr>
          <w:rFonts w:ascii="Verdana" w:hAnsi="Verdana"/>
        </w:rPr>
      </w:pPr>
      <w:r w:rsidRPr="00462817">
        <w:rPr>
          <w:rFonts w:ascii="Verdana" w:hAnsi="Verdana"/>
        </w:rPr>
        <w:t>LE droit de retrait 2eme partie</w:t>
      </w:r>
    </w:p>
    <w:p w14:paraId="2D3AD304" w14:textId="77777777" w:rsidR="0001441D" w:rsidRPr="00462817" w:rsidRDefault="0001441D" w:rsidP="0001441D">
      <w:pPr>
        <w:pStyle w:val="Titre4"/>
        <w:spacing w:before="0" w:after="0"/>
        <w:rPr>
          <w:rFonts w:ascii="Verdana" w:hAnsi="Verdana"/>
          <w:b/>
          <w:caps/>
          <w:sz w:val="20"/>
          <w:szCs w:val="20"/>
        </w:rPr>
      </w:pPr>
    </w:p>
    <w:p w14:paraId="44BE193E" w14:textId="77777777" w:rsidR="0001441D" w:rsidRPr="00462817" w:rsidRDefault="0001441D" w:rsidP="0001441D">
      <w:pPr>
        <w:rPr>
          <w:rFonts w:ascii="Verdana" w:hAnsi="Verdana"/>
        </w:rPr>
        <w:sectPr w:rsidR="0001441D" w:rsidRPr="00462817" w:rsidSect="007E3970">
          <w:type w:val="continuous"/>
          <w:pgSz w:w="11906" w:h="16838" w:code="9"/>
          <w:pgMar w:top="851" w:right="1134" w:bottom="1361" w:left="1701" w:header="425" w:footer="567" w:gutter="0"/>
          <w:cols w:space="708"/>
          <w:docGrid w:linePitch="360"/>
        </w:sectPr>
      </w:pPr>
    </w:p>
    <w:p w14:paraId="4BDB42BA" w14:textId="77777777" w:rsidR="0001441D" w:rsidRPr="00462817" w:rsidRDefault="0001441D" w:rsidP="0001441D">
      <w:pPr>
        <w:pStyle w:val="Titre4"/>
        <w:spacing w:before="0" w:after="0"/>
        <w:rPr>
          <w:rFonts w:ascii="Verdana" w:hAnsi="Verdana"/>
          <w:sz w:val="20"/>
          <w:szCs w:val="20"/>
        </w:rPr>
      </w:pPr>
      <w:r w:rsidRPr="00462817">
        <w:rPr>
          <w:rFonts w:ascii="Verdana" w:hAnsi="Verdana"/>
          <w:b/>
          <w:caps/>
          <w:sz w:val="20"/>
          <w:szCs w:val="20"/>
        </w:rPr>
        <w:t>En cas d’accord</w:t>
      </w:r>
      <w:r w:rsidRPr="00462817">
        <w:rPr>
          <w:rFonts w:ascii="Verdana" w:hAnsi="Verdana"/>
          <w:sz w:val="20"/>
          <w:szCs w:val="20"/>
        </w:rPr>
        <w:t xml:space="preserve"> : mesure(s) immédiate(s) prise(s) par l’autorité territoriale : </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t>Sont-elles définitives ?</w:t>
      </w:r>
      <w:r w:rsidRPr="00462817">
        <w:rPr>
          <w:rFonts w:ascii="Verdana" w:hAnsi="Verdana"/>
          <w:sz w:val="20"/>
          <w:szCs w:val="20"/>
        </w:rPr>
        <w:br/>
        <w:t>Si non, quelles autres mesures sont envisagées et dans quel délai ?</w:t>
      </w:r>
      <w:r w:rsidRPr="00462817">
        <w:rPr>
          <w:rFonts w:ascii="Verdana" w:hAnsi="Verdana"/>
          <w:sz w:val="20"/>
          <w:szCs w:val="20"/>
        </w:rPr>
        <w:br/>
      </w:r>
    </w:p>
    <w:p w14:paraId="359BC64B" w14:textId="77777777" w:rsidR="0001441D" w:rsidRPr="00462817" w:rsidRDefault="0001441D" w:rsidP="0001441D">
      <w:pPr>
        <w:rPr>
          <w:rFonts w:ascii="Verdana" w:hAnsi="Verdana"/>
        </w:rPr>
      </w:pPr>
    </w:p>
    <w:p w14:paraId="3412F43A" w14:textId="77777777" w:rsidR="0001441D" w:rsidRPr="00462817" w:rsidRDefault="0001441D" w:rsidP="0001441D">
      <w:pPr>
        <w:pStyle w:val="Titre4"/>
        <w:spacing w:before="0" w:after="0"/>
        <w:rPr>
          <w:rFonts w:ascii="Verdana" w:hAnsi="Verdana"/>
        </w:rPr>
        <w:sectPr w:rsidR="0001441D" w:rsidRPr="00462817" w:rsidSect="00804B37">
          <w:type w:val="continuous"/>
          <w:pgSz w:w="11906" w:h="16838" w:code="9"/>
          <w:pgMar w:top="851" w:right="1134" w:bottom="1361" w:left="1701" w:header="425" w:footer="567" w:gutter="0"/>
          <w:cols w:num="2" w:space="708"/>
          <w:docGrid w:linePitch="360"/>
        </w:sectPr>
      </w:pPr>
      <w:r w:rsidRPr="00462817">
        <w:rPr>
          <w:rFonts w:ascii="Verdana" w:hAnsi="Verdana"/>
          <w:b/>
          <w:caps/>
          <w:sz w:val="20"/>
          <w:szCs w:val="20"/>
        </w:rPr>
        <w:t>EN CAS DE DESACCORD</w:t>
      </w:r>
      <w:r w:rsidRPr="00462817">
        <w:rPr>
          <w:rFonts w:ascii="Verdana" w:hAnsi="Verdana"/>
          <w:sz w:val="20"/>
          <w:szCs w:val="20"/>
        </w:rPr>
        <w:t> : motif du désaccord</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p>
    <w:p w14:paraId="56302BC3" w14:textId="77777777" w:rsidR="0001441D" w:rsidRPr="00462817" w:rsidRDefault="0001441D" w:rsidP="0001441D">
      <w:pPr>
        <w:pStyle w:val="Titre4"/>
        <w:spacing w:before="0" w:after="0"/>
        <w:rPr>
          <w:rFonts w:ascii="Verdana" w:hAnsi="Verdana"/>
        </w:rPr>
      </w:pPr>
      <w:r w:rsidRPr="00462817">
        <w:rPr>
          <w:rFonts w:ascii="Verdana" w:hAnsi="Verdana"/>
        </w:rPr>
        <w:t xml:space="preserve">Transmission au </w:t>
      </w:r>
      <w:r w:rsidR="008B01F9">
        <w:rPr>
          <w:rFonts w:ascii="Verdana" w:hAnsi="Verdana"/>
        </w:rPr>
        <w:t>formation spécialisée</w:t>
      </w:r>
      <w:r w:rsidRPr="00462817">
        <w:rPr>
          <w:rFonts w:ascii="Verdana" w:hAnsi="Verdana"/>
        </w:rPr>
        <w:br/>
        <w:t xml:space="preserve">Dès réception, visa du </w:t>
      </w:r>
      <w:r w:rsidR="008B01F9">
        <w:rPr>
          <w:rFonts w:ascii="Verdana" w:hAnsi="Verdana"/>
        </w:rPr>
        <w:t>formation spécialisée</w:t>
      </w:r>
      <w:r w:rsidRPr="00462817">
        <w:rPr>
          <w:rFonts w:ascii="Verdana" w:hAnsi="Verdana"/>
        </w:rPr>
        <w:t xml:space="preserve"> – Date et heure</w:t>
      </w:r>
      <w:r w:rsidRPr="00462817">
        <w:rPr>
          <w:rFonts w:ascii="Verdana" w:hAnsi="Verdana"/>
        </w:rPr>
        <w:br/>
      </w:r>
    </w:p>
    <w:p w14:paraId="110BB7C0" w14:textId="77777777" w:rsidR="0001441D" w:rsidRPr="00462817" w:rsidRDefault="0001441D" w:rsidP="0001441D">
      <w:pPr>
        <w:pStyle w:val="Titre4"/>
        <w:spacing w:before="0" w:after="0"/>
        <w:rPr>
          <w:rFonts w:ascii="Verdana" w:hAnsi="Verdana"/>
        </w:rPr>
      </w:pPr>
    </w:p>
    <w:p w14:paraId="09950769" w14:textId="77777777" w:rsidR="0001441D" w:rsidRPr="00462817" w:rsidRDefault="0001441D" w:rsidP="0001441D">
      <w:pPr>
        <w:pStyle w:val="Titre4"/>
        <w:spacing w:before="0" w:after="0"/>
        <w:rPr>
          <w:rFonts w:ascii="Verdana" w:hAnsi="Verdana"/>
        </w:rPr>
      </w:pPr>
    </w:p>
    <w:p w14:paraId="354A05A3" w14:textId="77777777" w:rsidR="0001441D" w:rsidRPr="00462817" w:rsidRDefault="0001441D" w:rsidP="0001441D">
      <w:pPr>
        <w:rPr>
          <w:rFonts w:ascii="Verdana" w:hAnsi="Verdana"/>
        </w:rPr>
      </w:pPr>
    </w:p>
    <w:p w14:paraId="73C7046B" w14:textId="77777777" w:rsidR="0001441D" w:rsidRPr="00462817" w:rsidRDefault="0001441D" w:rsidP="0001441D">
      <w:pPr>
        <w:pStyle w:val="Titre4"/>
        <w:spacing w:before="0" w:after="0"/>
        <w:rPr>
          <w:rFonts w:ascii="Verdana" w:hAnsi="Verdana"/>
        </w:rPr>
      </w:pPr>
      <w:r w:rsidRPr="00462817">
        <w:rPr>
          <w:rFonts w:ascii="Verdana" w:hAnsi="Verdana"/>
        </w:rPr>
        <w:t>Signature de l’autorité territoriale</w:t>
      </w:r>
      <w:r w:rsidRPr="00462817">
        <w:rPr>
          <w:rFonts w:ascii="Verdana" w:hAnsi="Verdana"/>
        </w:rPr>
        <w:br/>
        <w:t>Date et heure</w:t>
      </w:r>
    </w:p>
    <w:p w14:paraId="350184A4" w14:textId="77777777" w:rsidR="0001441D" w:rsidRPr="00462817" w:rsidRDefault="0001441D" w:rsidP="0001441D">
      <w:pPr>
        <w:rPr>
          <w:rFonts w:ascii="Verdana" w:hAnsi="Verdana"/>
        </w:rPr>
      </w:pPr>
    </w:p>
    <w:p w14:paraId="164A6684" w14:textId="77777777" w:rsidR="0001441D" w:rsidRPr="00462817" w:rsidRDefault="0001441D" w:rsidP="0001441D">
      <w:pPr>
        <w:rPr>
          <w:rFonts w:ascii="Verdana" w:hAnsi="Verdana"/>
        </w:rPr>
      </w:pPr>
    </w:p>
    <w:p w14:paraId="3F4B8EC0" w14:textId="77777777" w:rsidR="0001441D" w:rsidRPr="00462817" w:rsidRDefault="0001441D" w:rsidP="0001441D">
      <w:pPr>
        <w:rPr>
          <w:rFonts w:ascii="Verdana" w:hAnsi="Verdana"/>
        </w:rPr>
      </w:pPr>
    </w:p>
    <w:p w14:paraId="50B02973" w14:textId="77777777" w:rsidR="00036FD5" w:rsidRPr="00462817" w:rsidRDefault="00036FD5" w:rsidP="00036FD5">
      <w:pPr>
        <w:spacing w:before="0" w:after="160" w:line="259" w:lineRule="auto"/>
        <w:rPr>
          <w:rFonts w:ascii="Verdana" w:hAnsi="Verdana"/>
        </w:rPr>
        <w:sectPr w:rsidR="00036FD5" w:rsidRPr="00462817" w:rsidSect="00804B37">
          <w:headerReference w:type="even" r:id="rId64"/>
          <w:headerReference w:type="default" r:id="rId65"/>
          <w:footerReference w:type="default" r:id="rId66"/>
          <w:headerReference w:type="first" r:id="rId67"/>
          <w:footerReference w:type="first" r:id="rId68"/>
          <w:type w:val="continuous"/>
          <w:pgSz w:w="11906" w:h="16838" w:code="9"/>
          <w:pgMar w:top="851" w:right="1134" w:bottom="1361" w:left="1701" w:header="425" w:footer="567" w:gutter="0"/>
          <w:cols w:num="2" w:space="708"/>
          <w:docGrid w:linePitch="360"/>
        </w:sectPr>
      </w:pPr>
    </w:p>
    <w:p w14:paraId="1133087B" w14:textId="77777777" w:rsidR="00036FD5" w:rsidRPr="00462817" w:rsidRDefault="00036FD5" w:rsidP="00462817">
      <w:pPr>
        <w:pStyle w:val="titredeschma"/>
        <w:tabs>
          <w:tab w:val="left" w:pos="2268"/>
          <w:tab w:val="left" w:pos="6663"/>
          <w:tab w:val="left" w:pos="7938"/>
        </w:tabs>
        <w:spacing w:before="0"/>
        <w:rPr>
          <w:rFonts w:ascii="Verdana" w:hAnsi="Verdana"/>
        </w:rPr>
      </w:pPr>
      <w:r w:rsidRPr="00462817">
        <w:rPr>
          <w:rFonts w:ascii="Verdana" w:hAnsi="Verdana"/>
        </w:rPr>
        <w:lastRenderedPageBreak/>
        <w:t xml:space="preserve">Identité de la collectivité... </w:t>
      </w:r>
      <w:r w:rsidRPr="00462817">
        <w:rPr>
          <w:rFonts w:ascii="Verdana" w:hAnsi="Verdana"/>
        </w:rPr>
        <w:tab/>
      </w:r>
      <w:r w:rsidRPr="00462817">
        <w:rPr>
          <w:rFonts w:ascii="Verdana" w:hAnsi="Verdana"/>
          <w:color w:val="A8609A" w:themeColor="accent2"/>
        </w:rPr>
        <w:t>Fiche n°7</w:t>
      </w:r>
    </w:p>
    <w:p w14:paraId="6DD91924" w14:textId="77777777" w:rsidR="0001441D" w:rsidRPr="00462817" w:rsidRDefault="0001441D" w:rsidP="0001441D">
      <w:pPr>
        <w:pStyle w:val="Titre4"/>
        <w:tabs>
          <w:tab w:val="left" w:pos="7938"/>
        </w:tabs>
        <w:spacing w:before="0" w:after="0"/>
        <w:rPr>
          <w:rFonts w:ascii="Verdana" w:hAnsi="Verdana"/>
          <w:sz w:val="20"/>
          <w:szCs w:val="20"/>
        </w:rPr>
      </w:pPr>
      <w:r w:rsidRPr="00462817">
        <w:rPr>
          <w:rFonts w:ascii="Verdana" w:hAnsi="Verdana"/>
          <w:sz w:val="20"/>
          <w:szCs w:val="20"/>
        </w:rPr>
        <w:t xml:space="preserve">Collectivité : </w:t>
      </w:r>
      <w:r w:rsidRPr="00462817">
        <w:rPr>
          <w:rFonts w:ascii="Verdana" w:hAnsi="Verdana"/>
          <w:sz w:val="20"/>
          <w:szCs w:val="20"/>
        </w:rPr>
        <w:tab/>
      </w:r>
      <w:r w:rsidRPr="00462817">
        <w:rPr>
          <w:rFonts w:ascii="Verdana" w:hAnsi="Verdana"/>
          <w:sz w:val="20"/>
          <w:szCs w:val="20"/>
        </w:rPr>
        <w:tab/>
      </w:r>
    </w:p>
    <w:p w14:paraId="3CA67EB4"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Adresse :</w:t>
      </w:r>
    </w:p>
    <w:p w14:paraId="5A578659" w14:textId="77777777" w:rsidR="0001441D" w:rsidRPr="00462817" w:rsidRDefault="0001441D" w:rsidP="0001441D">
      <w:pPr>
        <w:rPr>
          <w:rFonts w:ascii="Verdana" w:hAnsi="Verdana"/>
        </w:rPr>
      </w:pPr>
    </w:p>
    <w:p w14:paraId="6AC9DEB1" w14:textId="77777777" w:rsidR="0001441D" w:rsidRPr="00462817" w:rsidRDefault="0001441D" w:rsidP="0001441D">
      <w:pPr>
        <w:pStyle w:val="Titre4"/>
        <w:tabs>
          <w:tab w:val="left" w:pos="3402"/>
        </w:tabs>
        <w:spacing w:before="0" w:after="0"/>
        <w:rPr>
          <w:rFonts w:ascii="Verdana" w:hAnsi="Verdana"/>
          <w:sz w:val="20"/>
          <w:szCs w:val="20"/>
        </w:rPr>
      </w:pPr>
      <w:r w:rsidRPr="00462817">
        <w:rPr>
          <w:rFonts w:ascii="Verdana" w:hAnsi="Verdana"/>
          <w:sz w:val="20"/>
          <w:szCs w:val="20"/>
        </w:rPr>
        <w:t>N° Tel :</w:t>
      </w:r>
      <w:r w:rsidRPr="00462817">
        <w:rPr>
          <w:rFonts w:ascii="Verdana" w:hAnsi="Verdana"/>
          <w:sz w:val="20"/>
          <w:szCs w:val="20"/>
        </w:rPr>
        <w:tab/>
      </w:r>
    </w:p>
    <w:p w14:paraId="5D712EC0"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E-mail :</w:t>
      </w:r>
    </w:p>
    <w:p w14:paraId="5A1B5EBB"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Service :</w:t>
      </w:r>
    </w:p>
    <w:p w14:paraId="670E03BF"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Nom(s) de l'(des) assistants/conseiller(s) de prévention : </w:t>
      </w:r>
      <w:r w:rsidRPr="00462817">
        <w:rPr>
          <w:rFonts w:ascii="Verdana" w:hAnsi="Verdana"/>
          <w:sz w:val="20"/>
          <w:szCs w:val="20"/>
        </w:rPr>
        <w:tab/>
      </w:r>
    </w:p>
    <w:p w14:paraId="1FB2B218" w14:textId="77777777" w:rsidR="0001441D" w:rsidRPr="00462817" w:rsidRDefault="0001441D" w:rsidP="0001441D">
      <w:pPr>
        <w:pStyle w:val="titredeschma"/>
        <w:rPr>
          <w:rFonts w:ascii="Verdana" w:hAnsi="Verdana"/>
        </w:rPr>
      </w:pPr>
      <w:r w:rsidRPr="00462817">
        <w:rPr>
          <w:rFonts w:ascii="Verdana" w:hAnsi="Verdana"/>
        </w:rPr>
        <w:t>LE droit de retrait 1ère partie</w:t>
      </w:r>
    </w:p>
    <w:p w14:paraId="2567184A" w14:textId="77777777" w:rsidR="0001441D" w:rsidRPr="00462817" w:rsidRDefault="0001441D" w:rsidP="0001441D">
      <w:pPr>
        <w:pStyle w:val="Titre4"/>
        <w:tabs>
          <w:tab w:val="left" w:pos="4536"/>
        </w:tabs>
        <w:spacing w:before="0" w:after="0"/>
        <w:rPr>
          <w:rFonts w:ascii="Verdana" w:hAnsi="Verdana"/>
          <w:sz w:val="20"/>
          <w:szCs w:val="20"/>
        </w:rPr>
      </w:pPr>
      <w:r w:rsidRPr="00462817">
        <w:rPr>
          <w:rFonts w:ascii="Verdana" w:hAnsi="Verdana"/>
          <w:sz w:val="20"/>
          <w:szCs w:val="20"/>
        </w:rPr>
        <w:t>Service concerné :</w:t>
      </w:r>
      <w:r w:rsidRPr="00462817">
        <w:rPr>
          <w:rFonts w:ascii="Verdana" w:hAnsi="Verdana"/>
          <w:sz w:val="20"/>
          <w:szCs w:val="20"/>
        </w:rPr>
        <w:tab/>
        <w:t xml:space="preserve">Poste de travail concerné : </w:t>
      </w:r>
    </w:p>
    <w:p w14:paraId="7F1B92FD"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Description du danger grave et imminent encouru : (</w:t>
      </w:r>
      <w:r w:rsidRPr="00462817">
        <w:rPr>
          <w:rFonts w:ascii="Verdana" w:hAnsi="Verdana"/>
          <w:sz w:val="16"/>
          <w:szCs w:val="16"/>
        </w:rPr>
        <w:t>Nature et cause du danger</w:t>
      </w:r>
      <w:r w:rsidRPr="00462817">
        <w:rPr>
          <w:rFonts w:ascii="Verdana" w:hAnsi="Verdana"/>
          <w:sz w:val="20"/>
          <w:szCs w:val="20"/>
        </w:rPr>
        <w:t>)</w:t>
      </w:r>
    </w:p>
    <w:p w14:paraId="5FE2F862" w14:textId="77777777" w:rsidR="0001441D" w:rsidRPr="00462817" w:rsidRDefault="0001441D" w:rsidP="0001441D">
      <w:pPr>
        <w:pStyle w:val="Titre4"/>
        <w:spacing w:before="0" w:after="0"/>
        <w:rPr>
          <w:rFonts w:ascii="Verdana" w:hAnsi="Verdana"/>
          <w:sz w:val="20"/>
          <w:szCs w:val="20"/>
        </w:rPr>
      </w:pPr>
    </w:p>
    <w:p w14:paraId="215FA6D6" w14:textId="77777777" w:rsidR="0001441D" w:rsidRPr="00462817" w:rsidRDefault="0001441D" w:rsidP="0001441D">
      <w:pPr>
        <w:pStyle w:val="Titre4"/>
        <w:spacing w:before="0" w:after="0"/>
        <w:rPr>
          <w:rFonts w:ascii="Verdana" w:hAnsi="Verdana"/>
          <w:sz w:val="20"/>
          <w:szCs w:val="20"/>
        </w:rPr>
      </w:pPr>
    </w:p>
    <w:p w14:paraId="6D903469" w14:textId="77777777" w:rsidR="0001441D" w:rsidRPr="00462817" w:rsidRDefault="0001441D" w:rsidP="0001441D">
      <w:pPr>
        <w:pStyle w:val="Titre4"/>
        <w:spacing w:before="0" w:after="0"/>
        <w:rPr>
          <w:rFonts w:ascii="Verdana" w:hAnsi="Verdana"/>
          <w:sz w:val="20"/>
          <w:szCs w:val="20"/>
        </w:rPr>
      </w:pPr>
    </w:p>
    <w:p w14:paraId="503783B9"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Date et heure de l’exercice du droit de retrait : </w:t>
      </w:r>
    </w:p>
    <w:p w14:paraId="7CC5397A"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 de l’agent faisant valoir son droit de retrait ou celui du membre du </w:t>
      </w:r>
      <w:r w:rsidR="008B01F9">
        <w:rPr>
          <w:rFonts w:ascii="Verdana" w:hAnsi="Verdana"/>
          <w:sz w:val="20"/>
          <w:szCs w:val="20"/>
        </w:rPr>
        <w:t>formation spécialisée</w:t>
      </w:r>
      <w:r w:rsidRPr="00462817">
        <w:rPr>
          <w:rFonts w:ascii="Verdana" w:hAnsi="Verdana"/>
          <w:sz w:val="20"/>
          <w:szCs w:val="20"/>
        </w:rPr>
        <w:t xml:space="preserve"> constatant le danger, grade :</w:t>
      </w:r>
    </w:p>
    <w:p w14:paraId="353B0564" w14:textId="77777777" w:rsidR="0001441D" w:rsidRPr="00462817" w:rsidRDefault="0001441D" w:rsidP="0001441D">
      <w:pPr>
        <w:pStyle w:val="Titre4"/>
        <w:spacing w:before="0" w:after="0"/>
        <w:rPr>
          <w:rFonts w:ascii="Verdana" w:hAnsi="Verdana"/>
          <w:sz w:val="20"/>
          <w:szCs w:val="20"/>
        </w:rPr>
      </w:pPr>
    </w:p>
    <w:p w14:paraId="344AA1C6"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hiérarchique, grade ayant été alerté, date et heure : </w:t>
      </w:r>
      <w:r w:rsidRPr="00462817">
        <w:rPr>
          <w:rFonts w:ascii="Verdana" w:hAnsi="Verdana"/>
          <w:sz w:val="20"/>
          <w:szCs w:val="20"/>
        </w:rPr>
        <w:br/>
      </w:r>
    </w:p>
    <w:p w14:paraId="2E2CF79B"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territoriale ayant été alerté, date et heure : </w:t>
      </w:r>
      <w:r w:rsidRPr="00462817">
        <w:rPr>
          <w:rFonts w:ascii="Verdana" w:hAnsi="Verdana"/>
          <w:sz w:val="20"/>
          <w:szCs w:val="20"/>
        </w:rPr>
        <w:br/>
      </w:r>
      <w:r w:rsidRPr="00462817">
        <w:rPr>
          <w:rFonts w:ascii="Verdana" w:hAnsi="Verdana"/>
          <w:sz w:val="20"/>
          <w:szCs w:val="20"/>
        </w:rPr>
        <w:br/>
      </w:r>
    </w:p>
    <w:p w14:paraId="0E23C483" w14:textId="77777777" w:rsidR="0001441D" w:rsidRPr="00462817" w:rsidRDefault="0001441D" w:rsidP="0001441D">
      <w:pPr>
        <w:pStyle w:val="Titre4"/>
        <w:tabs>
          <w:tab w:val="left" w:pos="2127"/>
          <w:tab w:val="left" w:pos="5670"/>
        </w:tabs>
        <w:spacing w:before="0" w:after="0"/>
        <w:rPr>
          <w:rFonts w:ascii="Verdana" w:hAnsi="Verdana"/>
          <w:sz w:val="20"/>
          <w:szCs w:val="20"/>
        </w:rPr>
        <w:sectPr w:rsidR="0001441D" w:rsidRPr="00462817" w:rsidSect="0001441D">
          <w:headerReference w:type="even" r:id="rId69"/>
          <w:headerReference w:type="default" r:id="rId70"/>
          <w:footerReference w:type="default" r:id="rId71"/>
          <w:headerReference w:type="first" r:id="rId72"/>
          <w:footerReference w:type="first" r:id="rId73"/>
          <w:pgSz w:w="11906" w:h="16838" w:code="9"/>
          <w:pgMar w:top="851" w:right="1134" w:bottom="1361" w:left="1701" w:header="425" w:footer="567" w:gutter="0"/>
          <w:cols w:space="708"/>
          <w:docGrid w:linePitch="360"/>
        </w:sectPr>
      </w:pPr>
    </w:p>
    <w:p w14:paraId="0D3688D8"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l’agent</w:t>
      </w:r>
    </w:p>
    <w:p w14:paraId="002C833D" w14:textId="77777777" w:rsidR="0001441D" w:rsidRPr="00462817" w:rsidRDefault="0001441D" w:rsidP="0001441D">
      <w:pPr>
        <w:rPr>
          <w:rFonts w:ascii="Verdana" w:hAnsi="Verdana"/>
        </w:rPr>
      </w:pPr>
    </w:p>
    <w:p w14:paraId="46B37A8D"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l’autorité hiérarchique</w:t>
      </w:r>
    </w:p>
    <w:p w14:paraId="6E714053" w14:textId="77777777" w:rsidR="0001441D" w:rsidRPr="00462817" w:rsidRDefault="0001441D" w:rsidP="0001441D">
      <w:pPr>
        <w:rPr>
          <w:rFonts w:ascii="Verdana" w:hAnsi="Verdana"/>
        </w:rPr>
      </w:pPr>
    </w:p>
    <w:p w14:paraId="09BD94DC" w14:textId="77777777" w:rsidR="0001441D" w:rsidRPr="00462817" w:rsidRDefault="0001441D" w:rsidP="0001441D">
      <w:pPr>
        <w:pStyle w:val="Titre4"/>
        <w:tabs>
          <w:tab w:val="left" w:pos="2127"/>
          <w:tab w:val="left" w:pos="5670"/>
        </w:tabs>
        <w:spacing w:before="0" w:after="0"/>
        <w:rPr>
          <w:rFonts w:ascii="Verdana" w:hAnsi="Verdana"/>
        </w:rPr>
        <w:sectPr w:rsidR="0001441D" w:rsidRPr="00462817" w:rsidSect="00804B37">
          <w:type w:val="continuous"/>
          <w:pgSz w:w="11906" w:h="16838" w:code="9"/>
          <w:pgMar w:top="851" w:right="1134" w:bottom="1361" w:left="1701" w:header="425" w:footer="567" w:gutter="0"/>
          <w:cols w:num="3" w:space="708"/>
          <w:docGrid w:linePitch="360"/>
        </w:sectPr>
      </w:pPr>
      <w:r w:rsidRPr="00462817">
        <w:rPr>
          <w:rFonts w:ascii="Verdana" w:hAnsi="Verdana"/>
        </w:rPr>
        <w:t>Signature de l’autorité territoriale</w:t>
      </w:r>
    </w:p>
    <w:p w14:paraId="49047431"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br/>
        <w:t xml:space="preserve">Transmission immédiate au </w:t>
      </w:r>
      <w:r w:rsidR="008B01F9">
        <w:rPr>
          <w:rFonts w:ascii="Verdana" w:hAnsi="Verdana"/>
          <w:sz w:val="20"/>
          <w:szCs w:val="20"/>
        </w:rPr>
        <w:t>formation spécialisée</w:t>
      </w:r>
      <w:r w:rsidRPr="00462817">
        <w:rPr>
          <w:rFonts w:ascii="Verdana" w:hAnsi="Verdana"/>
          <w:sz w:val="20"/>
          <w:szCs w:val="20"/>
        </w:rPr>
        <w:t xml:space="preserve"> </w:t>
      </w:r>
      <w:r w:rsidRPr="00462817">
        <w:rPr>
          <w:rFonts w:ascii="Verdana" w:hAnsi="Verdana"/>
          <w:sz w:val="20"/>
          <w:szCs w:val="20"/>
        </w:rPr>
        <w:br/>
        <w:t>Fait le (date et heure)</w:t>
      </w:r>
      <w:r w:rsidR="00462817">
        <w:rPr>
          <w:rFonts w:ascii="Verdana" w:hAnsi="Verdana"/>
          <w:sz w:val="20"/>
          <w:szCs w:val="20"/>
        </w:rPr>
        <w:t xml:space="preserve"> </w:t>
      </w:r>
      <w:r w:rsidRPr="00462817">
        <w:rPr>
          <w:rFonts w:ascii="Verdana" w:hAnsi="Verdana"/>
          <w:sz w:val="20"/>
          <w:szCs w:val="20"/>
        </w:rPr>
        <w:t xml:space="preserve">: </w:t>
      </w:r>
      <w:r w:rsidRPr="00462817">
        <w:rPr>
          <w:rFonts w:ascii="Verdana" w:hAnsi="Verdana"/>
          <w:sz w:val="20"/>
          <w:szCs w:val="20"/>
        </w:rPr>
        <w:tab/>
      </w:r>
      <w:r w:rsidRPr="00462817">
        <w:rPr>
          <w:rFonts w:ascii="Verdana" w:hAnsi="Verdana"/>
          <w:sz w:val="20"/>
          <w:szCs w:val="20"/>
        </w:rPr>
        <w:tab/>
        <w:t xml:space="preserve">Par : </w:t>
      </w:r>
    </w:p>
    <w:p w14:paraId="4AEA6573"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Signature de la personne :</w:t>
      </w:r>
      <w:r w:rsidRPr="00462817">
        <w:rPr>
          <w:rFonts w:ascii="Verdana" w:hAnsi="Verdana"/>
          <w:sz w:val="20"/>
          <w:szCs w:val="20"/>
        </w:rPr>
        <w:tab/>
      </w:r>
    </w:p>
    <w:p w14:paraId="1D42CAF7" w14:textId="77777777" w:rsidR="0001441D" w:rsidRPr="00462817" w:rsidRDefault="0001441D" w:rsidP="0001441D">
      <w:pPr>
        <w:pStyle w:val="titredeschma"/>
        <w:rPr>
          <w:rFonts w:ascii="Verdana" w:hAnsi="Verdana"/>
        </w:rPr>
      </w:pPr>
      <w:r w:rsidRPr="00462817">
        <w:rPr>
          <w:rFonts w:ascii="Verdana" w:hAnsi="Verdana"/>
        </w:rPr>
        <w:t>LE droit de retrait 2eme partie</w:t>
      </w:r>
    </w:p>
    <w:p w14:paraId="26712592" w14:textId="77777777" w:rsidR="0001441D" w:rsidRPr="00462817" w:rsidRDefault="0001441D" w:rsidP="0001441D">
      <w:pPr>
        <w:pStyle w:val="Titre4"/>
        <w:spacing w:before="0" w:after="0"/>
        <w:rPr>
          <w:rFonts w:ascii="Verdana" w:hAnsi="Verdana"/>
          <w:b/>
          <w:caps/>
          <w:sz w:val="20"/>
          <w:szCs w:val="20"/>
        </w:rPr>
      </w:pPr>
    </w:p>
    <w:p w14:paraId="5DBB2296" w14:textId="77777777" w:rsidR="0001441D" w:rsidRPr="00462817" w:rsidRDefault="0001441D" w:rsidP="0001441D">
      <w:pPr>
        <w:rPr>
          <w:rFonts w:ascii="Verdana" w:hAnsi="Verdana"/>
        </w:rPr>
        <w:sectPr w:rsidR="0001441D" w:rsidRPr="00462817" w:rsidSect="007E3970">
          <w:type w:val="continuous"/>
          <w:pgSz w:w="11906" w:h="16838" w:code="9"/>
          <w:pgMar w:top="851" w:right="1134" w:bottom="1361" w:left="1701" w:header="425" w:footer="567" w:gutter="0"/>
          <w:cols w:space="708"/>
          <w:docGrid w:linePitch="360"/>
        </w:sectPr>
      </w:pPr>
    </w:p>
    <w:p w14:paraId="6F2AB872" w14:textId="77777777" w:rsidR="0001441D" w:rsidRPr="00462817" w:rsidRDefault="0001441D" w:rsidP="0001441D">
      <w:pPr>
        <w:pStyle w:val="Titre4"/>
        <w:spacing w:before="0" w:after="0"/>
        <w:rPr>
          <w:rFonts w:ascii="Verdana" w:hAnsi="Verdana"/>
          <w:sz w:val="20"/>
          <w:szCs w:val="20"/>
        </w:rPr>
      </w:pPr>
      <w:r w:rsidRPr="00462817">
        <w:rPr>
          <w:rFonts w:ascii="Verdana" w:hAnsi="Verdana"/>
          <w:b/>
          <w:caps/>
          <w:sz w:val="20"/>
          <w:szCs w:val="20"/>
        </w:rPr>
        <w:t>En cas d’accord</w:t>
      </w:r>
      <w:r w:rsidRPr="00462817">
        <w:rPr>
          <w:rFonts w:ascii="Verdana" w:hAnsi="Verdana"/>
          <w:sz w:val="20"/>
          <w:szCs w:val="20"/>
        </w:rPr>
        <w:t xml:space="preserve"> : mesure(s) immédiate(s) prise(s) par l’autorité territoriale : </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t>Sont-elles définitives ?</w:t>
      </w:r>
      <w:r w:rsidRPr="00462817">
        <w:rPr>
          <w:rFonts w:ascii="Verdana" w:hAnsi="Verdana"/>
          <w:sz w:val="20"/>
          <w:szCs w:val="20"/>
        </w:rPr>
        <w:br/>
        <w:t>Si non, quelles autres mesures sont envisagées et dans quel délai ?</w:t>
      </w:r>
      <w:r w:rsidRPr="00462817">
        <w:rPr>
          <w:rFonts w:ascii="Verdana" w:hAnsi="Verdana"/>
          <w:sz w:val="20"/>
          <w:szCs w:val="20"/>
        </w:rPr>
        <w:br/>
      </w:r>
    </w:p>
    <w:p w14:paraId="54F2D317" w14:textId="77777777" w:rsidR="0001441D" w:rsidRPr="00462817" w:rsidRDefault="0001441D" w:rsidP="0001441D">
      <w:pPr>
        <w:rPr>
          <w:rFonts w:ascii="Verdana" w:hAnsi="Verdana"/>
        </w:rPr>
      </w:pPr>
    </w:p>
    <w:p w14:paraId="029905EE" w14:textId="77777777" w:rsidR="0001441D" w:rsidRPr="00462817" w:rsidRDefault="0001441D" w:rsidP="0001441D">
      <w:pPr>
        <w:pStyle w:val="Titre4"/>
        <w:spacing w:before="0" w:after="0"/>
        <w:rPr>
          <w:rFonts w:ascii="Verdana" w:hAnsi="Verdana"/>
        </w:rPr>
        <w:sectPr w:rsidR="0001441D" w:rsidRPr="00462817" w:rsidSect="00804B37">
          <w:type w:val="continuous"/>
          <w:pgSz w:w="11906" w:h="16838" w:code="9"/>
          <w:pgMar w:top="851" w:right="1134" w:bottom="1361" w:left="1701" w:header="425" w:footer="567" w:gutter="0"/>
          <w:cols w:num="2" w:space="708"/>
          <w:docGrid w:linePitch="360"/>
        </w:sectPr>
      </w:pPr>
      <w:r w:rsidRPr="00462817">
        <w:rPr>
          <w:rFonts w:ascii="Verdana" w:hAnsi="Verdana"/>
          <w:b/>
          <w:caps/>
          <w:sz w:val="20"/>
          <w:szCs w:val="20"/>
        </w:rPr>
        <w:t>EN CAS DE DESACCORD</w:t>
      </w:r>
      <w:r w:rsidRPr="00462817">
        <w:rPr>
          <w:rFonts w:ascii="Verdana" w:hAnsi="Verdana"/>
          <w:sz w:val="20"/>
          <w:szCs w:val="20"/>
        </w:rPr>
        <w:t> : motif du désaccord</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p>
    <w:p w14:paraId="43853681" w14:textId="77777777" w:rsidR="0001441D" w:rsidRPr="00462817" w:rsidRDefault="0001441D" w:rsidP="0001441D">
      <w:pPr>
        <w:pStyle w:val="Titre4"/>
        <w:spacing w:before="0" w:after="0"/>
        <w:rPr>
          <w:rFonts w:ascii="Verdana" w:hAnsi="Verdana"/>
        </w:rPr>
      </w:pPr>
      <w:r w:rsidRPr="00462817">
        <w:rPr>
          <w:rFonts w:ascii="Verdana" w:hAnsi="Verdana"/>
        </w:rPr>
        <w:t xml:space="preserve">Transmission </w:t>
      </w:r>
      <w:r w:rsidR="008B01F9">
        <w:rPr>
          <w:rFonts w:ascii="Verdana" w:hAnsi="Verdana"/>
        </w:rPr>
        <w:t>à la</w:t>
      </w:r>
      <w:r w:rsidRPr="00462817">
        <w:rPr>
          <w:rFonts w:ascii="Verdana" w:hAnsi="Verdana"/>
        </w:rPr>
        <w:t xml:space="preserve"> </w:t>
      </w:r>
      <w:r w:rsidR="008B01F9">
        <w:rPr>
          <w:rFonts w:ascii="Verdana" w:hAnsi="Verdana"/>
        </w:rPr>
        <w:t>formation spécialisée</w:t>
      </w:r>
      <w:r w:rsidRPr="00462817">
        <w:rPr>
          <w:rFonts w:ascii="Verdana" w:hAnsi="Verdana"/>
        </w:rPr>
        <w:br/>
        <w:t xml:space="preserve">Dès réception, visa </w:t>
      </w:r>
      <w:r w:rsidR="008B01F9">
        <w:rPr>
          <w:rFonts w:ascii="Verdana" w:hAnsi="Verdana"/>
        </w:rPr>
        <w:t>de la</w:t>
      </w:r>
      <w:r w:rsidRPr="00462817">
        <w:rPr>
          <w:rFonts w:ascii="Verdana" w:hAnsi="Verdana"/>
        </w:rPr>
        <w:t xml:space="preserve"> </w:t>
      </w:r>
      <w:r w:rsidR="008B01F9">
        <w:rPr>
          <w:rFonts w:ascii="Verdana" w:hAnsi="Verdana"/>
        </w:rPr>
        <w:t>formation spécialisée</w:t>
      </w:r>
      <w:r w:rsidRPr="00462817">
        <w:rPr>
          <w:rFonts w:ascii="Verdana" w:hAnsi="Verdana"/>
        </w:rPr>
        <w:t xml:space="preserve"> – Date et heure</w:t>
      </w:r>
      <w:r w:rsidRPr="00462817">
        <w:rPr>
          <w:rFonts w:ascii="Verdana" w:hAnsi="Verdana"/>
        </w:rPr>
        <w:br/>
      </w:r>
    </w:p>
    <w:p w14:paraId="6888D1CC" w14:textId="77777777" w:rsidR="0001441D" w:rsidRPr="00462817" w:rsidRDefault="0001441D" w:rsidP="0001441D">
      <w:pPr>
        <w:pStyle w:val="Titre4"/>
        <w:spacing w:before="0" w:after="0"/>
        <w:rPr>
          <w:rFonts w:ascii="Verdana" w:hAnsi="Verdana"/>
        </w:rPr>
      </w:pPr>
    </w:p>
    <w:p w14:paraId="63E57545" w14:textId="77777777" w:rsidR="0001441D" w:rsidRPr="00462817" w:rsidRDefault="0001441D" w:rsidP="0001441D">
      <w:pPr>
        <w:pStyle w:val="Titre4"/>
        <w:spacing w:before="0" w:after="0"/>
        <w:rPr>
          <w:rFonts w:ascii="Verdana" w:hAnsi="Verdana"/>
        </w:rPr>
      </w:pPr>
    </w:p>
    <w:p w14:paraId="74D0C310" w14:textId="77777777" w:rsidR="0001441D" w:rsidRPr="00462817" w:rsidRDefault="0001441D" w:rsidP="0001441D">
      <w:pPr>
        <w:rPr>
          <w:rFonts w:ascii="Verdana" w:hAnsi="Verdana"/>
        </w:rPr>
      </w:pPr>
    </w:p>
    <w:p w14:paraId="07D82557" w14:textId="77777777" w:rsidR="0001441D" w:rsidRPr="00462817" w:rsidRDefault="0001441D" w:rsidP="0001441D">
      <w:pPr>
        <w:pStyle w:val="Titre4"/>
        <w:spacing w:before="0" w:after="0"/>
        <w:rPr>
          <w:rFonts w:ascii="Verdana" w:hAnsi="Verdana"/>
        </w:rPr>
      </w:pPr>
      <w:r w:rsidRPr="00462817">
        <w:rPr>
          <w:rFonts w:ascii="Verdana" w:hAnsi="Verdana"/>
        </w:rPr>
        <w:t>Signature de l’autorité territoriale</w:t>
      </w:r>
      <w:r w:rsidRPr="00462817">
        <w:rPr>
          <w:rFonts w:ascii="Verdana" w:hAnsi="Verdana"/>
        </w:rPr>
        <w:br/>
        <w:t>Date et heure</w:t>
      </w:r>
    </w:p>
    <w:p w14:paraId="0A1D3D12" w14:textId="77777777" w:rsidR="0001441D" w:rsidRPr="00462817" w:rsidRDefault="0001441D" w:rsidP="0001441D">
      <w:pPr>
        <w:rPr>
          <w:rFonts w:ascii="Verdana" w:hAnsi="Verdana"/>
        </w:rPr>
      </w:pPr>
    </w:p>
    <w:p w14:paraId="1EBC9370" w14:textId="77777777" w:rsidR="0001441D" w:rsidRPr="00462817" w:rsidRDefault="0001441D" w:rsidP="0001441D">
      <w:pPr>
        <w:rPr>
          <w:rFonts w:ascii="Verdana" w:hAnsi="Verdana"/>
        </w:rPr>
      </w:pPr>
    </w:p>
    <w:p w14:paraId="4370F67F" w14:textId="77777777" w:rsidR="0001441D" w:rsidRPr="00462817" w:rsidRDefault="0001441D" w:rsidP="0001441D">
      <w:pPr>
        <w:rPr>
          <w:rFonts w:ascii="Verdana" w:hAnsi="Verdana"/>
        </w:rPr>
      </w:pPr>
    </w:p>
    <w:p w14:paraId="5FAD3290" w14:textId="77777777" w:rsidR="00036FD5" w:rsidRPr="00462817" w:rsidRDefault="00036FD5" w:rsidP="00036FD5">
      <w:pPr>
        <w:spacing w:before="0" w:after="160" w:line="259" w:lineRule="auto"/>
        <w:rPr>
          <w:rFonts w:ascii="Verdana" w:hAnsi="Verdana"/>
        </w:rPr>
        <w:sectPr w:rsidR="00036FD5" w:rsidRPr="00462817" w:rsidSect="00804B37">
          <w:headerReference w:type="even" r:id="rId74"/>
          <w:headerReference w:type="default" r:id="rId75"/>
          <w:footerReference w:type="default" r:id="rId76"/>
          <w:headerReference w:type="first" r:id="rId77"/>
          <w:footerReference w:type="first" r:id="rId78"/>
          <w:type w:val="continuous"/>
          <w:pgSz w:w="11906" w:h="16838" w:code="9"/>
          <w:pgMar w:top="851" w:right="1134" w:bottom="1361" w:left="1701" w:header="425" w:footer="567" w:gutter="0"/>
          <w:cols w:num="2" w:space="708"/>
          <w:docGrid w:linePitch="360"/>
        </w:sectPr>
      </w:pPr>
    </w:p>
    <w:p w14:paraId="1279A2A5" w14:textId="77777777" w:rsidR="00036FD5" w:rsidRPr="00462817" w:rsidRDefault="00036FD5" w:rsidP="00462817">
      <w:pPr>
        <w:pStyle w:val="titredeschma"/>
        <w:tabs>
          <w:tab w:val="left" w:pos="2268"/>
          <w:tab w:val="left" w:pos="6663"/>
          <w:tab w:val="left" w:pos="7938"/>
        </w:tabs>
        <w:spacing w:before="0"/>
        <w:rPr>
          <w:rFonts w:ascii="Verdana" w:hAnsi="Verdana"/>
        </w:rPr>
      </w:pPr>
      <w:r w:rsidRPr="00462817">
        <w:rPr>
          <w:rFonts w:ascii="Verdana" w:hAnsi="Verdana"/>
        </w:rPr>
        <w:lastRenderedPageBreak/>
        <w:t xml:space="preserve">Identité de la collectivité... </w:t>
      </w:r>
      <w:r w:rsidRPr="00462817">
        <w:rPr>
          <w:rFonts w:ascii="Verdana" w:hAnsi="Verdana"/>
        </w:rPr>
        <w:tab/>
      </w:r>
      <w:r w:rsidRPr="00462817">
        <w:rPr>
          <w:rFonts w:ascii="Verdana" w:hAnsi="Verdana"/>
          <w:color w:val="A8609A" w:themeColor="accent2"/>
        </w:rPr>
        <w:t>Fiche n°8</w:t>
      </w:r>
    </w:p>
    <w:p w14:paraId="5F614FBC" w14:textId="77777777" w:rsidR="0001441D" w:rsidRPr="00462817" w:rsidRDefault="0001441D" w:rsidP="0001441D">
      <w:pPr>
        <w:pStyle w:val="Titre4"/>
        <w:tabs>
          <w:tab w:val="left" w:pos="7938"/>
        </w:tabs>
        <w:spacing w:before="0" w:after="0"/>
        <w:rPr>
          <w:rFonts w:ascii="Verdana" w:hAnsi="Verdana"/>
          <w:sz w:val="20"/>
          <w:szCs w:val="20"/>
        </w:rPr>
      </w:pPr>
      <w:r w:rsidRPr="00462817">
        <w:rPr>
          <w:rFonts w:ascii="Verdana" w:hAnsi="Verdana"/>
          <w:sz w:val="20"/>
          <w:szCs w:val="20"/>
        </w:rPr>
        <w:t xml:space="preserve">Collectivité : </w:t>
      </w:r>
      <w:r w:rsidRPr="00462817">
        <w:rPr>
          <w:rFonts w:ascii="Verdana" w:hAnsi="Verdana"/>
          <w:sz w:val="20"/>
          <w:szCs w:val="20"/>
        </w:rPr>
        <w:tab/>
      </w:r>
      <w:r w:rsidRPr="00462817">
        <w:rPr>
          <w:rFonts w:ascii="Verdana" w:hAnsi="Verdana"/>
          <w:sz w:val="20"/>
          <w:szCs w:val="20"/>
        </w:rPr>
        <w:tab/>
      </w:r>
    </w:p>
    <w:p w14:paraId="333CB730"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Adresse :</w:t>
      </w:r>
    </w:p>
    <w:p w14:paraId="3B4C88C0" w14:textId="77777777" w:rsidR="0001441D" w:rsidRPr="00462817" w:rsidRDefault="0001441D" w:rsidP="0001441D">
      <w:pPr>
        <w:rPr>
          <w:rFonts w:ascii="Verdana" w:hAnsi="Verdana"/>
        </w:rPr>
      </w:pPr>
    </w:p>
    <w:p w14:paraId="0226FF33" w14:textId="77777777" w:rsidR="0001441D" w:rsidRPr="00462817" w:rsidRDefault="0001441D" w:rsidP="0001441D">
      <w:pPr>
        <w:pStyle w:val="Titre4"/>
        <w:tabs>
          <w:tab w:val="left" w:pos="3402"/>
        </w:tabs>
        <w:spacing w:before="0" w:after="0"/>
        <w:rPr>
          <w:rFonts w:ascii="Verdana" w:hAnsi="Verdana"/>
          <w:sz w:val="20"/>
          <w:szCs w:val="20"/>
        </w:rPr>
      </w:pPr>
      <w:r w:rsidRPr="00462817">
        <w:rPr>
          <w:rFonts w:ascii="Verdana" w:hAnsi="Verdana"/>
          <w:sz w:val="20"/>
          <w:szCs w:val="20"/>
        </w:rPr>
        <w:t>N° Tel :</w:t>
      </w:r>
      <w:r w:rsidRPr="00462817">
        <w:rPr>
          <w:rFonts w:ascii="Verdana" w:hAnsi="Verdana"/>
          <w:sz w:val="20"/>
          <w:szCs w:val="20"/>
        </w:rPr>
        <w:tab/>
      </w:r>
    </w:p>
    <w:p w14:paraId="2D190C03"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E-mail :</w:t>
      </w:r>
    </w:p>
    <w:p w14:paraId="34EEA9AE"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Service :</w:t>
      </w:r>
    </w:p>
    <w:p w14:paraId="42F059D8"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Nom(s) de l'(des) assistants/conseiller(s) de prévention : </w:t>
      </w:r>
      <w:r w:rsidRPr="00462817">
        <w:rPr>
          <w:rFonts w:ascii="Verdana" w:hAnsi="Verdana"/>
          <w:sz w:val="20"/>
          <w:szCs w:val="20"/>
        </w:rPr>
        <w:tab/>
      </w:r>
    </w:p>
    <w:p w14:paraId="19B380F3" w14:textId="77777777" w:rsidR="0001441D" w:rsidRPr="00462817" w:rsidRDefault="0001441D" w:rsidP="0001441D">
      <w:pPr>
        <w:pStyle w:val="titredeschma"/>
        <w:rPr>
          <w:rFonts w:ascii="Verdana" w:hAnsi="Verdana"/>
        </w:rPr>
      </w:pPr>
      <w:r w:rsidRPr="00462817">
        <w:rPr>
          <w:rFonts w:ascii="Verdana" w:hAnsi="Verdana"/>
        </w:rPr>
        <w:t>LE droit de retrait 1ère partie</w:t>
      </w:r>
    </w:p>
    <w:p w14:paraId="166696B6" w14:textId="77777777" w:rsidR="0001441D" w:rsidRPr="00462817" w:rsidRDefault="0001441D" w:rsidP="0001441D">
      <w:pPr>
        <w:pStyle w:val="Titre4"/>
        <w:tabs>
          <w:tab w:val="left" w:pos="4536"/>
        </w:tabs>
        <w:spacing w:before="0" w:after="0"/>
        <w:rPr>
          <w:rFonts w:ascii="Verdana" w:hAnsi="Verdana"/>
          <w:sz w:val="20"/>
          <w:szCs w:val="20"/>
        </w:rPr>
      </w:pPr>
      <w:r w:rsidRPr="00462817">
        <w:rPr>
          <w:rFonts w:ascii="Verdana" w:hAnsi="Verdana"/>
          <w:sz w:val="20"/>
          <w:szCs w:val="20"/>
        </w:rPr>
        <w:t>Service concerné :</w:t>
      </w:r>
      <w:r w:rsidRPr="00462817">
        <w:rPr>
          <w:rFonts w:ascii="Verdana" w:hAnsi="Verdana"/>
          <w:sz w:val="20"/>
          <w:szCs w:val="20"/>
        </w:rPr>
        <w:tab/>
        <w:t xml:space="preserve">Poste de travail concerné : </w:t>
      </w:r>
    </w:p>
    <w:p w14:paraId="78B092F0"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Description du danger grave et imminent encouru : (</w:t>
      </w:r>
      <w:r w:rsidRPr="00462817">
        <w:rPr>
          <w:rFonts w:ascii="Verdana" w:hAnsi="Verdana"/>
          <w:sz w:val="16"/>
          <w:szCs w:val="16"/>
        </w:rPr>
        <w:t>Nature et cause du danger</w:t>
      </w:r>
      <w:r w:rsidRPr="00462817">
        <w:rPr>
          <w:rFonts w:ascii="Verdana" w:hAnsi="Verdana"/>
          <w:sz w:val="20"/>
          <w:szCs w:val="20"/>
        </w:rPr>
        <w:t>)</w:t>
      </w:r>
    </w:p>
    <w:p w14:paraId="290204B0" w14:textId="77777777" w:rsidR="0001441D" w:rsidRPr="00462817" w:rsidRDefault="0001441D" w:rsidP="0001441D">
      <w:pPr>
        <w:pStyle w:val="Titre4"/>
        <w:spacing w:before="0" w:after="0"/>
        <w:rPr>
          <w:rFonts w:ascii="Verdana" w:hAnsi="Verdana"/>
          <w:sz w:val="20"/>
          <w:szCs w:val="20"/>
        </w:rPr>
      </w:pPr>
    </w:p>
    <w:p w14:paraId="4D7AA562" w14:textId="77777777" w:rsidR="0001441D" w:rsidRPr="00462817" w:rsidRDefault="0001441D" w:rsidP="0001441D">
      <w:pPr>
        <w:pStyle w:val="Titre4"/>
        <w:spacing w:before="0" w:after="0"/>
        <w:rPr>
          <w:rFonts w:ascii="Verdana" w:hAnsi="Verdana"/>
          <w:sz w:val="20"/>
          <w:szCs w:val="20"/>
        </w:rPr>
      </w:pPr>
    </w:p>
    <w:p w14:paraId="75278B72" w14:textId="77777777" w:rsidR="0001441D" w:rsidRPr="00462817" w:rsidRDefault="0001441D" w:rsidP="0001441D">
      <w:pPr>
        <w:pStyle w:val="Titre4"/>
        <w:spacing w:before="0" w:after="0"/>
        <w:rPr>
          <w:rFonts w:ascii="Verdana" w:hAnsi="Verdana"/>
          <w:sz w:val="20"/>
          <w:szCs w:val="20"/>
        </w:rPr>
      </w:pPr>
    </w:p>
    <w:p w14:paraId="091D955F"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Date et heure de l’exercice du droit de retrait : </w:t>
      </w:r>
    </w:p>
    <w:p w14:paraId="4EF801DA"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 de l’agent faisant valoir son droit de retrait ou celui du membre du </w:t>
      </w:r>
      <w:r w:rsidR="008B01F9">
        <w:rPr>
          <w:rFonts w:ascii="Verdana" w:hAnsi="Verdana"/>
          <w:sz w:val="20"/>
          <w:szCs w:val="20"/>
        </w:rPr>
        <w:t>formation spécialisée</w:t>
      </w:r>
      <w:r w:rsidRPr="00462817">
        <w:rPr>
          <w:rFonts w:ascii="Verdana" w:hAnsi="Verdana"/>
          <w:sz w:val="20"/>
          <w:szCs w:val="20"/>
        </w:rPr>
        <w:t xml:space="preserve"> constatant le danger, grade :</w:t>
      </w:r>
    </w:p>
    <w:p w14:paraId="1B6BE5B5" w14:textId="77777777" w:rsidR="0001441D" w:rsidRPr="00462817" w:rsidRDefault="0001441D" w:rsidP="0001441D">
      <w:pPr>
        <w:pStyle w:val="Titre4"/>
        <w:spacing w:before="0" w:after="0"/>
        <w:rPr>
          <w:rFonts w:ascii="Verdana" w:hAnsi="Verdana"/>
          <w:sz w:val="20"/>
          <w:szCs w:val="20"/>
        </w:rPr>
      </w:pPr>
    </w:p>
    <w:p w14:paraId="15581E9B"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hiérarchique, grade ayant été alerté, date et heure : </w:t>
      </w:r>
      <w:r w:rsidRPr="00462817">
        <w:rPr>
          <w:rFonts w:ascii="Verdana" w:hAnsi="Verdana"/>
          <w:sz w:val="20"/>
          <w:szCs w:val="20"/>
        </w:rPr>
        <w:br/>
      </w:r>
    </w:p>
    <w:p w14:paraId="709AEF95"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territoriale ayant été alerté, date et heure : </w:t>
      </w:r>
      <w:r w:rsidRPr="00462817">
        <w:rPr>
          <w:rFonts w:ascii="Verdana" w:hAnsi="Verdana"/>
          <w:sz w:val="20"/>
          <w:szCs w:val="20"/>
        </w:rPr>
        <w:br/>
      </w:r>
      <w:r w:rsidRPr="00462817">
        <w:rPr>
          <w:rFonts w:ascii="Verdana" w:hAnsi="Verdana"/>
          <w:sz w:val="20"/>
          <w:szCs w:val="20"/>
        </w:rPr>
        <w:br/>
      </w:r>
    </w:p>
    <w:p w14:paraId="02E607B7" w14:textId="77777777" w:rsidR="0001441D" w:rsidRPr="00462817" w:rsidRDefault="0001441D" w:rsidP="0001441D">
      <w:pPr>
        <w:pStyle w:val="Titre4"/>
        <w:tabs>
          <w:tab w:val="left" w:pos="2127"/>
          <w:tab w:val="left" w:pos="5670"/>
        </w:tabs>
        <w:spacing w:before="0" w:after="0"/>
        <w:rPr>
          <w:rFonts w:ascii="Verdana" w:hAnsi="Verdana"/>
          <w:sz w:val="20"/>
          <w:szCs w:val="20"/>
        </w:rPr>
        <w:sectPr w:rsidR="0001441D" w:rsidRPr="00462817" w:rsidSect="0001441D">
          <w:headerReference w:type="even" r:id="rId79"/>
          <w:headerReference w:type="default" r:id="rId80"/>
          <w:footerReference w:type="default" r:id="rId81"/>
          <w:headerReference w:type="first" r:id="rId82"/>
          <w:footerReference w:type="first" r:id="rId83"/>
          <w:pgSz w:w="11906" w:h="16838" w:code="9"/>
          <w:pgMar w:top="851" w:right="1134" w:bottom="1361" w:left="1701" w:header="425" w:footer="567" w:gutter="0"/>
          <w:cols w:space="708"/>
          <w:docGrid w:linePitch="360"/>
        </w:sectPr>
      </w:pPr>
    </w:p>
    <w:p w14:paraId="4DC2B033"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l’agent</w:t>
      </w:r>
    </w:p>
    <w:p w14:paraId="40EE81A0" w14:textId="77777777" w:rsidR="0001441D" w:rsidRPr="00462817" w:rsidRDefault="0001441D" w:rsidP="0001441D">
      <w:pPr>
        <w:rPr>
          <w:rFonts w:ascii="Verdana" w:hAnsi="Verdana"/>
        </w:rPr>
      </w:pPr>
    </w:p>
    <w:p w14:paraId="18EFB397"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l’autorité hiérarchique</w:t>
      </w:r>
    </w:p>
    <w:p w14:paraId="3EC960E0" w14:textId="77777777" w:rsidR="0001441D" w:rsidRPr="00462817" w:rsidRDefault="0001441D" w:rsidP="0001441D">
      <w:pPr>
        <w:rPr>
          <w:rFonts w:ascii="Verdana" w:hAnsi="Verdana"/>
        </w:rPr>
      </w:pPr>
    </w:p>
    <w:p w14:paraId="4E9653FB" w14:textId="77777777" w:rsidR="0001441D" w:rsidRPr="00462817" w:rsidRDefault="0001441D" w:rsidP="0001441D">
      <w:pPr>
        <w:pStyle w:val="Titre4"/>
        <w:tabs>
          <w:tab w:val="left" w:pos="2127"/>
          <w:tab w:val="left" w:pos="5670"/>
        </w:tabs>
        <w:spacing w:before="0" w:after="0"/>
        <w:rPr>
          <w:rFonts w:ascii="Verdana" w:hAnsi="Verdana"/>
        </w:rPr>
        <w:sectPr w:rsidR="0001441D" w:rsidRPr="00462817" w:rsidSect="00804B37">
          <w:type w:val="continuous"/>
          <w:pgSz w:w="11906" w:h="16838" w:code="9"/>
          <w:pgMar w:top="851" w:right="1134" w:bottom="1361" w:left="1701" w:header="425" w:footer="567" w:gutter="0"/>
          <w:cols w:num="3" w:space="708"/>
          <w:docGrid w:linePitch="360"/>
        </w:sectPr>
      </w:pPr>
      <w:r w:rsidRPr="00462817">
        <w:rPr>
          <w:rFonts w:ascii="Verdana" w:hAnsi="Verdana"/>
        </w:rPr>
        <w:t>Signature de l’autorité territoriale</w:t>
      </w:r>
    </w:p>
    <w:p w14:paraId="78209F85"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br/>
        <w:t xml:space="preserve">Transmission immédiate </w:t>
      </w:r>
      <w:r w:rsidR="008B01F9">
        <w:rPr>
          <w:rFonts w:ascii="Verdana" w:hAnsi="Verdana"/>
          <w:sz w:val="20"/>
          <w:szCs w:val="20"/>
        </w:rPr>
        <w:t>à la</w:t>
      </w:r>
      <w:r w:rsidRPr="00462817">
        <w:rPr>
          <w:rFonts w:ascii="Verdana" w:hAnsi="Verdana"/>
          <w:sz w:val="20"/>
          <w:szCs w:val="20"/>
        </w:rPr>
        <w:t xml:space="preserve"> </w:t>
      </w:r>
      <w:r w:rsidR="008B01F9">
        <w:rPr>
          <w:rFonts w:ascii="Verdana" w:hAnsi="Verdana"/>
          <w:sz w:val="20"/>
          <w:szCs w:val="20"/>
        </w:rPr>
        <w:t>formation spécialisée</w:t>
      </w:r>
      <w:r w:rsidRPr="00462817">
        <w:rPr>
          <w:rFonts w:ascii="Verdana" w:hAnsi="Verdana"/>
          <w:sz w:val="20"/>
          <w:szCs w:val="20"/>
        </w:rPr>
        <w:t xml:space="preserve"> </w:t>
      </w:r>
      <w:r w:rsidRPr="00462817">
        <w:rPr>
          <w:rFonts w:ascii="Verdana" w:hAnsi="Verdana"/>
          <w:sz w:val="20"/>
          <w:szCs w:val="20"/>
        </w:rPr>
        <w:br/>
        <w:t>Fait le (date et heure)</w:t>
      </w:r>
      <w:r w:rsidR="00462817">
        <w:rPr>
          <w:rFonts w:ascii="Verdana" w:hAnsi="Verdana"/>
          <w:sz w:val="20"/>
          <w:szCs w:val="20"/>
        </w:rPr>
        <w:t xml:space="preserve"> </w:t>
      </w:r>
      <w:r w:rsidRPr="00462817">
        <w:rPr>
          <w:rFonts w:ascii="Verdana" w:hAnsi="Verdana"/>
          <w:sz w:val="20"/>
          <w:szCs w:val="20"/>
        </w:rPr>
        <w:t xml:space="preserve">: </w:t>
      </w:r>
      <w:r w:rsidRPr="00462817">
        <w:rPr>
          <w:rFonts w:ascii="Verdana" w:hAnsi="Verdana"/>
          <w:sz w:val="20"/>
          <w:szCs w:val="20"/>
        </w:rPr>
        <w:tab/>
      </w:r>
      <w:r w:rsidRPr="00462817">
        <w:rPr>
          <w:rFonts w:ascii="Verdana" w:hAnsi="Verdana"/>
          <w:sz w:val="20"/>
          <w:szCs w:val="20"/>
        </w:rPr>
        <w:tab/>
        <w:t xml:space="preserve">Par : </w:t>
      </w:r>
    </w:p>
    <w:p w14:paraId="16949B45"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Signature de la personne :</w:t>
      </w:r>
      <w:r w:rsidRPr="00462817">
        <w:rPr>
          <w:rFonts w:ascii="Verdana" w:hAnsi="Verdana"/>
          <w:sz w:val="20"/>
          <w:szCs w:val="20"/>
        </w:rPr>
        <w:tab/>
      </w:r>
    </w:p>
    <w:p w14:paraId="5E15538C" w14:textId="77777777" w:rsidR="0001441D" w:rsidRPr="00462817" w:rsidRDefault="0001441D" w:rsidP="0001441D">
      <w:pPr>
        <w:pStyle w:val="titredeschma"/>
        <w:rPr>
          <w:rFonts w:ascii="Verdana" w:hAnsi="Verdana"/>
        </w:rPr>
      </w:pPr>
      <w:r w:rsidRPr="00462817">
        <w:rPr>
          <w:rFonts w:ascii="Verdana" w:hAnsi="Verdana"/>
        </w:rPr>
        <w:t>LE droit de retrait 2eme partie</w:t>
      </w:r>
    </w:p>
    <w:p w14:paraId="73330583" w14:textId="77777777" w:rsidR="0001441D" w:rsidRPr="00462817" w:rsidRDefault="0001441D" w:rsidP="0001441D">
      <w:pPr>
        <w:pStyle w:val="Titre4"/>
        <w:spacing w:before="0" w:after="0"/>
        <w:rPr>
          <w:rFonts w:ascii="Verdana" w:hAnsi="Verdana"/>
          <w:b/>
          <w:caps/>
          <w:sz w:val="20"/>
          <w:szCs w:val="20"/>
        </w:rPr>
      </w:pPr>
    </w:p>
    <w:p w14:paraId="076762C3" w14:textId="77777777" w:rsidR="0001441D" w:rsidRPr="00462817" w:rsidRDefault="0001441D" w:rsidP="0001441D">
      <w:pPr>
        <w:rPr>
          <w:rFonts w:ascii="Verdana" w:hAnsi="Verdana"/>
        </w:rPr>
        <w:sectPr w:rsidR="0001441D" w:rsidRPr="00462817" w:rsidSect="007E3970">
          <w:type w:val="continuous"/>
          <w:pgSz w:w="11906" w:h="16838" w:code="9"/>
          <w:pgMar w:top="851" w:right="1134" w:bottom="1361" w:left="1701" w:header="425" w:footer="567" w:gutter="0"/>
          <w:cols w:space="708"/>
          <w:docGrid w:linePitch="360"/>
        </w:sectPr>
      </w:pPr>
    </w:p>
    <w:p w14:paraId="2444832C" w14:textId="77777777" w:rsidR="0001441D" w:rsidRPr="00462817" w:rsidRDefault="0001441D" w:rsidP="0001441D">
      <w:pPr>
        <w:pStyle w:val="Titre4"/>
        <w:spacing w:before="0" w:after="0"/>
        <w:rPr>
          <w:rFonts w:ascii="Verdana" w:hAnsi="Verdana"/>
          <w:sz w:val="20"/>
          <w:szCs w:val="20"/>
        </w:rPr>
      </w:pPr>
      <w:r w:rsidRPr="00462817">
        <w:rPr>
          <w:rFonts w:ascii="Verdana" w:hAnsi="Verdana"/>
          <w:b/>
          <w:caps/>
          <w:sz w:val="20"/>
          <w:szCs w:val="20"/>
        </w:rPr>
        <w:t>En cas d’accord</w:t>
      </w:r>
      <w:r w:rsidRPr="00462817">
        <w:rPr>
          <w:rFonts w:ascii="Verdana" w:hAnsi="Verdana"/>
          <w:sz w:val="20"/>
          <w:szCs w:val="20"/>
        </w:rPr>
        <w:t xml:space="preserve"> : mesure(s) immédiate(s) prise(s) par l’autorité territoriale : </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t>Sont-elles définitives ?</w:t>
      </w:r>
      <w:r w:rsidRPr="00462817">
        <w:rPr>
          <w:rFonts w:ascii="Verdana" w:hAnsi="Verdana"/>
          <w:sz w:val="20"/>
          <w:szCs w:val="20"/>
        </w:rPr>
        <w:br/>
        <w:t>Si non, quelles autres mesures sont envisagées et dans quel délai ?</w:t>
      </w:r>
      <w:r w:rsidRPr="00462817">
        <w:rPr>
          <w:rFonts w:ascii="Verdana" w:hAnsi="Verdana"/>
          <w:sz w:val="20"/>
          <w:szCs w:val="20"/>
        </w:rPr>
        <w:br/>
      </w:r>
    </w:p>
    <w:p w14:paraId="7368E887" w14:textId="77777777" w:rsidR="0001441D" w:rsidRPr="00462817" w:rsidRDefault="0001441D" w:rsidP="0001441D">
      <w:pPr>
        <w:rPr>
          <w:rFonts w:ascii="Verdana" w:hAnsi="Verdana"/>
        </w:rPr>
      </w:pPr>
    </w:p>
    <w:p w14:paraId="1AAD7011" w14:textId="77777777" w:rsidR="0001441D" w:rsidRPr="00462817" w:rsidRDefault="0001441D" w:rsidP="0001441D">
      <w:pPr>
        <w:pStyle w:val="Titre4"/>
        <w:spacing w:before="0" w:after="0"/>
        <w:rPr>
          <w:rFonts w:ascii="Verdana" w:hAnsi="Verdana"/>
        </w:rPr>
        <w:sectPr w:rsidR="0001441D" w:rsidRPr="00462817" w:rsidSect="00804B37">
          <w:type w:val="continuous"/>
          <w:pgSz w:w="11906" w:h="16838" w:code="9"/>
          <w:pgMar w:top="851" w:right="1134" w:bottom="1361" w:left="1701" w:header="425" w:footer="567" w:gutter="0"/>
          <w:cols w:num="2" w:space="708"/>
          <w:docGrid w:linePitch="360"/>
        </w:sectPr>
      </w:pPr>
      <w:r w:rsidRPr="00462817">
        <w:rPr>
          <w:rFonts w:ascii="Verdana" w:hAnsi="Verdana"/>
          <w:b/>
          <w:caps/>
          <w:sz w:val="20"/>
          <w:szCs w:val="20"/>
        </w:rPr>
        <w:t>EN CAS DE DESACCORD</w:t>
      </w:r>
      <w:r w:rsidRPr="00462817">
        <w:rPr>
          <w:rFonts w:ascii="Verdana" w:hAnsi="Verdana"/>
          <w:sz w:val="20"/>
          <w:szCs w:val="20"/>
        </w:rPr>
        <w:t> : motif du désaccord</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p>
    <w:p w14:paraId="0AB0FABF" w14:textId="77777777" w:rsidR="0001441D" w:rsidRPr="00462817" w:rsidRDefault="0001441D" w:rsidP="0001441D">
      <w:pPr>
        <w:pStyle w:val="Titre4"/>
        <w:spacing w:before="0" w:after="0"/>
        <w:rPr>
          <w:rFonts w:ascii="Verdana" w:hAnsi="Verdana"/>
        </w:rPr>
      </w:pPr>
      <w:r w:rsidRPr="00462817">
        <w:rPr>
          <w:rFonts w:ascii="Verdana" w:hAnsi="Verdana"/>
        </w:rPr>
        <w:t xml:space="preserve">Transmission </w:t>
      </w:r>
      <w:r w:rsidR="008B01F9">
        <w:rPr>
          <w:rFonts w:ascii="Verdana" w:hAnsi="Verdana"/>
        </w:rPr>
        <w:t>à la</w:t>
      </w:r>
      <w:r w:rsidRPr="00462817">
        <w:rPr>
          <w:rFonts w:ascii="Verdana" w:hAnsi="Verdana"/>
        </w:rPr>
        <w:t xml:space="preserve"> </w:t>
      </w:r>
      <w:r w:rsidR="008B01F9">
        <w:rPr>
          <w:rFonts w:ascii="Verdana" w:hAnsi="Verdana"/>
        </w:rPr>
        <w:t>formation spécialisée</w:t>
      </w:r>
      <w:r w:rsidRPr="00462817">
        <w:rPr>
          <w:rFonts w:ascii="Verdana" w:hAnsi="Verdana"/>
        </w:rPr>
        <w:br/>
        <w:t xml:space="preserve">Dès réception, visa </w:t>
      </w:r>
      <w:r w:rsidR="008B01F9">
        <w:rPr>
          <w:rFonts w:ascii="Verdana" w:hAnsi="Verdana"/>
        </w:rPr>
        <w:t>à la</w:t>
      </w:r>
      <w:r w:rsidRPr="00462817">
        <w:rPr>
          <w:rFonts w:ascii="Verdana" w:hAnsi="Verdana"/>
        </w:rPr>
        <w:t xml:space="preserve"> </w:t>
      </w:r>
      <w:r w:rsidR="008B01F9">
        <w:rPr>
          <w:rFonts w:ascii="Verdana" w:hAnsi="Verdana"/>
        </w:rPr>
        <w:t>formation spécialisée</w:t>
      </w:r>
      <w:r w:rsidRPr="00462817">
        <w:rPr>
          <w:rFonts w:ascii="Verdana" w:hAnsi="Verdana"/>
        </w:rPr>
        <w:t xml:space="preserve"> – Date et heure</w:t>
      </w:r>
      <w:r w:rsidRPr="00462817">
        <w:rPr>
          <w:rFonts w:ascii="Verdana" w:hAnsi="Verdana"/>
        </w:rPr>
        <w:br/>
      </w:r>
    </w:p>
    <w:p w14:paraId="42901833" w14:textId="77777777" w:rsidR="0001441D" w:rsidRPr="00462817" w:rsidRDefault="0001441D" w:rsidP="0001441D">
      <w:pPr>
        <w:pStyle w:val="Titre4"/>
        <w:spacing w:before="0" w:after="0"/>
        <w:rPr>
          <w:rFonts w:ascii="Verdana" w:hAnsi="Verdana"/>
        </w:rPr>
      </w:pPr>
    </w:p>
    <w:p w14:paraId="2CFD39D1" w14:textId="77777777" w:rsidR="0001441D" w:rsidRPr="00462817" w:rsidRDefault="0001441D" w:rsidP="0001441D">
      <w:pPr>
        <w:pStyle w:val="Titre4"/>
        <w:spacing w:before="0" w:after="0"/>
        <w:rPr>
          <w:rFonts w:ascii="Verdana" w:hAnsi="Verdana"/>
        </w:rPr>
      </w:pPr>
    </w:p>
    <w:p w14:paraId="099FBFE0" w14:textId="77777777" w:rsidR="0001441D" w:rsidRPr="00462817" w:rsidRDefault="0001441D" w:rsidP="0001441D">
      <w:pPr>
        <w:rPr>
          <w:rFonts w:ascii="Verdana" w:hAnsi="Verdana"/>
        </w:rPr>
      </w:pPr>
    </w:p>
    <w:p w14:paraId="5090A9A6" w14:textId="77777777" w:rsidR="0001441D" w:rsidRPr="00462817" w:rsidRDefault="0001441D" w:rsidP="0001441D">
      <w:pPr>
        <w:pStyle w:val="Titre4"/>
        <w:spacing w:before="0" w:after="0"/>
        <w:rPr>
          <w:rFonts w:ascii="Verdana" w:hAnsi="Verdana"/>
        </w:rPr>
      </w:pPr>
      <w:r w:rsidRPr="00462817">
        <w:rPr>
          <w:rFonts w:ascii="Verdana" w:hAnsi="Verdana"/>
        </w:rPr>
        <w:t>Signature de l’autorité territoriale</w:t>
      </w:r>
      <w:r w:rsidRPr="00462817">
        <w:rPr>
          <w:rFonts w:ascii="Verdana" w:hAnsi="Verdana"/>
        </w:rPr>
        <w:br/>
        <w:t>Date et heure</w:t>
      </w:r>
    </w:p>
    <w:p w14:paraId="58C924C3" w14:textId="77777777" w:rsidR="0001441D" w:rsidRPr="00462817" w:rsidRDefault="0001441D" w:rsidP="0001441D">
      <w:pPr>
        <w:rPr>
          <w:rFonts w:ascii="Verdana" w:hAnsi="Verdana"/>
        </w:rPr>
      </w:pPr>
    </w:p>
    <w:p w14:paraId="3794366A" w14:textId="77777777" w:rsidR="0001441D" w:rsidRPr="00462817" w:rsidRDefault="0001441D" w:rsidP="0001441D">
      <w:pPr>
        <w:rPr>
          <w:rFonts w:ascii="Verdana" w:hAnsi="Verdana"/>
        </w:rPr>
      </w:pPr>
    </w:p>
    <w:p w14:paraId="4BF857B9" w14:textId="77777777" w:rsidR="0001441D" w:rsidRPr="00462817" w:rsidRDefault="0001441D" w:rsidP="0001441D">
      <w:pPr>
        <w:rPr>
          <w:rFonts w:ascii="Verdana" w:hAnsi="Verdana"/>
        </w:rPr>
      </w:pPr>
    </w:p>
    <w:p w14:paraId="114A3E89" w14:textId="77777777" w:rsidR="00036FD5" w:rsidRPr="00462817" w:rsidRDefault="00036FD5" w:rsidP="00036FD5">
      <w:pPr>
        <w:spacing w:before="0" w:after="160" w:line="259" w:lineRule="auto"/>
        <w:rPr>
          <w:rFonts w:ascii="Verdana" w:hAnsi="Verdana"/>
        </w:rPr>
        <w:sectPr w:rsidR="00036FD5" w:rsidRPr="00462817" w:rsidSect="00804B37">
          <w:headerReference w:type="even" r:id="rId84"/>
          <w:headerReference w:type="default" r:id="rId85"/>
          <w:footerReference w:type="default" r:id="rId86"/>
          <w:headerReference w:type="first" r:id="rId87"/>
          <w:footerReference w:type="first" r:id="rId88"/>
          <w:type w:val="continuous"/>
          <w:pgSz w:w="11906" w:h="16838" w:code="9"/>
          <w:pgMar w:top="851" w:right="1134" w:bottom="1361" w:left="1701" w:header="425" w:footer="567" w:gutter="0"/>
          <w:cols w:num="2" w:space="708"/>
          <w:docGrid w:linePitch="360"/>
        </w:sectPr>
      </w:pPr>
    </w:p>
    <w:p w14:paraId="684DB794" w14:textId="77777777" w:rsidR="00036FD5" w:rsidRPr="00462817" w:rsidRDefault="00036FD5" w:rsidP="00462817">
      <w:pPr>
        <w:pStyle w:val="titredeschma"/>
        <w:tabs>
          <w:tab w:val="left" w:pos="2268"/>
          <w:tab w:val="left" w:pos="6663"/>
          <w:tab w:val="left" w:pos="7938"/>
        </w:tabs>
        <w:spacing w:before="0"/>
        <w:rPr>
          <w:rFonts w:ascii="Verdana" w:hAnsi="Verdana"/>
        </w:rPr>
      </w:pPr>
      <w:r w:rsidRPr="00462817">
        <w:rPr>
          <w:rFonts w:ascii="Verdana" w:hAnsi="Verdana"/>
        </w:rPr>
        <w:lastRenderedPageBreak/>
        <w:t xml:space="preserve">Identité de la collectivité... </w:t>
      </w:r>
      <w:r w:rsidRPr="00462817">
        <w:rPr>
          <w:rFonts w:ascii="Verdana" w:hAnsi="Verdana"/>
        </w:rPr>
        <w:tab/>
      </w:r>
      <w:r w:rsidRPr="00462817">
        <w:rPr>
          <w:rFonts w:ascii="Verdana" w:hAnsi="Verdana"/>
          <w:color w:val="A8609A" w:themeColor="accent2"/>
        </w:rPr>
        <w:t>Fiche n°9</w:t>
      </w:r>
    </w:p>
    <w:p w14:paraId="0888903F" w14:textId="77777777" w:rsidR="0001441D" w:rsidRPr="00462817" w:rsidRDefault="0001441D" w:rsidP="0001441D">
      <w:pPr>
        <w:pStyle w:val="Titre4"/>
        <w:tabs>
          <w:tab w:val="left" w:pos="7938"/>
        </w:tabs>
        <w:spacing w:before="0" w:after="0"/>
        <w:rPr>
          <w:rFonts w:ascii="Verdana" w:hAnsi="Verdana"/>
          <w:sz w:val="20"/>
          <w:szCs w:val="20"/>
        </w:rPr>
      </w:pPr>
      <w:r w:rsidRPr="00462817">
        <w:rPr>
          <w:rFonts w:ascii="Verdana" w:hAnsi="Verdana"/>
          <w:sz w:val="20"/>
          <w:szCs w:val="20"/>
        </w:rPr>
        <w:t xml:space="preserve">Collectivité : </w:t>
      </w:r>
      <w:r w:rsidRPr="00462817">
        <w:rPr>
          <w:rFonts w:ascii="Verdana" w:hAnsi="Verdana"/>
          <w:sz w:val="20"/>
          <w:szCs w:val="20"/>
        </w:rPr>
        <w:tab/>
      </w:r>
      <w:r w:rsidRPr="00462817">
        <w:rPr>
          <w:rFonts w:ascii="Verdana" w:hAnsi="Verdana"/>
          <w:sz w:val="20"/>
          <w:szCs w:val="20"/>
        </w:rPr>
        <w:tab/>
      </w:r>
    </w:p>
    <w:p w14:paraId="7A126E71"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Adresse :</w:t>
      </w:r>
    </w:p>
    <w:p w14:paraId="3023CFAD" w14:textId="77777777" w:rsidR="0001441D" w:rsidRPr="00462817" w:rsidRDefault="0001441D" w:rsidP="0001441D">
      <w:pPr>
        <w:rPr>
          <w:rFonts w:ascii="Verdana" w:hAnsi="Verdana"/>
        </w:rPr>
      </w:pPr>
    </w:p>
    <w:p w14:paraId="68E2E59B" w14:textId="77777777" w:rsidR="0001441D" w:rsidRPr="00462817" w:rsidRDefault="0001441D" w:rsidP="0001441D">
      <w:pPr>
        <w:pStyle w:val="Titre4"/>
        <w:tabs>
          <w:tab w:val="left" w:pos="3402"/>
        </w:tabs>
        <w:spacing w:before="0" w:after="0"/>
        <w:rPr>
          <w:rFonts w:ascii="Verdana" w:hAnsi="Verdana"/>
          <w:sz w:val="20"/>
          <w:szCs w:val="20"/>
        </w:rPr>
      </w:pPr>
      <w:r w:rsidRPr="00462817">
        <w:rPr>
          <w:rFonts w:ascii="Verdana" w:hAnsi="Verdana"/>
          <w:sz w:val="20"/>
          <w:szCs w:val="20"/>
        </w:rPr>
        <w:t>N° Tel :</w:t>
      </w:r>
      <w:r w:rsidRPr="00462817">
        <w:rPr>
          <w:rFonts w:ascii="Verdana" w:hAnsi="Verdana"/>
          <w:sz w:val="20"/>
          <w:szCs w:val="20"/>
        </w:rPr>
        <w:tab/>
      </w:r>
    </w:p>
    <w:p w14:paraId="638F4944"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E-mail :</w:t>
      </w:r>
    </w:p>
    <w:p w14:paraId="0AFAAD5E"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Service :</w:t>
      </w:r>
    </w:p>
    <w:p w14:paraId="4DD9A5B2"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Nom(s) de l'(des) assistants/conseiller(s) de prévention : </w:t>
      </w:r>
      <w:r w:rsidRPr="00462817">
        <w:rPr>
          <w:rFonts w:ascii="Verdana" w:hAnsi="Verdana"/>
          <w:sz w:val="20"/>
          <w:szCs w:val="20"/>
        </w:rPr>
        <w:tab/>
      </w:r>
    </w:p>
    <w:p w14:paraId="31B6807F" w14:textId="77777777" w:rsidR="0001441D" w:rsidRPr="00462817" w:rsidRDefault="0001441D" w:rsidP="0001441D">
      <w:pPr>
        <w:pStyle w:val="titredeschma"/>
        <w:rPr>
          <w:rFonts w:ascii="Verdana" w:hAnsi="Verdana"/>
        </w:rPr>
      </w:pPr>
      <w:r w:rsidRPr="00462817">
        <w:rPr>
          <w:rFonts w:ascii="Verdana" w:hAnsi="Verdana"/>
        </w:rPr>
        <w:t>LE droit de retrait 1ère partie</w:t>
      </w:r>
    </w:p>
    <w:p w14:paraId="416C5204" w14:textId="77777777" w:rsidR="0001441D" w:rsidRPr="00462817" w:rsidRDefault="0001441D" w:rsidP="0001441D">
      <w:pPr>
        <w:pStyle w:val="Titre4"/>
        <w:tabs>
          <w:tab w:val="left" w:pos="4536"/>
        </w:tabs>
        <w:spacing w:before="0" w:after="0"/>
        <w:rPr>
          <w:rFonts w:ascii="Verdana" w:hAnsi="Verdana"/>
          <w:sz w:val="20"/>
          <w:szCs w:val="20"/>
        </w:rPr>
      </w:pPr>
      <w:r w:rsidRPr="00462817">
        <w:rPr>
          <w:rFonts w:ascii="Verdana" w:hAnsi="Verdana"/>
          <w:sz w:val="20"/>
          <w:szCs w:val="20"/>
        </w:rPr>
        <w:t>Service concerné :</w:t>
      </w:r>
      <w:r w:rsidRPr="00462817">
        <w:rPr>
          <w:rFonts w:ascii="Verdana" w:hAnsi="Verdana"/>
          <w:sz w:val="20"/>
          <w:szCs w:val="20"/>
        </w:rPr>
        <w:tab/>
        <w:t xml:space="preserve">Poste de travail concerné : </w:t>
      </w:r>
    </w:p>
    <w:p w14:paraId="73934109"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Description du danger grave et imminent encouru : (</w:t>
      </w:r>
      <w:r w:rsidRPr="00462817">
        <w:rPr>
          <w:rFonts w:ascii="Verdana" w:hAnsi="Verdana"/>
          <w:sz w:val="16"/>
          <w:szCs w:val="16"/>
        </w:rPr>
        <w:t>Nature et cause du danger</w:t>
      </w:r>
      <w:r w:rsidRPr="00462817">
        <w:rPr>
          <w:rFonts w:ascii="Verdana" w:hAnsi="Verdana"/>
          <w:sz w:val="20"/>
          <w:szCs w:val="20"/>
        </w:rPr>
        <w:t>)</w:t>
      </w:r>
    </w:p>
    <w:p w14:paraId="7332F173" w14:textId="77777777" w:rsidR="0001441D" w:rsidRPr="00462817" w:rsidRDefault="0001441D" w:rsidP="0001441D">
      <w:pPr>
        <w:pStyle w:val="Titre4"/>
        <w:spacing w:before="0" w:after="0"/>
        <w:rPr>
          <w:rFonts w:ascii="Verdana" w:hAnsi="Verdana"/>
          <w:sz w:val="20"/>
          <w:szCs w:val="20"/>
        </w:rPr>
      </w:pPr>
    </w:p>
    <w:p w14:paraId="0465BA4C" w14:textId="77777777" w:rsidR="0001441D" w:rsidRPr="00462817" w:rsidRDefault="0001441D" w:rsidP="0001441D">
      <w:pPr>
        <w:pStyle w:val="Titre4"/>
        <w:spacing w:before="0" w:after="0"/>
        <w:rPr>
          <w:rFonts w:ascii="Verdana" w:hAnsi="Verdana"/>
          <w:sz w:val="20"/>
          <w:szCs w:val="20"/>
        </w:rPr>
      </w:pPr>
    </w:p>
    <w:p w14:paraId="4DA8B047" w14:textId="77777777" w:rsidR="0001441D" w:rsidRPr="00462817" w:rsidRDefault="0001441D" w:rsidP="0001441D">
      <w:pPr>
        <w:pStyle w:val="Titre4"/>
        <w:spacing w:before="0" w:after="0"/>
        <w:rPr>
          <w:rFonts w:ascii="Verdana" w:hAnsi="Verdana"/>
          <w:sz w:val="20"/>
          <w:szCs w:val="20"/>
        </w:rPr>
      </w:pPr>
    </w:p>
    <w:p w14:paraId="5B7F763F"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Date et heure de l’exercice du droit de retrait : </w:t>
      </w:r>
    </w:p>
    <w:p w14:paraId="43E842A7"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 de l’agent faisant valoir son droit de retrait ou celui du membre </w:t>
      </w:r>
      <w:r w:rsidR="008B01F9">
        <w:rPr>
          <w:rFonts w:ascii="Verdana" w:hAnsi="Verdana"/>
          <w:sz w:val="20"/>
          <w:szCs w:val="20"/>
        </w:rPr>
        <w:t>de la</w:t>
      </w:r>
      <w:r w:rsidRPr="00462817">
        <w:rPr>
          <w:rFonts w:ascii="Verdana" w:hAnsi="Verdana"/>
          <w:sz w:val="20"/>
          <w:szCs w:val="20"/>
        </w:rPr>
        <w:t xml:space="preserve"> </w:t>
      </w:r>
      <w:r w:rsidR="008B01F9">
        <w:rPr>
          <w:rFonts w:ascii="Verdana" w:hAnsi="Verdana"/>
          <w:sz w:val="20"/>
          <w:szCs w:val="20"/>
        </w:rPr>
        <w:t>formation spécialisée</w:t>
      </w:r>
      <w:r w:rsidRPr="00462817">
        <w:rPr>
          <w:rFonts w:ascii="Verdana" w:hAnsi="Verdana"/>
          <w:sz w:val="20"/>
          <w:szCs w:val="20"/>
        </w:rPr>
        <w:t xml:space="preserve"> constatant le danger, grade :</w:t>
      </w:r>
    </w:p>
    <w:p w14:paraId="4051CC7F" w14:textId="77777777" w:rsidR="0001441D" w:rsidRPr="00462817" w:rsidRDefault="0001441D" w:rsidP="0001441D">
      <w:pPr>
        <w:pStyle w:val="Titre4"/>
        <w:spacing w:before="0" w:after="0"/>
        <w:rPr>
          <w:rFonts w:ascii="Verdana" w:hAnsi="Verdana"/>
          <w:sz w:val="20"/>
          <w:szCs w:val="20"/>
        </w:rPr>
      </w:pPr>
    </w:p>
    <w:p w14:paraId="1D1EF716"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hiérarchique, grade ayant été alerté, date et heure : </w:t>
      </w:r>
      <w:r w:rsidRPr="00462817">
        <w:rPr>
          <w:rFonts w:ascii="Verdana" w:hAnsi="Verdana"/>
          <w:sz w:val="20"/>
          <w:szCs w:val="20"/>
        </w:rPr>
        <w:br/>
      </w:r>
    </w:p>
    <w:p w14:paraId="47F9BD64"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territoriale ayant été alerté, date et heure : </w:t>
      </w:r>
      <w:r w:rsidRPr="00462817">
        <w:rPr>
          <w:rFonts w:ascii="Verdana" w:hAnsi="Verdana"/>
          <w:sz w:val="20"/>
          <w:szCs w:val="20"/>
        </w:rPr>
        <w:br/>
      </w:r>
      <w:r w:rsidRPr="00462817">
        <w:rPr>
          <w:rFonts w:ascii="Verdana" w:hAnsi="Verdana"/>
          <w:sz w:val="20"/>
          <w:szCs w:val="20"/>
        </w:rPr>
        <w:br/>
      </w:r>
    </w:p>
    <w:p w14:paraId="52E37A39" w14:textId="77777777" w:rsidR="0001441D" w:rsidRPr="00462817" w:rsidRDefault="0001441D" w:rsidP="0001441D">
      <w:pPr>
        <w:pStyle w:val="Titre4"/>
        <w:tabs>
          <w:tab w:val="left" w:pos="2127"/>
          <w:tab w:val="left" w:pos="5670"/>
        </w:tabs>
        <w:spacing w:before="0" w:after="0"/>
        <w:rPr>
          <w:rFonts w:ascii="Verdana" w:hAnsi="Verdana"/>
          <w:sz w:val="20"/>
          <w:szCs w:val="20"/>
        </w:rPr>
        <w:sectPr w:rsidR="0001441D" w:rsidRPr="00462817" w:rsidSect="0001441D">
          <w:headerReference w:type="even" r:id="rId89"/>
          <w:headerReference w:type="default" r:id="rId90"/>
          <w:footerReference w:type="default" r:id="rId91"/>
          <w:headerReference w:type="first" r:id="rId92"/>
          <w:footerReference w:type="first" r:id="rId93"/>
          <w:pgSz w:w="11906" w:h="16838" w:code="9"/>
          <w:pgMar w:top="851" w:right="1134" w:bottom="1361" w:left="1701" w:header="425" w:footer="567" w:gutter="0"/>
          <w:cols w:space="708"/>
          <w:docGrid w:linePitch="360"/>
        </w:sectPr>
      </w:pPr>
    </w:p>
    <w:p w14:paraId="7BD4AED3"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l’agent</w:t>
      </w:r>
    </w:p>
    <w:p w14:paraId="2943D7DA" w14:textId="77777777" w:rsidR="0001441D" w:rsidRPr="00462817" w:rsidRDefault="0001441D" w:rsidP="0001441D">
      <w:pPr>
        <w:rPr>
          <w:rFonts w:ascii="Verdana" w:hAnsi="Verdana"/>
        </w:rPr>
      </w:pPr>
    </w:p>
    <w:p w14:paraId="2ABCA222"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l’autorité hiérarchique</w:t>
      </w:r>
    </w:p>
    <w:p w14:paraId="21A4C753" w14:textId="77777777" w:rsidR="0001441D" w:rsidRPr="00462817" w:rsidRDefault="0001441D" w:rsidP="0001441D">
      <w:pPr>
        <w:rPr>
          <w:rFonts w:ascii="Verdana" w:hAnsi="Verdana"/>
        </w:rPr>
      </w:pPr>
    </w:p>
    <w:p w14:paraId="497F6DE1" w14:textId="77777777" w:rsidR="0001441D" w:rsidRPr="00462817" w:rsidRDefault="0001441D" w:rsidP="0001441D">
      <w:pPr>
        <w:pStyle w:val="Titre4"/>
        <w:tabs>
          <w:tab w:val="left" w:pos="2127"/>
          <w:tab w:val="left" w:pos="5670"/>
        </w:tabs>
        <w:spacing w:before="0" w:after="0"/>
        <w:rPr>
          <w:rFonts w:ascii="Verdana" w:hAnsi="Verdana"/>
        </w:rPr>
        <w:sectPr w:rsidR="0001441D" w:rsidRPr="00462817" w:rsidSect="00804B37">
          <w:type w:val="continuous"/>
          <w:pgSz w:w="11906" w:h="16838" w:code="9"/>
          <w:pgMar w:top="851" w:right="1134" w:bottom="1361" w:left="1701" w:header="425" w:footer="567" w:gutter="0"/>
          <w:cols w:num="3" w:space="708"/>
          <w:docGrid w:linePitch="360"/>
        </w:sectPr>
      </w:pPr>
      <w:r w:rsidRPr="00462817">
        <w:rPr>
          <w:rFonts w:ascii="Verdana" w:hAnsi="Verdana"/>
        </w:rPr>
        <w:t>Signature de l’autorité territoriale</w:t>
      </w:r>
    </w:p>
    <w:p w14:paraId="38A72974"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br/>
        <w:t xml:space="preserve">Transmission immédiate </w:t>
      </w:r>
      <w:r w:rsidR="008B01F9">
        <w:rPr>
          <w:rFonts w:ascii="Verdana" w:hAnsi="Verdana"/>
          <w:sz w:val="20"/>
          <w:szCs w:val="20"/>
        </w:rPr>
        <w:t>à la</w:t>
      </w:r>
      <w:r w:rsidRPr="00462817">
        <w:rPr>
          <w:rFonts w:ascii="Verdana" w:hAnsi="Verdana"/>
          <w:sz w:val="20"/>
          <w:szCs w:val="20"/>
        </w:rPr>
        <w:t xml:space="preserve"> </w:t>
      </w:r>
      <w:r w:rsidR="008B01F9">
        <w:rPr>
          <w:rFonts w:ascii="Verdana" w:hAnsi="Verdana"/>
          <w:sz w:val="20"/>
          <w:szCs w:val="20"/>
        </w:rPr>
        <w:t>formation spécialisée</w:t>
      </w:r>
      <w:r w:rsidRPr="00462817">
        <w:rPr>
          <w:rFonts w:ascii="Verdana" w:hAnsi="Verdana"/>
          <w:sz w:val="20"/>
          <w:szCs w:val="20"/>
        </w:rPr>
        <w:t xml:space="preserve"> </w:t>
      </w:r>
      <w:r w:rsidRPr="00462817">
        <w:rPr>
          <w:rFonts w:ascii="Verdana" w:hAnsi="Verdana"/>
          <w:sz w:val="20"/>
          <w:szCs w:val="20"/>
        </w:rPr>
        <w:br/>
        <w:t>Fait le (date et heure)</w:t>
      </w:r>
      <w:r w:rsidR="00462817">
        <w:rPr>
          <w:rFonts w:ascii="Verdana" w:hAnsi="Verdana"/>
          <w:sz w:val="20"/>
          <w:szCs w:val="20"/>
        </w:rPr>
        <w:t xml:space="preserve"> </w:t>
      </w:r>
      <w:r w:rsidRPr="00462817">
        <w:rPr>
          <w:rFonts w:ascii="Verdana" w:hAnsi="Verdana"/>
          <w:sz w:val="20"/>
          <w:szCs w:val="20"/>
        </w:rPr>
        <w:t xml:space="preserve">: </w:t>
      </w:r>
      <w:r w:rsidRPr="00462817">
        <w:rPr>
          <w:rFonts w:ascii="Verdana" w:hAnsi="Verdana"/>
          <w:sz w:val="20"/>
          <w:szCs w:val="20"/>
        </w:rPr>
        <w:tab/>
      </w:r>
      <w:r w:rsidRPr="00462817">
        <w:rPr>
          <w:rFonts w:ascii="Verdana" w:hAnsi="Verdana"/>
          <w:sz w:val="20"/>
          <w:szCs w:val="20"/>
        </w:rPr>
        <w:tab/>
        <w:t xml:space="preserve">Par : </w:t>
      </w:r>
    </w:p>
    <w:p w14:paraId="7FEE2360"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Signature de la personne :</w:t>
      </w:r>
      <w:r w:rsidRPr="00462817">
        <w:rPr>
          <w:rFonts w:ascii="Verdana" w:hAnsi="Verdana"/>
          <w:sz w:val="20"/>
          <w:szCs w:val="20"/>
        </w:rPr>
        <w:tab/>
      </w:r>
    </w:p>
    <w:p w14:paraId="6DD00AB7" w14:textId="77777777" w:rsidR="0001441D" w:rsidRPr="00462817" w:rsidRDefault="0001441D" w:rsidP="0001441D">
      <w:pPr>
        <w:pStyle w:val="titredeschma"/>
        <w:rPr>
          <w:rFonts w:ascii="Verdana" w:hAnsi="Verdana"/>
        </w:rPr>
      </w:pPr>
      <w:r w:rsidRPr="00462817">
        <w:rPr>
          <w:rFonts w:ascii="Verdana" w:hAnsi="Verdana"/>
        </w:rPr>
        <w:t>LE droit de retrait 2eme partie</w:t>
      </w:r>
    </w:p>
    <w:p w14:paraId="6137FD99" w14:textId="77777777" w:rsidR="0001441D" w:rsidRPr="00462817" w:rsidRDefault="0001441D" w:rsidP="0001441D">
      <w:pPr>
        <w:pStyle w:val="Titre4"/>
        <w:spacing w:before="0" w:after="0"/>
        <w:rPr>
          <w:rFonts w:ascii="Verdana" w:hAnsi="Verdana"/>
          <w:b/>
          <w:caps/>
          <w:sz w:val="20"/>
          <w:szCs w:val="20"/>
        </w:rPr>
      </w:pPr>
    </w:p>
    <w:p w14:paraId="3C08BECF" w14:textId="77777777" w:rsidR="0001441D" w:rsidRPr="00462817" w:rsidRDefault="0001441D" w:rsidP="0001441D">
      <w:pPr>
        <w:rPr>
          <w:rFonts w:ascii="Verdana" w:hAnsi="Verdana"/>
        </w:rPr>
        <w:sectPr w:rsidR="0001441D" w:rsidRPr="00462817" w:rsidSect="007E3970">
          <w:type w:val="continuous"/>
          <w:pgSz w:w="11906" w:h="16838" w:code="9"/>
          <w:pgMar w:top="851" w:right="1134" w:bottom="1361" w:left="1701" w:header="425" w:footer="567" w:gutter="0"/>
          <w:cols w:space="708"/>
          <w:docGrid w:linePitch="360"/>
        </w:sectPr>
      </w:pPr>
    </w:p>
    <w:p w14:paraId="368CD814" w14:textId="77777777" w:rsidR="0001441D" w:rsidRPr="00462817" w:rsidRDefault="0001441D" w:rsidP="0001441D">
      <w:pPr>
        <w:pStyle w:val="Titre4"/>
        <w:spacing w:before="0" w:after="0"/>
        <w:rPr>
          <w:rFonts w:ascii="Verdana" w:hAnsi="Verdana"/>
          <w:sz w:val="20"/>
          <w:szCs w:val="20"/>
        </w:rPr>
      </w:pPr>
      <w:r w:rsidRPr="00462817">
        <w:rPr>
          <w:rFonts w:ascii="Verdana" w:hAnsi="Verdana"/>
          <w:b/>
          <w:caps/>
          <w:sz w:val="20"/>
          <w:szCs w:val="20"/>
        </w:rPr>
        <w:t>En cas d’accord</w:t>
      </w:r>
      <w:r w:rsidRPr="00462817">
        <w:rPr>
          <w:rFonts w:ascii="Verdana" w:hAnsi="Verdana"/>
          <w:sz w:val="20"/>
          <w:szCs w:val="20"/>
        </w:rPr>
        <w:t xml:space="preserve"> : mesure(s) immédiate(s) prise(s) par l’autorité territoriale : </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t>Sont-elles définitives ?</w:t>
      </w:r>
      <w:r w:rsidRPr="00462817">
        <w:rPr>
          <w:rFonts w:ascii="Verdana" w:hAnsi="Verdana"/>
          <w:sz w:val="20"/>
          <w:szCs w:val="20"/>
        </w:rPr>
        <w:br/>
        <w:t>Si non, quelles autres mesures sont envisagées et dans quel délai ?</w:t>
      </w:r>
      <w:r w:rsidRPr="00462817">
        <w:rPr>
          <w:rFonts w:ascii="Verdana" w:hAnsi="Verdana"/>
          <w:sz w:val="20"/>
          <w:szCs w:val="20"/>
        </w:rPr>
        <w:br/>
      </w:r>
    </w:p>
    <w:p w14:paraId="544A38AD" w14:textId="77777777" w:rsidR="0001441D" w:rsidRPr="00462817" w:rsidRDefault="0001441D" w:rsidP="0001441D">
      <w:pPr>
        <w:rPr>
          <w:rFonts w:ascii="Verdana" w:hAnsi="Verdana"/>
        </w:rPr>
      </w:pPr>
    </w:p>
    <w:p w14:paraId="3E6D34A4" w14:textId="77777777" w:rsidR="0001441D" w:rsidRPr="00462817" w:rsidRDefault="0001441D" w:rsidP="0001441D">
      <w:pPr>
        <w:pStyle w:val="Titre4"/>
        <w:spacing w:before="0" w:after="0"/>
        <w:rPr>
          <w:rFonts w:ascii="Verdana" w:hAnsi="Verdana"/>
        </w:rPr>
        <w:sectPr w:rsidR="0001441D" w:rsidRPr="00462817" w:rsidSect="00804B37">
          <w:type w:val="continuous"/>
          <w:pgSz w:w="11906" w:h="16838" w:code="9"/>
          <w:pgMar w:top="851" w:right="1134" w:bottom="1361" w:left="1701" w:header="425" w:footer="567" w:gutter="0"/>
          <w:cols w:num="2" w:space="708"/>
          <w:docGrid w:linePitch="360"/>
        </w:sectPr>
      </w:pPr>
      <w:r w:rsidRPr="00462817">
        <w:rPr>
          <w:rFonts w:ascii="Verdana" w:hAnsi="Verdana"/>
          <w:b/>
          <w:caps/>
          <w:sz w:val="20"/>
          <w:szCs w:val="20"/>
        </w:rPr>
        <w:t>EN CAS DE DESACCORD</w:t>
      </w:r>
      <w:r w:rsidRPr="00462817">
        <w:rPr>
          <w:rFonts w:ascii="Verdana" w:hAnsi="Verdana"/>
          <w:sz w:val="20"/>
          <w:szCs w:val="20"/>
        </w:rPr>
        <w:t> : motif du désaccord</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p>
    <w:p w14:paraId="7E8951B7" w14:textId="77777777" w:rsidR="0001441D" w:rsidRPr="00462817" w:rsidRDefault="0001441D" w:rsidP="0001441D">
      <w:pPr>
        <w:pStyle w:val="Titre4"/>
        <w:spacing w:before="0" w:after="0"/>
        <w:rPr>
          <w:rFonts w:ascii="Verdana" w:hAnsi="Verdana"/>
        </w:rPr>
      </w:pPr>
      <w:r w:rsidRPr="00462817">
        <w:rPr>
          <w:rFonts w:ascii="Verdana" w:hAnsi="Verdana"/>
        </w:rPr>
        <w:t xml:space="preserve">Transmission </w:t>
      </w:r>
      <w:r w:rsidR="008B01F9">
        <w:rPr>
          <w:rFonts w:ascii="Verdana" w:hAnsi="Verdana"/>
        </w:rPr>
        <w:t>à la</w:t>
      </w:r>
      <w:r w:rsidRPr="00462817">
        <w:rPr>
          <w:rFonts w:ascii="Verdana" w:hAnsi="Verdana"/>
        </w:rPr>
        <w:t xml:space="preserve"> </w:t>
      </w:r>
      <w:r w:rsidR="008B01F9">
        <w:rPr>
          <w:rFonts w:ascii="Verdana" w:hAnsi="Verdana"/>
        </w:rPr>
        <w:t>formation spécialisée</w:t>
      </w:r>
      <w:r w:rsidRPr="00462817">
        <w:rPr>
          <w:rFonts w:ascii="Verdana" w:hAnsi="Verdana"/>
        </w:rPr>
        <w:br/>
        <w:t xml:space="preserve">Dès réception, visa </w:t>
      </w:r>
      <w:r w:rsidR="008B01F9">
        <w:rPr>
          <w:rFonts w:ascii="Verdana" w:hAnsi="Verdana"/>
        </w:rPr>
        <w:t>à la</w:t>
      </w:r>
      <w:r w:rsidRPr="00462817">
        <w:rPr>
          <w:rFonts w:ascii="Verdana" w:hAnsi="Verdana"/>
        </w:rPr>
        <w:t xml:space="preserve"> </w:t>
      </w:r>
      <w:r w:rsidR="008B01F9">
        <w:rPr>
          <w:rFonts w:ascii="Verdana" w:hAnsi="Verdana"/>
        </w:rPr>
        <w:t>formation spécialisée</w:t>
      </w:r>
      <w:r w:rsidRPr="00462817">
        <w:rPr>
          <w:rFonts w:ascii="Verdana" w:hAnsi="Verdana"/>
        </w:rPr>
        <w:t xml:space="preserve"> – Date et heure</w:t>
      </w:r>
      <w:r w:rsidRPr="00462817">
        <w:rPr>
          <w:rFonts w:ascii="Verdana" w:hAnsi="Verdana"/>
        </w:rPr>
        <w:br/>
      </w:r>
    </w:p>
    <w:p w14:paraId="7510C706" w14:textId="77777777" w:rsidR="0001441D" w:rsidRPr="00462817" w:rsidRDefault="0001441D" w:rsidP="0001441D">
      <w:pPr>
        <w:pStyle w:val="Titre4"/>
        <w:spacing w:before="0" w:after="0"/>
        <w:rPr>
          <w:rFonts w:ascii="Verdana" w:hAnsi="Verdana"/>
        </w:rPr>
      </w:pPr>
    </w:p>
    <w:p w14:paraId="1FB0209A" w14:textId="77777777" w:rsidR="0001441D" w:rsidRPr="00462817" w:rsidRDefault="0001441D" w:rsidP="0001441D">
      <w:pPr>
        <w:pStyle w:val="Titre4"/>
        <w:spacing w:before="0" w:after="0"/>
        <w:rPr>
          <w:rFonts w:ascii="Verdana" w:hAnsi="Verdana"/>
        </w:rPr>
      </w:pPr>
    </w:p>
    <w:p w14:paraId="42DF6B51" w14:textId="77777777" w:rsidR="0001441D" w:rsidRPr="00462817" w:rsidRDefault="0001441D" w:rsidP="0001441D">
      <w:pPr>
        <w:rPr>
          <w:rFonts w:ascii="Verdana" w:hAnsi="Verdana"/>
        </w:rPr>
      </w:pPr>
    </w:p>
    <w:p w14:paraId="1024E52F" w14:textId="77777777" w:rsidR="0001441D" w:rsidRPr="00462817" w:rsidRDefault="0001441D" w:rsidP="0001441D">
      <w:pPr>
        <w:pStyle w:val="Titre4"/>
        <w:spacing w:before="0" w:after="0"/>
        <w:rPr>
          <w:rFonts w:ascii="Verdana" w:hAnsi="Verdana"/>
        </w:rPr>
      </w:pPr>
      <w:r w:rsidRPr="00462817">
        <w:rPr>
          <w:rFonts w:ascii="Verdana" w:hAnsi="Verdana"/>
        </w:rPr>
        <w:t>Signature de l’autorité territoriale</w:t>
      </w:r>
      <w:r w:rsidRPr="00462817">
        <w:rPr>
          <w:rFonts w:ascii="Verdana" w:hAnsi="Verdana"/>
        </w:rPr>
        <w:br/>
        <w:t>Date et heure</w:t>
      </w:r>
    </w:p>
    <w:p w14:paraId="7278FEFC" w14:textId="77777777" w:rsidR="0001441D" w:rsidRPr="00462817" w:rsidRDefault="0001441D" w:rsidP="0001441D">
      <w:pPr>
        <w:rPr>
          <w:rFonts w:ascii="Verdana" w:hAnsi="Verdana"/>
        </w:rPr>
      </w:pPr>
    </w:p>
    <w:p w14:paraId="26DAEB41" w14:textId="77777777" w:rsidR="0001441D" w:rsidRPr="00462817" w:rsidRDefault="0001441D" w:rsidP="0001441D">
      <w:pPr>
        <w:rPr>
          <w:rFonts w:ascii="Verdana" w:hAnsi="Verdana"/>
        </w:rPr>
      </w:pPr>
    </w:p>
    <w:p w14:paraId="377FF10F" w14:textId="77777777" w:rsidR="0001441D" w:rsidRPr="00462817" w:rsidRDefault="0001441D" w:rsidP="0001441D">
      <w:pPr>
        <w:rPr>
          <w:rFonts w:ascii="Verdana" w:hAnsi="Verdana"/>
        </w:rPr>
      </w:pPr>
    </w:p>
    <w:p w14:paraId="424F9B20" w14:textId="77777777" w:rsidR="00036FD5" w:rsidRPr="00462817" w:rsidRDefault="00036FD5" w:rsidP="00036FD5">
      <w:pPr>
        <w:spacing w:before="0" w:after="160" w:line="259" w:lineRule="auto"/>
        <w:rPr>
          <w:rFonts w:ascii="Verdana" w:hAnsi="Verdana"/>
        </w:rPr>
        <w:sectPr w:rsidR="00036FD5" w:rsidRPr="00462817" w:rsidSect="00804B37">
          <w:headerReference w:type="even" r:id="rId94"/>
          <w:headerReference w:type="default" r:id="rId95"/>
          <w:footerReference w:type="default" r:id="rId96"/>
          <w:headerReference w:type="first" r:id="rId97"/>
          <w:footerReference w:type="first" r:id="rId98"/>
          <w:type w:val="continuous"/>
          <w:pgSz w:w="11906" w:h="16838" w:code="9"/>
          <w:pgMar w:top="851" w:right="1134" w:bottom="1361" w:left="1701" w:header="425" w:footer="567" w:gutter="0"/>
          <w:cols w:num="2" w:space="708"/>
          <w:docGrid w:linePitch="360"/>
        </w:sectPr>
      </w:pPr>
    </w:p>
    <w:p w14:paraId="02FEE9D4" w14:textId="77777777" w:rsidR="00482D2A" w:rsidRPr="00462817" w:rsidRDefault="00482D2A">
      <w:pPr>
        <w:spacing w:before="0" w:after="160" w:line="259" w:lineRule="auto"/>
        <w:rPr>
          <w:rFonts w:ascii="Verdana" w:hAnsi="Verdana"/>
        </w:rPr>
      </w:pPr>
    </w:p>
    <w:p w14:paraId="085D1D45" w14:textId="77777777" w:rsidR="007E3970" w:rsidRPr="00462817" w:rsidRDefault="007E3970" w:rsidP="007E3970">
      <w:pPr>
        <w:rPr>
          <w:rFonts w:ascii="Verdana" w:hAnsi="Verdana"/>
        </w:rPr>
      </w:pPr>
    </w:p>
    <w:p w14:paraId="77389CD5" w14:textId="4E99FC4B" w:rsidR="00977A21" w:rsidRPr="00462817" w:rsidRDefault="00977A21">
      <w:pPr>
        <w:rPr>
          <w:rFonts w:ascii="Verdana" w:hAnsi="Verdana"/>
        </w:rPr>
      </w:pPr>
    </w:p>
    <w:sectPr w:rsidR="00977A21" w:rsidRPr="00462817" w:rsidSect="007E685F">
      <w:headerReference w:type="default" r:id="rId99"/>
      <w:footerReference w:type="default" r:id="rId100"/>
      <w:pgSz w:w="11906" w:h="16838" w:code="9"/>
      <w:pgMar w:top="1361" w:right="1134" w:bottom="1361" w:left="1701" w:header="425"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CFBEDE" w14:textId="77777777" w:rsidR="00F34D1C" w:rsidRDefault="00F34D1C" w:rsidP="009D5B20">
      <w:r>
        <w:separator/>
      </w:r>
    </w:p>
  </w:endnote>
  <w:endnote w:type="continuationSeparator" w:id="0">
    <w:p w14:paraId="2288A327" w14:textId="77777777" w:rsidR="00F34D1C" w:rsidRDefault="00F34D1C" w:rsidP="009D5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16E6E8E0-0628-400B-9919-4DE0F75EE1C2}"/>
  </w:font>
  <w:font w:name="Pluto Sans Regular">
    <w:panose1 w:val="02000000000000000000"/>
    <w:charset w:val="00"/>
    <w:family w:val="modern"/>
    <w:notTrueType/>
    <w:pitch w:val="variable"/>
    <w:sig w:usb0="A00000AF" w:usb1="5000207B" w:usb2="00000000" w:usb3="00000000" w:csb0="00000093" w:csb1="00000000"/>
  </w:font>
  <w:font w:name="Pluto Cond Regular">
    <w:panose1 w:val="020B0506020203060204"/>
    <w:charset w:val="00"/>
    <w:family w:val="swiss"/>
    <w:notTrueType/>
    <w:pitch w:val="variable"/>
    <w:sig w:usb0="A00000AF" w:usb1="5000207B" w:usb2="00000000" w:usb3="00000000" w:csb0="00000093" w:csb1="00000000"/>
  </w:font>
  <w:font w:name="Verdana Pro">
    <w:panose1 w:val="020B0604030504040204"/>
    <w:charset w:val="00"/>
    <w:family w:val="swiss"/>
    <w:pitch w:val="variable"/>
    <w:sig w:usb0="80000287" w:usb1="00000043" w:usb2="00000000" w:usb3="00000000" w:csb0="0000009F" w:csb1="00000000"/>
    <w:embedRegular r:id="rId2" w:fontKey="{392261BB-C511-4117-8FE1-C582D7E204AF}"/>
    <w:embedBold r:id="rId3" w:fontKey="{B2308646-D6CC-4A8C-B1AF-99DD1D1EE21E}"/>
    <w:embedItalic r:id="rId4" w:fontKey="{8491ECD8-189B-47FA-8A6F-498953D62693}"/>
  </w:font>
  <w:font w:name="Pluto Cond Medium">
    <w:altName w:val="Calibri"/>
    <w:panose1 w:val="020B0606020203060204"/>
    <w:charset w:val="00"/>
    <w:family w:val="swiss"/>
    <w:notTrueType/>
    <w:pitch w:val="variable"/>
    <w:sig w:usb0="A00000AF" w:usb1="5000207B" w:usb2="00000000" w:usb3="00000000" w:csb0="00000093" w:csb1="00000000"/>
  </w:font>
  <w:font w:name="Borba">
    <w:panose1 w:val="02000000000000000000"/>
    <w:charset w:val="00"/>
    <w:family w:val="modern"/>
    <w:notTrueType/>
    <w:pitch w:val="variable"/>
    <w:sig w:usb0="A000002F" w:usb1="50000042" w:usb2="00000000" w:usb3="00000000" w:csb0="00000003" w:csb1="00000000"/>
  </w:font>
  <w:font w:name="Pluto Cond Bold">
    <w:panose1 w:val="020B0806020203060204"/>
    <w:charset w:val="00"/>
    <w:family w:val="swiss"/>
    <w:notTrueType/>
    <w:pitch w:val="variable"/>
    <w:sig w:usb0="A00000AF" w:usb1="5000207B" w:usb2="00000000" w:usb3="00000000" w:csb0="00000093" w:csb1="00000000"/>
  </w:font>
  <w:font w:name="Pluto Sans Medium">
    <w:panose1 w:val="02000000000000000000"/>
    <w:charset w:val="00"/>
    <w:family w:val="modern"/>
    <w:notTrueType/>
    <w:pitch w:val="variable"/>
    <w:sig w:usb0="A00000AF" w:usb1="5000207B"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5" w:fontKey="{B90249E4-A2CA-431E-A6FC-EC79719061C7}"/>
  </w:font>
  <w:font w:name="Franklin Gothic Book">
    <w:panose1 w:val="020B0503020102020204"/>
    <w:charset w:val="00"/>
    <w:family w:val="swiss"/>
    <w:pitch w:val="variable"/>
    <w:sig w:usb0="00000287" w:usb1="00000000" w:usb2="00000000" w:usb3="00000000" w:csb0="0000009F" w:csb1="00000000"/>
    <w:embedRegular r:id="rId6" w:fontKey="{9CF85B60-1752-4D46-9DBD-A3409AB58FF1}"/>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7" w:fontKey="{9630C8BC-7A79-494E-9CCF-B0A99B64CDCB}"/>
    <w:embedBold r:id="rId8" w:fontKey="{F71A4EB1-DC01-4461-A5BE-59ED637A3BB5}"/>
  </w:font>
  <w:font w:name="Pluto Sans Bold">
    <w:panose1 w:val="02000000000000000000"/>
    <w:charset w:val="00"/>
    <w:family w:val="modern"/>
    <w:notTrueType/>
    <w:pitch w:val="variable"/>
    <w:sig w:usb0="A00000AF" w:usb1="50002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D5A39" w14:textId="77777777" w:rsidR="00F34D1C" w:rsidRPr="00566F7E" w:rsidRDefault="00F34D1C" w:rsidP="00566F7E">
    <w:pPr>
      <w:pStyle w:val="Pieddepage"/>
      <w:rPr>
        <w:rFonts w:ascii="Borba" w:hAnsi="Borba"/>
        <w:color w:val="7E8891" w:themeColor="accent3"/>
      </w:rPr>
    </w:pPr>
    <w:r w:rsidRPr="00566F7E">
      <w:rPr>
        <w:caps/>
        <w:noProof/>
        <w:color w:val="7E8891" w:themeColor="accent3"/>
      </w:rPr>
      <mc:AlternateContent>
        <mc:Choice Requires="wps">
          <w:drawing>
            <wp:anchor distT="0" distB="0" distL="114300" distR="114300" simplePos="0" relativeHeight="251645440" behindDoc="0" locked="0" layoutInCell="1" allowOverlap="1" wp14:anchorId="542D7B4E" wp14:editId="6FE047A2">
              <wp:simplePos x="0" y="0"/>
              <wp:positionH relativeFrom="column">
                <wp:posOffset>6258878</wp:posOffset>
              </wp:positionH>
              <wp:positionV relativeFrom="paragraph">
                <wp:posOffset>-360257</wp:posOffset>
              </wp:positionV>
              <wp:extent cx="288000" cy="828000"/>
              <wp:effectExtent l="0" t="3175" r="0" b="0"/>
              <wp:wrapNone/>
              <wp:docPr id="20" name="Rectangle : avec coins arrondis en haut 20"/>
              <wp:cNvGraphicFramePr/>
              <a:graphic xmlns:a="http://schemas.openxmlformats.org/drawingml/2006/main">
                <a:graphicData uri="http://schemas.microsoft.com/office/word/2010/wordprocessingShape">
                  <wps:wsp>
                    <wps:cNvSpPr/>
                    <wps:spPr>
                      <a:xfrm rot="16200000">
                        <a:off x="0" y="0"/>
                        <a:ext cx="288000" cy="8280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FEB8EE" w14:textId="77777777" w:rsidR="00F34D1C" w:rsidRPr="00566F7E" w:rsidRDefault="00F34D1C" w:rsidP="00566F7E">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D7B4E" id="Rectangle : avec coins arrondis en haut 20" o:spid="_x0000_s1026" style="position:absolute;margin-left:492.85pt;margin-top:-28.35pt;width:22.7pt;height:65.2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000,82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" adj="-11796480,,5400" path="m144000,r,c223529,,288000,64471,288000,144000r,684000l288000,828000,,828000r,l,144000c,64471,64471,,144000,xe" fillcolor="#6ca8a3 [3204]" stroked="f" strokeweight="1pt">
              <v:stroke joinstyle="miter"/>
              <v:formulas/>
              <v:path arrowok="t" o:connecttype="custom" o:connectlocs="144000,0;144000,0;288000,144000;288000,828000;288000,828000;0,828000;0,828000;0,144000;144000,0" o:connectangles="0,0,0,0,0,0,0,0,0" textboxrect="0,0,288000,828000"/>
              <v:textbox style="layout-flow:vertical" inset="0,0,0,0">
                <w:txbxContent>
                  <w:p w14:paraId="34FEB8EE" w14:textId="77777777" w:rsidR="00F34D1C" w:rsidRPr="00566F7E" w:rsidRDefault="00F34D1C" w:rsidP="00566F7E">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566F7E">
      <w:rPr>
        <w:caps/>
        <w:color w:val="7E8891" w:themeColor="accent3"/>
      </w:rPr>
      <w:t>Centre de gestion du Doubs</w:t>
    </w:r>
    <w:r w:rsidRPr="00566F7E">
      <w:rPr>
        <w:color w:val="7E8891" w:themeColor="accent3"/>
      </w:rPr>
      <w:t xml:space="preserve"> – Fonction publique territoriale</w:t>
    </w:r>
    <w:r w:rsidRPr="00566F7E">
      <w:rPr>
        <w:color w:val="7E8891" w:themeColor="accent3"/>
      </w:rPr>
      <w:tab/>
      <w:t>Mise à jour le jj/mm/</w:t>
    </w:r>
    <w:proofErr w:type="spellStart"/>
    <w:r w:rsidRPr="00566F7E">
      <w:rPr>
        <w:color w:val="7E8891" w:themeColor="accent3"/>
      </w:rPr>
      <w:t>aaaa</w:t>
    </w:r>
    <w:proofErr w:type="spellEnd"/>
    <w:r w:rsidRPr="00566F7E">
      <w:rPr>
        <w:color w:val="7E8891" w:themeColor="accent3"/>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CCC39" w14:textId="77777777" w:rsidR="00F34D1C" w:rsidRPr="00653EAE" w:rsidRDefault="00F34D1C" w:rsidP="00653EAE">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31456" behindDoc="0" locked="0" layoutInCell="1" allowOverlap="1" wp14:anchorId="4126EC87" wp14:editId="0D4CDAED">
              <wp:simplePos x="0" y="0"/>
              <wp:positionH relativeFrom="column">
                <wp:posOffset>5960005</wp:posOffset>
              </wp:positionH>
              <wp:positionV relativeFrom="page">
                <wp:posOffset>9846945</wp:posOffset>
              </wp:positionV>
              <wp:extent cx="288000" cy="770400"/>
              <wp:effectExtent l="6350" t="0" r="4445" b="4445"/>
              <wp:wrapNone/>
              <wp:docPr id="2"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57720A" w14:textId="77777777" w:rsidR="00F34D1C" w:rsidRPr="00566F7E" w:rsidRDefault="00F34D1C"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38BEE078" w14:textId="77777777" w:rsidR="00F34D1C" w:rsidRDefault="00F34D1C" w:rsidP="00653EAE"/>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6EC87" id="_x0000_s1038" style="position:absolute;left:0;text-align:left;margin-left:469.3pt;margin-top:775.35pt;width:22.7pt;height:60.65pt;rotation:-9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5F57720A" w14:textId="77777777" w:rsidR="00F34D1C" w:rsidRPr="00566F7E" w:rsidRDefault="00F34D1C"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38BEE078" w14:textId="77777777" w:rsidR="00F34D1C" w:rsidRDefault="00F34D1C" w:rsidP="00653EAE"/>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E2567" w14:textId="77777777" w:rsidR="00F34D1C" w:rsidRPr="00AE7226" w:rsidRDefault="00F34D1C"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689472" behindDoc="0" locked="0" layoutInCell="1" allowOverlap="1" wp14:anchorId="1815DB30" wp14:editId="198680CE">
              <wp:simplePos x="0" y="0"/>
              <wp:positionH relativeFrom="column">
                <wp:posOffset>5960005</wp:posOffset>
              </wp:positionH>
              <wp:positionV relativeFrom="paragraph">
                <wp:posOffset>-334963</wp:posOffset>
              </wp:positionV>
              <wp:extent cx="288266" cy="770119"/>
              <wp:effectExtent l="6668" t="0" r="4762" b="4763"/>
              <wp:wrapNone/>
              <wp:docPr id="50"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A56F91"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5DB30" id="_x0000_s1039" style="position:absolute;left:0;text-align:left;margin-left:469.3pt;margin-top:-26.4pt;width:22.7pt;height:60.65pt;rotation:-9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22A56F91"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77263" w14:textId="77777777" w:rsidR="00F34D1C" w:rsidRPr="00AE7226" w:rsidRDefault="00F34D1C"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56032" behindDoc="0" locked="0" layoutInCell="1" allowOverlap="1" wp14:anchorId="5808136F" wp14:editId="48DE76CB">
              <wp:simplePos x="0" y="0"/>
              <wp:positionH relativeFrom="column">
                <wp:posOffset>5960005</wp:posOffset>
              </wp:positionH>
              <wp:positionV relativeFrom="page">
                <wp:posOffset>9846945</wp:posOffset>
              </wp:positionV>
              <wp:extent cx="288000" cy="770400"/>
              <wp:effectExtent l="6350" t="0" r="4445" b="4445"/>
              <wp:wrapNone/>
              <wp:docPr id="18"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7D2749" w14:textId="77777777" w:rsidR="00F34D1C" w:rsidRPr="00566F7E" w:rsidRDefault="00F34D1C"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0558ECD2" w14:textId="77777777" w:rsidR="00F34D1C" w:rsidRDefault="00F34D1C"/>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8136F" id="_x0000_s1040" style="position:absolute;left:0;text-align:left;margin-left:469.3pt;margin-top:775.35pt;width:22.7pt;height:60.65pt;rotation:-90;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3D7D2749" w14:textId="77777777" w:rsidR="00F34D1C" w:rsidRPr="00566F7E" w:rsidRDefault="00F34D1C"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0558ECD2" w14:textId="77777777" w:rsidR="00F34D1C" w:rsidRDefault="00F34D1C"/>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EFE56" w14:textId="77777777" w:rsidR="00F34D1C" w:rsidRPr="00AE7226" w:rsidRDefault="00F34D1C"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55008" behindDoc="0" locked="0" layoutInCell="1" allowOverlap="1" wp14:anchorId="13B6108C" wp14:editId="4AA594AA">
              <wp:simplePos x="0" y="0"/>
              <wp:positionH relativeFrom="column">
                <wp:posOffset>5960005</wp:posOffset>
              </wp:positionH>
              <wp:positionV relativeFrom="paragraph">
                <wp:posOffset>-334963</wp:posOffset>
              </wp:positionV>
              <wp:extent cx="288266" cy="770119"/>
              <wp:effectExtent l="6668" t="0" r="4762" b="4763"/>
              <wp:wrapNone/>
              <wp:docPr id="21"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1AF692"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6108C" id="_x0000_s1041" style="position:absolute;left:0;text-align:left;margin-left:469.3pt;margin-top:-26.4pt;width:22.7pt;height:60.65pt;rotation:-90;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761AF692"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7B511" w14:textId="77777777" w:rsidR="00F34D1C" w:rsidRPr="00653EAE" w:rsidRDefault="00F34D1C" w:rsidP="00653EAE">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33504" behindDoc="0" locked="0" layoutInCell="1" allowOverlap="1" wp14:anchorId="4D451460" wp14:editId="6E2B7FD0">
              <wp:simplePos x="0" y="0"/>
              <wp:positionH relativeFrom="column">
                <wp:posOffset>5960005</wp:posOffset>
              </wp:positionH>
              <wp:positionV relativeFrom="page">
                <wp:posOffset>9846945</wp:posOffset>
              </wp:positionV>
              <wp:extent cx="288000" cy="770400"/>
              <wp:effectExtent l="6350" t="0" r="4445" b="4445"/>
              <wp:wrapNone/>
              <wp:docPr id="3"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8CBAE4" w14:textId="77777777" w:rsidR="00F34D1C" w:rsidRPr="00566F7E" w:rsidRDefault="00F34D1C"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07EA9F96" w14:textId="77777777" w:rsidR="00F34D1C" w:rsidRDefault="00F34D1C" w:rsidP="00653EAE"/>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51460" id="_x0000_s1042" style="position:absolute;left:0;text-align:left;margin-left:469.3pt;margin-top:775.35pt;width:22.7pt;height:60.65pt;rotation:-90;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4E8CBAE4" w14:textId="77777777" w:rsidR="00F34D1C" w:rsidRPr="00566F7E" w:rsidRDefault="00F34D1C"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07EA9F96" w14:textId="77777777" w:rsidR="00F34D1C" w:rsidRDefault="00F34D1C" w:rsidP="00653EAE"/>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4C255" w14:textId="77777777" w:rsidR="00F34D1C" w:rsidRPr="00AE7226" w:rsidRDefault="00F34D1C"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695616" behindDoc="0" locked="0" layoutInCell="1" allowOverlap="1" wp14:anchorId="7CDCB47B" wp14:editId="3A04C074">
              <wp:simplePos x="0" y="0"/>
              <wp:positionH relativeFrom="column">
                <wp:posOffset>5960005</wp:posOffset>
              </wp:positionH>
              <wp:positionV relativeFrom="paragraph">
                <wp:posOffset>-334963</wp:posOffset>
              </wp:positionV>
              <wp:extent cx="288266" cy="770119"/>
              <wp:effectExtent l="6668" t="0" r="4762" b="4763"/>
              <wp:wrapNone/>
              <wp:docPr id="55"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915120"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CB47B" id="_x0000_s1043" style="position:absolute;left:0;text-align:left;margin-left:469.3pt;margin-top:-26.4pt;width:22.7pt;height:60.65pt;rotation:-9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41915120"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6BA1D" w14:textId="77777777" w:rsidR="00F34D1C" w:rsidRPr="00AE7226" w:rsidRDefault="00F34D1C"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60128" behindDoc="0" locked="0" layoutInCell="1" allowOverlap="1" wp14:anchorId="63580006" wp14:editId="4205D6DF">
              <wp:simplePos x="0" y="0"/>
              <wp:positionH relativeFrom="column">
                <wp:posOffset>5960005</wp:posOffset>
              </wp:positionH>
              <wp:positionV relativeFrom="page">
                <wp:posOffset>9846945</wp:posOffset>
              </wp:positionV>
              <wp:extent cx="288000" cy="770400"/>
              <wp:effectExtent l="6350" t="0" r="4445" b="4445"/>
              <wp:wrapNone/>
              <wp:docPr id="28"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1C3A37" w14:textId="77777777" w:rsidR="00F34D1C" w:rsidRPr="00566F7E" w:rsidRDefault="00F34D1C"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72F21F54" w14:textId="77777777" w:rsidR="00F34D1C" w:rsidRDefault="00F34D1C"/>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80006" id="_x0000_s1044" style="position:absolute;left:0;text-align:left;margin-left:469.3pt;margin-top:775.35pt;width:22.7pt;height:60.65pt;rotation:-90;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411C3A37" w14:textId="77777777" w:rsidR="00F34D1C" w:rsidRPr="00566F7E" w:rsidRDefault="00F34D1C"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72F21F54" w14:textId="77777777" w:rsidR="00F34D1C" w:rsidRDefault="00F34D1C"/>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AE9F0" w14:textId="77777777" w:rsidR="00F34D1C" w:rsidRPr="00AE7226" w:rsidRDefault="00F34D1C"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59104" behindDoc="0" locked="0" layoutInCell="1" allowOverlap="1" wp14:anchorId="0C5871B2" wp14:editId="380E6D11">
              <wp:simplePos x="0" y="0"/>
              <wp:positionH relativeFrom="column">
                <wp:posOffset>5960005</wp:posOffset>
              </wp:positionH>
              <wp:positionV relativeFrom="paragraph">
                <wp:posOffset>-334963</wp:posOffset>
              </wp:positionV>
              <wp:extent cx="288266" cy="770119"/>
              <wp:effectExtent l="6668" t="0" r="4762" b="4763"/>
              <wp:wrapNone/>
              <wp:docPr id="32"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038436"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871B2" id="_x0000_s1045" style="position:absolute;left:0;text-align:left;margin-left:469.3pt;margin-top:-26.4pt;width:22.7pt;height:60.65pt;rotation:-90;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5E038436"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1DDAE" w14:textId="77777777" w:rsidR="00F34D1C" w:rsidRPr="00653EAE" w:rsidRDefault="00F34D1C" w:rsidP="00653EAE">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35552" behindDoc="0" locked="0" layoutInCell="1" allowOverlap="1" wp14:anchorId="1C7AEFE2" wp14:editId="33516840">
              <wp:simplePos x="0" y="0"/>
              <wp:positionH relativeFrom="column">
                <wp:posOffset>5960005</wp:posOffset>
              </wp:positionH>
              <wp:positionV relativeFrom="page">
                <wp:posOffset>9846945</wp:posOffset>
              </wp:positionV>
              <wp:extent cx="288000" cy="770400"/>
              <wp:effectExtent l="6350" t="0" r="4445" b="4445"/>
              <wp:wrapNone/>
              <wp:docPr id="4"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B2FD43" w14:textId="77777777" w:rsidR="00F34D1C" w:rsidRPr="00566F7E" w:rsidRDefault="00F34D1C"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4BAAEDEC" w14:textId="77777777" w:rsidR="00F34D1C" w:rsidRDefault="00F34D1C" w:rsidP="00653EAE"/>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AEFE2" id="_x0000_s1046" style="position:absolute;left:0;text-align:left;margin-left:469.3pt;margin-top:775.35pt;width:22.7pt;height:60.65pt;rotation:-90;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76B2FD43" w14:textId="77777777" w:rsidR="00F34D1C" w:rsidRPr="00566F7E" w:rsidRDefault="00F34D1C"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4BAAEDEC" w14:textId="77777777" w:rsidR="00F34D1C" w:rsidRDefault="00F34D1C" w:rsidP="00653EAE"/>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55A3D" w14:textId="77777777" w:rsidR="00F34D1C" w:rsidRPr="00AE7226" w:rsidRDefault="00F34D1C"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01760" behindDoc="0" locked="0" layoutInCell="1" allowOverlap="1" wp14:anchorId="64EF2C6D" wp14:editId="4688309B">
              <wp:simplePos x="0" y="0"/>
              <wp:positionH relativeFrom="column">
                <wp:posOffset>5960005</wp:posOffset>
              </wp:positionH>
              <wp:positionV relativeFrom="paragraph">
                <wp:posOffset>-334963</wp:posOffset>
              </wp:positionV>
              <wp:extent cx="288266" cy="770119"/>
              <wp:effectExtent l="6668" t="0" r="4762" b="4763"/>
              <wp:wrapNone/>
              <wp:docPr id="97"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EF5E37"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F2C6D" id="_x0000_s1047" style="position:absolute;left:0;text-align:left;margin-left:469.3pt;margin-top:-26.4pt;width:22.7pt;height:60.65pt;rotation:-9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11EF5E37"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40175" w14:textId="77777777" w:rsidR="00F34D1C" w:rsidRPr="00462817" w:rsidRDefault="00F34D1C" w:rsidP="002316E7">
    <w:pPr>
      <w:pStyle w:val="Pieddepage"/>
      <w:ind w:left="-426"/>
      <w:rPr>
        <w:rFonts w:ascii="Verdana" w:hAnsi="Verdana"/>
        <w:color w:val="7E8891"/>
        <w:sz w:val="16"/>
        <w:szCs w:val="16"/>
      </w:rPr>
    </w:pPr>
    <w:r w:rsidRPr="00462817">
      <w:rPr>
        <w:rFonts w:ascii="Verdana" w:hAnsi="Verdana"/>
        <w:caps/>
        <w:noProof/>
        <w:color w:val="7E8891" w:themeColor="accent3"/>
      </w:rPr>
      <mc:AlternateContent>
        <mc:Choice Requires="wps">
          <w:drawing>
            <wp:anchor distT="0" distB="0" distL="114300" distR="114300" simplePos="0" relativeHeight="251678208" behindDoc="0" locked="0" layoutInCell="1" allowOverlap="1" wp14:anchorId="76828562" wp14:editId="0843F844">
              <wp:simplePos x="0" y="0"/>
              <wp:positionH relativeFrom="column">
                <wp:posOffset>5960005</wp:posOffset>
              </wp:positionH>
              <wp:positionV relativeFrom="page">
                <wp:posOffset>9846945</wp:posOffset>
              </wp:positionV>
              <wp:extent cx="288000" cy="770400"/>
              <wp:effectExtent l="6350" t="0" r="4445" b="4445"/>
              <wp:wrapNone/>
              <wp:docPr id="6"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FEC549" w14:textId="77777777" w:rsidR="00F34D1C" w:rsidRPr="00462817" w:rsidRDefault="00F34D1C" w:rsidP="00312BD6">
                          <w:pPr>
                            <w:widowControl w:val="0"/>
                            <w:spacing w:before="0" w:after="0" w:line="240" w:lineRule="auto"/>
                            <w:jc w:val="center"/>
                            <w:rPr>
                              <w:rFonts w:ascii="Verdana" w:hAnsi="Verdana"/>
                              <w:color w:val="FFFFFF" w:themeColor="background1"/>
                            </w:rPr>
                          </w:pPr>
                          <w:r w:rsidRPr="00462817">
                            <w:rPr>
                              <w:rFonts w:ascii="Verdana" w:hAnsi="Verdana"/>
                              <w:color w:val="FFFFFF" w:themeColor="background1"/>
                            </w:rPr>
                            <w:fldChar w:fldCharType="begin"/>
                          </w:r>
                          <w:r w:rsidRPr="00462817">
                            <w:rPr>
                              <w:rFonts w:ascii="Verdana" w:hAnsi="Verdana"/>
                              <w:color w:val="FFFFFF" w:themeColor="background1"/>
                            </w:rPr>
                            <w:instrText>PAGE  \* Arabic  \* MERGEFORMAT</w:instrText>
                          </w:r>
                          <w:r w:rsidRPr="00462817">
                            <w:rPr>
                              <w:rFonts w:ascii="Verdana" w:hAnsi="Verdana"/>
                              <w:color w:val="FFFFFF" w:themeColor="background1"/>
                            </w:rPr>
                            <w:fldChar w:fldCharType="separate"/>
                          </w:r>
                          <w:r w:rsidRPr="00462817">
                            <w:rPr>
                              <w:rFonts w:ascii="Verdana" w:hAnsi="Verdana"/>
                              <w:color w:val="FFFFFF" w:themeColor="background1"/>
                            </w:rPr>
                            <w:t>1</w:t>
                          </w:r>
                          <w:r w:rsidRPr="00462817">
                            <w:rPr>
                              <w:rFonts w:ascii="Verdana" w:hAnsi="Verdana"/>
                              <w:color w:val="FFFFFF" w:themeColor="background1"/>
                            </w:rPr>
                            <w:fldChar w:fldCharType="end"/>
                          </w:r>
                          <w:r w:rsidRPr="00462817">
                            <w:rPr>
                              <w:rFonts w:ascii="Verdana" w:hAnsi="Verdana"/>
                              <w:color w:val="FFFFFF" w:themeColor="background1"/>
                            </w:rPr>
                            <w:t>/</w:t>
                          </w:r>
                          <w:r w:rsidRPr="00462817">
                            <w:rPr>
                              <w:rFonts w:ascii="Verdana" w:hAnsi="Verdana"/>
                              <w:color w:val="FFFFFF" w:themeColor="background1"/>
                            </w:rPr>
                            <w:fldChar w:fldCharType="begin"/>
                          </w:r>
                          <w:r w:rsidRPr="00462817">
                            <w:rPr>
                              <w:rFonts w:ascii="Verdana" w:hAnsi="Verdana"/>
                              <w:color w:val="FFFFFF" w:themeColor="background1"/>
                            </w:rPr>
                            <w:instrText>NUMPAGES  \* Arabic  \* MERGEFORMAT</w:instrText>
                          </w:r>
                          <w:r w:rsidRPr="00462817">
                            <w:rPr>
                              <w:rFonts w:ascii="Verdana" w:hAnsi="Verdana"/>
                              <w:color w:val="FFFFFF" w:themeColor="background1"/>
                            </w:rPr>
                            <w:fldChar w:fldCharType="separate"/>
                          </w:r>
                          <w:r w:rsidRPr="00462817">
                            <w:rPr>
                              <w:rFonts w:ascii="Verdana" w:hAnsi="Verdana"/>
                              <w:color w:val="FFFFFF" w:themeColor="background1"/>
                            </w:rPr>
                            <w:t>2</w:t>
                          </w:r>
                          <w:r w:rsidRPr="00462817">
                            <w:rPr>
                              <w:rFonts w:ascii="Verdana" w:hAnsi="Verdana"/>
                              <w:color w:val="FFFFFF" w:themeColor="background1"/>
                            </w:rPr>
                            <w:fldChar w:fldCharType="end"/>
                          </w:r>
                        </w:p>
                        <w:p w14:paraId="4BE376B5" w14:textId="77777777" w:rsidR="00F34D1C" w:rsidRDefault="00F34D1C"/>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28562" id="Rectangle : avec coins arrondis en haut 105" o:spid="_x0000_s1030" style="position:absolute;left:0;text-align:left;margin-left:469.3pt;margin-top:775.35pt;width:22.7pt;height:60.65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5FFEC549" w14:textId="77777777" w:rsidR="00F34D1C" w:rsidRPr="00462817" w:rsidRDefault="00F34D1C" w:rsidP="00312BD6">
                    <w:pPr>
                      <w:widowControl w:val="0"/>
                      <w:spacing w:before="0" w:after="0" w:line="240" w:lineRule="auto"/>
                      <w:jc w:val="center"/>
                      <w:rPr>
                        <w:rFonts w:ascii="Verdana" w:hAnsi="Verdana"/>
                        <w:color w:val="FFFFFF" w:themeColor="background1"/>
                      </w:rPr>
                    </w:pPr>
                    <w:r w:rsidRPr="00462817">
                      <w:rPr>
                        <w:rFonts w:ascii="Verdana" w:hAnsi="Verdana"/>
                        <w:color w:val="FFFFFF" w:themeColor="background1"/>
                      </w:rPr>
                      <w:fldChar w:fldCharType="begin"/>
                    </w:r>
                    <w:r w:rsidRPr="00462817">
                      <w:rPr>
                        <w:rFonts w:ascii="Verdana" w:hAnsi="Verdana"/>
                        <w:color w:val="FFFFFF" w:themeColor="background1"/>
                      </w:rPr>
                      <w:instrText>PAGE  \* Arabic  \* MERGEFORMAT</w:instrText>
                    </w:r>
                    <w:r w:rsidRPr="00462817">
                      <w:rPr>
                        <w:rFonts w:ascii="Verdana" w:hAnsi="Verdana"/>
                        <w:color w:val="FFFFFF" w:themeColor="background1"/>
                      </w:rPr>
                      <w:fldChar w:fldCharType="separate"/>
                    </w:r>
                    <w:r w:rsidRPr="00462817">
                      <w:rPr>
                        <w:rFonts w:ascii="Verdana" w:hAnsi="Verdana"/>
                        <w:color w:val="FFFFFF" w:themeColor="background1"/>
                      </w:rPr>
                      <w:t>1</w:t>
                    </w:r>
                    <w:r w:rsidRPr="00462817">
                      <w:rPr>
                        <w:rFonts w:ascii="Verdana" w:hAnsi="Verdana"/>
                        <w:color w:val="FFFFFF" w:themeColor="background1"/>
                      </w:rPr>
                      <w:fldChar w:fldCharType="end"/>
                    </w:r>
                    <w:r w:rsidRPr="00462817">
                      <w:rPr>
                        <w:rFonts w:ascii="Verdana" w:hAnsi="Verdana"/>
                        <w:color w:val="FFFFFF" w:themeColor="background1"/>
                      </w:rPr>
                      <w:t>/</w:t>
                    </w:r>
                    <w:r w:rsidRPr="00462817">
                      <w:rPr>
                        <w:rFonts w:ascii="Verdana" w:hAnsi="Verdana"/>
                        <w:color w:val="FFFFFF" w:themeColor="background1"/>
                      </w:rPr>
                      <w:fldChar w:fldCharType="begin"/>
                    </w:r>
                    <w:r w:rsidRPr="00462817">
                      <w:rPr>
                        <w:rFonts w:ascii="Verdana" w:hAnsi="Verdana"/>
                        <w:color w:val="FFFFFF" w:themeColor="background1"/>
                      </w:rPr>
                      <w:instrText>NUMPAGES  \* Arabic  \* MERGEFORMAT</w:instrText>
                    </w:r>
                    <w:r w:rsidRPr="00462817">
                      <w:rPr>
                        <w:rFonts w:ascii="Verdana" w:hAnsi="Verdana"/>
                        <w:color w:val="FFFFFF" w:themeColor="background1"/>
                      </w:rPr>
                      <w:fldChar w:fldCharType="separate"/>
                    </w:r>
                    <w:r w:rsidRPr="00462817">
                      <w:rPr>
                        <w:rFonts w:ascii="Verdana" w:hAnsi="Verdana"/>
                        <w:color w:val="FFFFFF" w:themeColor="background1"/>
                      </w:rPr>
                      <w:t>2</w:t>
                    </w:r>
                    <w:r w:rsidRPr="00462817">
                      <w:rPr>
                        <w:rFonts w:ascii="Verdana" w:hAnsi="Verdana"/>
                        <w:color w:val="FFFFFF" w:themeColor="background1"/>
                      </w:rPr>
                      <w:fldChar w:fldCharType="end"/>
                    </w:r>
                  </w:p>
                  <w:p w14:paraId="4BE376B5" w14:textId="77777777" w:rsidR="00F34D1C" w:rsidRDefault="00F34D1C"/>
                </w:txbxContent>
              </v:textbox>
              <w10:wrap anchory="page"/>
            </v:shape>
          </w:pict>
        </mc:Fallback>
      </mc:AlternateContent>
    </w:r>
    <w:r w:rsidRPr="00462817">
      <w:rPr>
        <w:rFonts w:ascii="Verdana" w:hAnsi="Verdana"/>
        <w:color w:val="7E8891"/>
        <w:sz w:val="16"/>
        <w:szCs w:val="16"/>
      </w:rPr>
      <w:t>Edité par le centre de gestion du Doubs – Fonction publique territoriale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F2A08" w14:textId="77777777" w:rsidR="00F34D1C" w:rsidRPr="00AE7226" w:rsidRDefault="00F34D1C"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64224" behindDoc="0" locked="0" layoutInCell="1" allowOverlap="1" wp14:anchorId="71BD906F" wp14:editId="105AE245">
              <wp:simplePos x="0" y="0"/>
              <wp:positionH relativeFrom="column">
                <wp:posOffset>5960005</wp:posOffset>
              </wp:positionH>
              <wp:positionV relativeFrom="page">
                <wp:posOffset>9846945</wp:posOffset>
              </wp:positionV>
              <wp:extent cx="288000" cy="770400"/>
              <wp:effectExtent l="6350" t="0" r="4445" b="4445"/>
              <wp:wrapNone/>
              <wp:docPr id="40"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A8B73E" w14:textId="77777777" w:rsidR="00F34D1C" w:rsidRPr="00566F7E" w:rsidRDefault="00F34D1C"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6F8ABA7C" w14:textId="77777777" w:rsidR="00F34D1C" w:rsidRDefault="00F34D1C"/>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D906F" id="_x0000_s1048" style="position:absolute;left:0;text-align:left;margin-left:469.3pt;margin-top:775.35pt;width:22.7pt;height:60.65pt;rotation:-90;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7CA8B73E" w14:textId="77777777" w:rsidR="00F34D1C" w:rsidRPr="00566F7E" w:rsidRDefault="00F34D1C"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6F8ABA7C" w14:textId="77777777" w:rsidR="00F34D1C" w:rsidRDefault="00F34D1C"/>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958BB" w14:textId="77777777" w:rsidR="00F34D1C" w:rsidRPr="00AE7226" w:rsidRDefault="00F34D1C"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63200" behindDoc="0" locked="0" layoutInCell="1" allowOverlap="1" wp14:anchorId="7F8F4804" wp14:editId="36CAB152">
              <wp:simplePos x="0" y="0"/>
              <wp:positionH relativeFrom="column">
                <wp:posOffset>5960005</wp:posOffset>
              </wp:positionH>
              <wp:positionV relativeFrom="paragraph">
                <wp:posOffset>-334963</wp:posOffset>
              </wp:positionV>
              <wp:extent cx="288266" cy="770119"/>
              <wp:effectExtent l="6668" t="0" r="4762" b="4763"/>
              <wp:wrapNone/>
              <wp:docPr id="41"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4AF242"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F4804" id="_x0000_s1049" style="position:absolute;left:0;text-align:left;margin-left:469.3pt;margin-top:-26.4pt;width:22.7pt;height:60.65pt;rotation:-90;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684AF242"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B2CDA" w14:textId="77777777" w:rsidR="00F34D1C" w:rsidRPr="00653EAE" w:rsidRDefault="00F34D1C" w:rsidP="00653EAE">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37600" behindDoc="0" locked="0" layoutInCell="1" allowOverlap="1" wp14:anchorId="190177F9" wp14:editId="6864557C">
              <wp:simplePos x="0" y="0"/>
              <wp:positionH relativeFrom="column">
                <wp:posOffset>5960005</wp:posOffset>
              </wp:positionH>
              <wp:positionV relativeFrom="page">
                <wp:posOffset>9846945</wp:posOffset>
              </wp:positionV>
              <wp:extent cx="288000" cy="770400"/>
              <wp:effectExtent l="6350" t="0" r="4445" b="4445"/>
              <wp:wrapNone/>
              <wp:docPr id="5"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C21A4C" w14:textId="77777777" w:rsidR="00F34D1C" w:rsidRPr="00566F7E" w:rsidRDefault="00F34D1C"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46778DCE" w14:textId="77777777" w:rsidR="00F34D1C" w:rsidRDefault="00F34D1C" w:rsidP="00653EAE"/>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177F9" id="_x0000_s1050" style="position:absolute;left:0;text-align:left;margin-left:469.3pt;margin-top:775.35pt;width:22.7pt;height:60.65pt;rotation:-90;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19C21A4C" w14:textId="77777777" w:rsidR="00F34D1C" w:rsidRPr="00566F7E" w:rsidRDefault="00F34D1C"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46778DCE" w14:textId="77777777" w:rsidR="00F34D1C" w:rsidRDefault="00F34D1C" w:rsidP="00653EAE"/>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7F88A" w14:textId="77777777" w:rsidR="00F34D1C" w:rsidRPr="00AE7226" w:rsidRDefault="00F34D1C"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07904" behindDoc="0" locked="0" layoutInCell="1" allowOverlap="1" wp14:anchorId="25047B74" wp14:editId="3800D2A1">
              <wp:simplePos x="0" y="0"/>
              <wp:positionH relativeFrom="column">
                <wp:posOffset>5960005</wp:posOffset>
              </wp:positionH>
              <wp:positionV relativeFrom="paragraph">
                <wp:posOffset>-334963</wp:posOffset>
              </wp:positionV>
              <wp:extent cx="288266" cy="770119"/>
              <wp:effectExtent l="6668" t="0" r="4762" b="4763"/>
              <wp:wrapNone/>
              <wp:docPr id="102"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A27C42"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47B74" id="_x0000_s1051" style="position:absolute;left:0;text-align:left;margin-left:469.3pt;margin-top:-26.4pt;width:22.7pt;height:60.65pt;rotation:-90;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42A27C42"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DAE7C" w14:textId="77777777" w:rsidR="00F34D1C" w:rsidRPr="00AE7226" w:rsidRDefault="00F34D1C"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68320" behindDoc="0" locked="0" layoutInCell="1" allowOverlap="1" wp14:anchorId="129D3AE4" wp14:editId="34E8EC7C">
              <wp:simplePos x="0" y="0"/>
              <wp:positionH relativeFrom="column">
                <wp:posOffset>5960005</wp:posOffset>
              </wp:positionH>
              <wp:positionV relativeFrom="page">
                <wp:posOffset>9846945</wp:posOffset>
              </wp:positionV>
              <wp:extent cx="288000" cy="770400"/>
              <wp:effectExtent l="6350" t="0" r="4445" b="4445"/>
              <wp:wrapNone/>
              <wp:docPr id="43"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6813E8" w14:textId="77777777" w:rsidR="00F34D1C" w:rsidRPr="00566F7E" w:rsidRDefault="00F34D1C"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76D07DA0" w14:textId="77777777" w:rsidR="00F34D1C" w:rsidRDefault="00F34D1C"/>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D3AE4" id="_x0000_s1052" style="position:absolute;left:0;text-align:left;margin-left:469.3pt;margin-top:775.35pt;width:22.7pt;height:60.65pt;rotation:-90;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1F6813E8" w14:textId="77777777" w:rsidR="00F34D1C" w:rsidRPr="00566F7E" w:rsidRDefault="00F34D1C"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76D07DA0" w14:textId="77777777" w:rsidR="00F34D1C" w:rsidRDefault="00F34D1C"/>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4C979" w14:textId="77777777" w:rsidR="00F34D1C" w:rsidRPr="00AE7226" w:rsidRDefault="00F34D1C"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67296" behindDoc="0" locked="0" layoutInCell="1" allowOverlap="1" wp14:anchorId="6A8CE2C8" wp14:editId="39E4F88F">
              <wp:simplePos x="0" y="0"/>
              <wp:positionH relativeFrom="column">
                <wp:posOffset>5960005</wp:posOffset>
              </wp:positionH>
              <wp:positionV relativeFrom="paragraph">
                <wp:posOffset>-334963</wp:posOffset>
              </wp:positionV>
              <wp:extent cx="288266" cy="770119"/>
              <wp:effectExtent l="6668" t="0" r="4762" b="4763"/>
              <wp:wrapNone/>
              <wp:docPr id="44"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74984B"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CE2C8" id="_x0000_s1053" style="position:absolute;left:0;text-align:left;margin-left:469.3pt;margin-top:-26.4pt;width:22.7pt;height:60.65pt;rotation:-90;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6B74984B"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B56E9" w14:textId="77777777" w:rsidR="00F34D1C" w:rsidRPr="00653EAE" w:rsidRDefault="00F34D1C" w:rsidP="00653EAE">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39648" behindDoc="0" locked="0" layoutInCell="1" allowOverlap="1" wp14:anchorId="202060FD" wp14:editId="153597FD">
              <wp:simplePos x="0" y="0"/>
              <wp:positionH relativeFrom="column">
                <wp:posOffset>5960005</wp:posOffset>
              </wp:positionH>
              <wp:positionV relativeFrom="page">
                <wp:posOffset>9846945</wp:posOffset>
              </wp:positionV>
              <wp:extent cx="288000" cy="770400"/>
              <wp:effectExtent l="6350" t="0" r="4445" b="4445"/>
              <wp:wrapNone/>
              <wp:docPr id="7"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392909" w14:textId="77777777" w:rsidR="00F34D1C" w:rsidRPr="00566F7E" w:rsidRDefault="00F34D1C"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16E83449" w14:textId="77777777" w:rsidR="00F34D1C" w:rsidRDefault="00F34D1C" w:rsidP="00653EAE"/>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060FD" id="_x0000_s1054" style="position:absolute;left:0;text-align:left;margin-left:469.3pt;margin-top:775.35pt;width:22.7pt;height:60.65pt;rotation:-90;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67392909" w14:textId="77777777" w:rsidR="00F34D1C" w:rsidRPr="00566F7E" w:rsidRDefault="00F34D1C"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16E83449" w14:textId="77777777" w:rsidR="00F34D1C" w:rsidRDefault="00F34D1C" w:rsidP="00653EAE"/>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D9241" w14:textId="77777777" w:rsidR="00F34D1C" w:rsidRPr="00AE7226" w:rsidRDefault="00F34D1C"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14048" behindDoc="0" locked="0" layoutInCell="1" allowOverlap="1" wp14:anchorId="199A3E85" wp14:editId="4D5D2984">
              <wp:simplePos x="0" y="0"/>
              <wp:positionH relativeFrom="column">
                <wp:posOffset>5960005</wp:posOffset>
              </wp:positionH>
              <wp:positionV relativeFrom="paragraph">
                <wp:posOffset>-334963</wp:posOffset>
              </wp:positionV>
              <wp:extent cx="288266" cy="770119"/>
              <wp:effectExtent l="6668" t="0" r="4762" b="4763"/>
              <wp:wrapNone/>
              <wp:docPr id="107"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2BADC0"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A3E85" id="_x0000_s1055" style="position:absolute;left:0;text-align:left;margin-left:469.3pt;margin-top:-26.4pt;width:22.7pt;height:60.65pt;rotation:-90;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2C2BADC0"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24EA0" w14:textId="77777777" w:rsidR="00F34D1C" w:rsidRPr="00AE7226" w:rsidRDefault="00F34D1C"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72416" behindDoc="0" locked="0" layoutInCell="1" allowOverlap="1" wp14:anchorId="0A0E8572" wp14:editId="6A222DBE">
              <wp:simplePos x="0" y="0"/>
              <wp:positionH relativeFrom="column">
                <wp:posOffset>5960005</wp:posOffset>
              </wp:positionH>
              <wp:positionV relativeFrom="page">
                <wp:posOffset>9846945</wp:posOffset>
              </wp:positionV>
              <wp:extent cx="288000" cy="770400"/>
              <wp:effectExtent l="6350" t="0" r="4445" b="4445"/>
              <wp:wrapNone/>
              <wp:docPr id="47"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3F944D" w14:textId="77777777" w:rsidR="00F34D1C" w:rsidRPr="00566F7E" w:rsidRDefault="00F34D1C"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59291BBF" w14:textId="77777777" w:rsidR="00F34D1C" w:rsidRDefault="00F34D1C"/>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E8572" id="_x0000_s1056" style="position:absolute;left:0;text-align:left;margin-left:469.3pt;margin-top:775.35pt;width:22.7pt;height:60.65pt;rotation:-90;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233F944D" w14:textId="77777777" w:rsidR="00F34D1C" w:rsidRPr="00566F7E" w:rsidRDefault="00F34D1C"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59291BBF" w14:textId="77777777" w:rsidR="00F34D1C" w:rsidRDefault="00F34D1C"/>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955C7" w14:textId="77777777" w:rsidR="00F34D1C" w:rsidRPr="00AE7226" w:rsidRDefault="00F34D1C"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71392" behindDoc="0" locked="0" layoutInCell="1" allowOverlap="1" wp14:anchorId="7DFCE2C8" wp14:editId="69951E9F">
              <wp:simplePos x="0" y="0"/>
              <wp:positionH relativeFrom="column">
                <wp:posOffset>5960005</wp:posOffset>
              </wp:positionH>
              <wp:positionV relativeFrom="paragraph">
                <wp:posOffset>-334963</wp:posOffset>
              </wp:positionV>
              <wp:extent cx="288266" cy="770119"/>
              <wp:effectExtent l="6668" t="0" r="4762" b="4763"/>
              <wp:wrapNone/>
              <wp:docPr id="48"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70C6CB"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CE2C8" id="_x0000_s1057" style="position:absolute;left:0;text-align:left;margin-left:469.3pt;margin-top:-26.4pt;width:22.7pt;height:60.65pt;rotation:-90;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2370C6CB"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B02CA" w14:textId="77777777" w:rsidR="00F34D1C" w:rsidRPr="00AE7226" w:rsidRDefault="00F34D1C"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677184" behindDoc="0" locked="0" layoutInCell="1" allowOverlap="1" wp14:anchorId="6836E266" wp14:editId="1C984104">
              <wp:simplePos x="0" y="0"/>
              <wp:positionH relativeFrom="column">
                <wp:posOffset>5960005</wp:posOffset>
              </wp:positionH>
              <wp:positionV relativeFrom="paragraph">
                <wp:posOffset>-334963</wp:posOffset>
              </wp:positionV>
              <wp:extent cx="288266" cy="770119"/>
              <wp:effectExtent l="6668" t="0" r="4762" b="4763"/>
              <wp:wrapNone/>
              <wp:docPr id="14"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D32E33"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6E266" id="Rectangle : avec coins arrondis en haut 88" o:spid="_x0000_s1031" style="position:absolute;left:0;text-align:left;margin-left:469.3pt;margin-top:-26.4pt;width:22.7pt;height:60.65pt;rotation:-9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75D32E33"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05620" w14:textId="77777777" w:rsidR="00F34D1C" w:rsidRPr="00653EAE" w:rsidRDefault="00F34D1C" w:rsidP="00653EAE">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41696" behindDoc="0" locked="0" layoutInCell="1" allowOverlap="1" wp14:anchorId="18C49F4B" wp14:editId="4A1FB871">
              <wp:simplePos x="0" y="0"/>
              <wp:positionH relativeFrom="column">
                <wp:posOffset>5960005</wp:posOffset>
              </wp:positionH>
              <wp:positionV relativeFrom="page">
                <wp:posOffset>9846945</wp:posOffset>
              </wp:positionV>
              <wp:extent cx="288000" cy="770400"/>
              <wp:effectExtent l="6350" t="0" r="4445" b="4445"/>
              <wp:wrapNone/>
              <wp:docPr id="8"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CB0D1A" w14:textId="77777777" w:rsidR="00F34D1C" w:rsidRPr="00566F7E" w:rsidRDefault="00F34D1C"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78C27CA1" w14:textId="77777777" w:rsidR="00F34D1C" w:rsidRDefault="00F34D1C" w:rsidP="00653EAE"/>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49F4B" id="_x0000_s1058" style="position:absolute;left:0;text-align:left;margin-left:469.3pt;margin-top:775.35pt;width:22.7pt;height:60.65pt;rotation:-90;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30CB0D1A" w14:textId="77777777" w:rsidR="00F34D1C" w:rsidRPr="00566F7E" w:rsidRDefault="00F34D1C"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78C27CA1" w14:textId="77777777" w:rsidR="00F34D1C" w:rsidRDefault="00F34D1C" w:rsidP="00653EAE"/>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20A66" w14:textId="77777777" w:rsidR="00F34D1C" w:rsidRPr="00AE7226" w:rsidRDefault="00F34D1C"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20192" behindDoc="0" locked="0" layoutInCell="1" allowOverlap="1" wp14:anchorId="2A7702FD" wp14:editId="32BA77FB">
              <wp:simplePos x="0" y="0"/>
              <wp:positionH relativeFrom="column">
                <wp:posOffset>5960005</wp:posOffset>
              </wp:positionH>
              <wp:positionV relativeFrom="paragraph">
                <wp:posOffset>-334963</wp:posOffset>
              </wp:positionV>
              <wp:extent cx="288266" cy="770119"/>
              <wp:effectExtent l="6668" t="0" r="4762" b="4763"/>
              <wp:wrapNone/>
              <wp:docPr id="112"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BDE0D9"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702FD" id="_x0000_s1059" style="position:absolute;left:0;text-align:left;margin-left:469.3pt;margin-top:-26.4pt;width:22.7pt;height:60.65pt;rotation:-9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60BDE0D9"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E5534" w14:textId="77777777" w:rsidR="00F34D1C" w:rsidRPr="00AE7226" w:rsidRDefault="00F34D1C"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76512" behindDoc="0" locked="0" layoutInCell="1" allowOverlap="1" wp14:anchorId="3699AA61" wp14:editId="402A2F0B">
              <wp:simplePos x="0" y="0"/>
              <wp:positionH relativeFrom="column">
                <wp:posOffset>5960005</wp:posOffset>
              </wp:positionH>
              <wp:positionV relativeFrom="page">
                <wp:posOffset>9846945</wp:posOffset>
              </wp:positionV>
              <wp:extent cx="288000" cy="770400"/>
              <wp:effectExtent l="6350" t="0" r="4445" b="4445"/>
              <wp:wrapNone/>
              <wp:docPr id="52"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8EACB2" w14:textId="77777777" w:rsidR="00F34D1C" w:rsidRPr="00566F7E" w:rsidRDefault="00F34D1C"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2B84153D" w14:textId="77777777" w:rsidR="00F34D1C" w:rsidRDefault="00F34D1C"/>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9AA61" id="_x0000_s1060" style="position:absolute;left:0;text-align:left;margin-left:469.3pt;margin-top:775.35pt;width:22.7pt;height:60.65pt;rotation:-90;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7B8EACB2" w14:textId="77777777" w:rsidR="00F34D1C" w:rsidRPr="00566F7E" w:rsidRDefault="00F34D1C"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2B84153D" w14:textId="77777777" w:rsidR="00F34D1C" w:rsidRDefault="00F34D1C"/>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1BE73" w14:textId="77777777" w:rsidR="00F34D1C" w:rsidRPr="00AE7226" w:rsidRDefault="00F34D1C"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75488" behindDoc="0" locked="0" layoutInCell="1" allowOverlap="1" wp14:anchorId="3A193FF6" wp14:editId="75B78419">
              <wp:simplePos x="0" y="0"/>
              <wp:positionH relativeFrom="column">
                <wp:posOffset>5960005</wp:posOffset>
              </wp:positionH>
              <wp:positionV relativeFrom="paragraph">
                <wp:posOffset>-334963</wp:posOffset>
              </wp:positionV>
              <wp:extent cx="288266" cy="770119"/>
              <wp:effectExtent l="6668" t="0" r="4762" b="4763"/>
              <wp:wrapNone/>
              <wp:docPr id="56"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5909B3"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93FF6" id="_x0000_s1061" style="position:absolute;left:0;text-align:left;margin-left:469.3pt;margin-top:-26.4pt;width:22.7pt;height:60.65pt;rotation:-90;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0A5909B3"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E970F" w14:textId="77777777" w:rsidR="00F34D1C" w:rsidRPr="00653EAE" w:rsidRDefault="00F34D1C" w:rsidP="00653EAE">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43744" behindDoc="0" locked="0" layoutInCell="1" allowOverlap="1" wp14:anchorId="1C53BB14" wp14:editId="533CBBD1">
              <wp:simplePos x="0" y="0"/>
              <wp:positionH relativeFrom="column">
                <wp:posOffset>5960005</wp:posOffset>
              </wp:positionH>
              <wp:positionV relativeFrom="page">
                <wp:posOffset>9846945</wp:posOffset>
              </wp:positionV>
              <wp:extent cx="288000" cy="770400"/>
              <wp:effectExtent l="6350" t="0" r="4445" b="4445"/>
              <wp:wrapNone/>
              <wp:docPr id="9"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1AE377" w14:textId="77777777" w:rsidR="00F34D1C" w:rsidRPr="00566F7E" w:rsidRDefault="00F34D1C"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47953069" w14:textId="77777777" w:rsidR="00F34D1C" w:rsidRDefault="00F34D1C" w:rsidP="00653EAE"/>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3BB14" id="_x0000_s1062" style="position:absolute;left:0;text-align:left;margin-left:469.3pt;margin-top:775.35pt;width:22.7pt;height:60.65pt;rotation:-90;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691AE377" w14:textId="77777777" w:rsidR="00F34D1C" w:rsidRPr="00566F7E" w:rsidRDefault="00F34D1C"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47953069" w14:textId="77777777" w:rsidR="00F34D1C" w:rsidRDefault="00F34D1C" w:rsidP="00653EAE"/>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F73CA" w14:textId="77777777" w:rsidR="00F34D1C" w:rsidRPr="00AE7226" w:rsidRDefault="00F34D1C"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26336" behindDoc="0" locked="0" layoutInCell="1" allowOverlap="1" wp14:anchorId="080FDAE1" wp14:editId="634C9139">
              <wp:simplePos x="0" y="0"/>
              <wp:positionH relativeFrom="column">
                <wp:posOffset>5960005</wp:posOffset>
              </wp:positionH>
              <wp:positionV relativeFrom="paragraph">
                <wp:posOffset>-334963</wp:posOffset>
              </wp:positionV>
              <wp:extent cx="288266" cy="770119"/>
              <wp:effectExtent l="6668" t="0" r="4762" b="4763"/>
              <wp:wrapNone/>
              <wp:docPr id="120"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6DCFEB"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FDAE1" id="_x0000_s1063" style="position:absolute;left:0;text-align:left;margin-left:469.3pt;margin-top:-26.4pt;width:22.7pt;height:60.65pt;rotation:-90;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5A6DCFEB"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DE879" w14:textId="77777777" w:rsidR="00F34D1C" w:rsidRPr="007E67EA" w:rsidRDefault="00F34D1C" w:rsidP="007E67EA">
    <w:pPr>
      <w:pStyle w:val="Pieddepage"/>
    </w:pPr>
    <w:r>
      <w:rPr>
        <w:noProof/>
      </w:rPr>
      <w:drawing>
        <wp:anchor distT="0" distB="0" distL="114300" distR="114300" simplePos="0" relativeHeight="251661824" behindDoc="0" locked="0" layoutInCell="1" allowOverlap="1" wp14:anchorId="3A22253B" wp14:editId="4AFB2E8F">
          <wp:simplePos x="0" y="0"/>
          <wp:positionH relativeFrom="column">
            <wp:posOffset>-259905</wp:posOffset>
          </wp:positionH>
          <wp:positionV relativeFrom="paragraph">
            <wp:posOffset>-3272202</wp:posOffset>
          </wp:positionV>
          <wp:extent cx="3395980" cy="1040130"/>
          <wp:effectExtent l="0" t="0" r="0" b="762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95980" cy="1040130"/>
                  </a:xfrm>
                  <a:prstGeom prst="rect">
                    <a:avLst/>
                  </a:prstGeom>
                </pic:spPr>
              </pic:pic>
            </a:graphicData>
          </a:graphic>
        </wp:anchor>
      </w:drawing>
    </w:r>
    <w:r>
      <w:rPr>
        <w:noProof/>
      </w:rPr>
      <mc:AlternateContent>
        <mc:Choice Requires="wps">
          <w:drawing>
            <wp:anchor distT="0" distB="0" distL="114300" distR="114300" simplePos="0" relativeHeight="251662848" behindDoc="0" locked="0" layoutInCell="1" allowOverlap="1" wp14:anchorId="213613E5" wp14:editId="32A5F9E8">
              <wp:simplePos x="0" y="0"/>
              <wp:positionH relativeFrom="column">
                <wp:posOffset>-9534</wp:posOffset>
              </wp:positionH>
              <wp:positionV relativeFrom="paragraph">
                <wp:posOffset>-1998573</wp:posOffset>
              </wp:positionV>
              <wp:extent cx="3492500" cy="120777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92500" cy="1207770"/>
                      </a:xfrm>
                      <a:prstGeom prst="rect">
                        <a:avLst/>
                      </a:prstGeom>
                      <a:solidFill>
                        <a:schemeClr val="lt1"/>
                      </a:solidFill>
                      <a:ln w="6350">
                        <a:noFill/>
                      </a:ln>
                    </wps:spPr>
                    <wps:txbx>
                      <w:txbxContent>
                        <w:p w14:paraId="215DBA51" w14:textId="77777777" w:rsidR="00F34D1C" w:rsidRPr="00135977" w:rsidRDefault="00F34D1C"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50 avenue Wilson – CS 98416</w:t>
                          </w:r>
                        </w:p>
                        <w:p w14:paraId="23C17CC2" w14:textId="77777777" w:rsidR="00F34D1C" w:rsidRPr="00135977" w:rsidRDefault="00F34D1C"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25208 Montbéliard cedex</w:t>
                          </w:r>
                        </w:p>
                        <w:p w14:paraId="50DBF551" w14:textId="77777777" w:rsidR="00F34D1C" w:rsidRPr="00135977" w:rsidRDefault="00F34D1C"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03 81 99 36 36</w:t>
                          </w:r>
                        </w:p>
                        <w:p w14:paraId="215F1246" w14:textId="77777777" w:rsidR="00F34D1C" w:rsidRPr="00135977" w:rsidRDefault="00F34D1C"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secretariat@cdg25.org</w:t>
                          </w:r>
                        </w:p>
                        <w:p w14:paraId="574CC5D8" w14:textId="77777777" w:rsidR="00F34D1C" w:rsidRDefault="00F34D1C" w:rsidP="00F82F98">
                          <w:pPr>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3613E5" id="_x0000_t202" coordsize="21600,21600" o:spt="202" path="m,l,21600r21600,l21600,xe">
              <v:stroke joinstyle="miter"/>
              <v:path gradientshapeok="t" o:connecttype="rect"/>
            </v:shapetype>
            <v:shape id="Zone de texte 25" o:spid="_x0000_s1064" type="#_x0000_t202" style="position:absolute;margin-left:-.75pt;margin-top:-157.35pt;width:275pt;height:95.1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" fillcolor="white [3201]" stroked="f" strokeweight=".5pt">
              <v:textbox>
                <w:txbxContent>
                  <w:p w14:paraId="215DBA51" w14:textId="77777777" w:rsidR="00F34D1C" w:rsidRPr="00135977" w:rsidRDefault="00F34D1C"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50 avenue Wilson – CS 98416</w:t>
                    </w:r>
                  </w:p>
                  <w:p w14:paraId="23C17CC2" w14:textId="77777777" w:rsidR="00F34D1C" w:rsidRPr="00135977" w:rsidRDefault="00F34D1C"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25208 Montbéliard cedex</w:t>
                    </w:r>
                  </w:p>
                  <w:p w14:paraId="50DBF551" w14:textId="77777777" w:rsidR="00F34D1C" w:rsidRPr="00135977" w:rsidRDefault="00F34D1C"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03 81 99 36 36</w:t>
                    </w:r>
                  </w:p>
                  <w:p w14:paraId="215F1246" w14:textId="77777777" w:rsidR="00F34D1C" w:rsidRPr="00135977" w:rsidRDefault="00F34D1C"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secretariat@cdg25.org</w:t>
                    </w:r>
                  </w:p>
                  <w:p w14:paraId="574CC5D8" w14:textId="77777777" w:rsidR="00F34D1C" w:rsidRDefault="00F34D1C" w:rsidP="00F82F98">
                    <w:pPr>
                      <w:ind w:left="-142"/>
                    </w:pP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2470F839" wp14:editId="1CEF6C5D">
              <wp:simplePos x="0" y="0"/>
              <wp:positionH relativeFrom="column">
                <wp:posOffset>-110409</wp:posOffset>
              </wp:positionH>
              <wp:positionV relativeFrom="paragraph">
                <wp:posOffset>-1925275</wp:posOffset>
              </wp:positionV>
              <wp:extent cx="432000" cy="2402984"/>
              <wp:effectExtent l="5080" t="0" r="0" b="0"/>
              <wp:wrapNone/>
              <wp:docPr id="26" name="Rectangle : avec coins arrondis en haut 26"/>
              <wp:cNvGraphicFramePr/>
              <a:graphic xmlns:a="http://schemas.openxmlformats.org/drawingml/2006/main">
                <a:graphicData uri="http://schemas.microsoft.com/office/word/2010/wordprocessingShape">
                  <wps:wsp>
                    <wps:cNvSpPr/>
                    <wps:spPr>
                      <a:xfrm rot="5400000">
                        <a:off x="0" y="0"/>
                        <a:ext cx="432000" cy="2402984"/>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0F911" w14:textId="77777777" w:rsidR="00F34D1C" w:rsidRPr="00135977" w:rsidRDefault="00F34D1C" w:rsidP="00F82F98">
                          <w:pPr>
                            <w:spacing w:before="0" w:after="0" w:line="240" w:lineRule="auto"/>
                            <w:jc w:val="right"/>
                            <w:rPr>
                              <w:rFonts w:ascii="Borba" w:hAnsi="Borba"/>
                              <w:color w:val="FFFFFF" w:themeColor="background1"/>
                              <w:sz w:val="28"/>
                              <w:szCs w:val="28"/>
                            </w:rPr>
                          </w:pPr>
                          <w:r w:rsidRPr="00135977">
                            <w:rPr>
                              <w:rFonts w:ascii="Borba" w:hAnsi="Borba"/>
                              <w:color w:val="FFFFFF" w:themeColor="background1"/>
                              <w:sz w:val="28"/>
                              <w:szCs w:val="28"/>
                            </w:rPr>
                            <w:t>www.cdg25.org</w:t>
                          </w:r>
                        </w:p>
                      </w:txbxContent>
                    </wps:txbx>
                    <wps:bodyPr rot="0" spcFirstLastPara="0" vertOverflow="overflow" horzOverflow="overflow" vert="vert270" wrap="square" lIns="0" tIns="180000" rIns="0" bIns="0" numCol="1" spcCol="0" rtlCol="0" fromWordArt="0" anchor="t" anchorCtr="0" forceAA="0" compatLnSpc="1">
                      <a:prstTxWarp prst="textNoShape">
                        <a:avLst/>
                      </a:prstTxWarp>
                      <a:noAutofit/>
                    </wps:bodyPr>
                  </wps:wsp>
                </a:graphicData>
              </a:graphic>
            </wp:anchor>
          </w:drawing>
        </mc:Choice>
        <mc:Fallback>
          <w:pict>
            <v:shape w14:anchorId="2470F839" id="Rectangle : avec coins arrondis en haut 26" o:spid="_x0000_s1065" style="position:absolute;margin-left:-8.7pt;margin-top:-151.6pt;width:34pt;height:189.2pt;rotation:90;z-index:251665920;visibility:visible;mso-wrap-style:square;mso-wrap-distance-left:9pt;mso-wrap-distance-top:0;mso-wrap-distance-right:9pt;mso-wrap-distance-bottom:0;mso-position-horizontal:absolute;mso-position-horizontal-relative:text;mso-position-vertical:absolute;mso-position-vertical-relative:text;v-text-anchor:top" coordsize="432000,24029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" adj="-11796480,,5400" path="m216000,r,c335294,,432000,96706,432000,216000r,2186984l432000,2402984,,2402984r,l,216000c,96706,96706,,216000,xe" fillcolor="#a8609a [3205]" stroked="f" strokeweight="1pt">
              <v:stroke joinstyle="miter"/>
              <v:formulas/>
              <v:path arrowok="t" o:connecttype="custom" o:connectlocs="216000,0;216000,0;432000,216000;432000,2402984;432000,2402984;0,2402984;0,2402984;0,216000;216000,0" o:connectangles="0,0,0,0,0,0,0,0,0" textboxrect="0,0,432000,2402984"/>
              <v:textbox style="layout-flow:vertical;mso-layout-flow-alt:bottom-to-top" inset="0,5mm,0,0">
                <w:txbxContent>
                  <w:p w14:paraId="6650F911" w14:textId="77777777" w:rsidR="00F34D1C" w:rsidRPr="00135977" w:rsidRDefault="00F34D1C" w:rsidP="00F82F98">
                    <w:pPr>
                      <w:spacing w:before="0" w:after="0" w:line="240" w:lineRule="auto"/>
                      <w:jc w:val="right"/>
                      <w:rPr>
                        <w:rFonts w:ascii="Borba" w:hAnsi="Borba"/>
                        <w:color w:val="FFFFFF" w:themeColor="background1"/>
                        <w:sz w:val="28"/>
                        <w:szCs w:val="28"/>
                      </w:rPr>
                    </w:pPr>
                    <w:r w:rsidRPr="00135977">
                      <w:rPr>
                        <w:rFonts w:ascii="Borba" w:hAnsi="Borba"/>
                        <w:color w:val="FFFFFF" w:themeColor="background1"/>
                        <w:sz w:val="28"/>
                        <w:szCs w:val="28"/>
                      </w:rPr>
                      <w:t>www.cdg25.org</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D2524" w14:textId="77777777" w:rsidR="00F34D1C" w:rsidRPr="00AE7226" w:rsidRDefault="00F34D1C"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47840" behindDoc="0" locked="0" layoutInCell="1" allowOverlap="1" wp14:anchorId="180307C1" wp14:editId="474D2DA9">
              <wp:simplePos x="0" y="0"/>
              <wp:positionH relativeFrom="column">
                <wp:posOffset>5960005</wp:posOffset>
              </wp:positionH>
              <wp:positionV relativeFrom="page">
                <wp:posOffset>9846945</wp:posOffset>
              </wp:positionV>
              <wp:extent cx="288000" cy="770400"/>
              <wp:effectExtent l="6350" t="0" r="4445" b="4445"/>
              <wp:wrapNone/>
              <wp:docPr id="10"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8CBA4F" w14:textId="77777777" w:rsidR="00F34D1C" w:rsidRPr="00566F7E" w:rsidRDefault="00F34D1C"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20D431AE" w14:textId="77777777" w:rsidR="00F34D1C" w:rsidRDefault="00F34D1C"/>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307C1" id="_x0000_s1032" style="position:absolute;left:0;text-align:left;margin-left:469.3pt;margin-top:775.35pt;width:22.7pt;height:60.65pt;rotation:-90;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3B8CBA4F" w14:textId="77777777" w:rsidR="00F34D1C" w:rsidRPr="00566F7E" w:rsidRDefault="00F34D1C"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20D431AE" w14:textId="77777777" w:rsidR="00F34D1C" w:rsidRDefault="00F34D1C"/>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16BA1" w14:textId="77777777" w:rsidR="00F34D1C" w:rsidRPr="00AE7226" w:rsidRDefault="00F34D1C"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46816" behindDoc="0" locked="0" layoutInCell="1" allowOverlap="1" wp14:anchorId="39A2E103" wp14:editId="389F12D9">
              <wp:simplePos x="0" y="0"/>
              <wp:positionH relativeFrom="column">
                <wp:posOffset>5960005</wp:posOffset>
              </wp:positionH>
              <wp:positionV relativeFrom="paragraph">
                <wp:posOffset>-334963</wp:posOffset>
              </wp:positionV>
              <wp:extent cx="288266" cy="770119"/>
              <wp:effectExtent l="6668" t="0" r="4762" b="4763"/>
              <wp:wrapNone/>
              <wp:docPr id="11"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AF9BD4"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2E103" id="_x0000_s1033" style="position:absolute;left:0;text-align:left;margin-left:469.3pt;margin-top:-26.4pt;width:22.7pt;height:60.65pt;rotation:-90;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3CAF9BD4"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4520E" w14:textId="77777777" w:rsidR="00F34D1C" w:rsidRPr="00653EAE" w:rsidRDefault="00F34D1C" w:rsidP="00653EAE">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29408" behindDoc="0" locked="0" layoutInCell="1" allowOverlap="1" wp14:anchorId="49A2D1BE" wp14:editId="065547BC">
              <wp:simplePos x="0" y="0"/>
              <wp:positionH relativeFrom="column">
                <wp:posOffset>5960005</wp:posOffset>
              </wp:positionH>
              <wp:positionV relativeFrom="page">
                <wp:posOffset>9846945</wp:posOffset>
              </wp:positionV>
              <wp:extent cx="288000" cy="770400"/>
              <wp:effectExtent l="6350" t="0" r="4445" b="4445"/>
              <wp:wrapNone/>
              <wp:docPr id="1"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46DD57" w14:textId="77777777" w:rsidR="00F34D1C" w:rsidRPr="00566F7E" w:rsidRDefault="00F34D1C"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44A618D0" w14:textId="77777777" w:rsidR="00F34D1C" w:rsidRDefault="00F34D1C" w:rsidP="00653EAE"/>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2D1BE" id="_x0000_s1034" style="position:absolute;left:0;text-align:left;margin-left:469.3pt;margin-top:775.35pt;width:22.7pt;height:60.65pt;rotation:-9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0746DD57" w14:textId="77777777" w:rsidR="00F34D1C" w:rsidRPr="00566F7E" w:rsidRDefault="00F34D1C"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44A618D0" w14:textId="77777777" w:rsidR="00F34D1C" w:rsidRDefault="00F34D1C" w:rsidP="00653EAE"/>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C29F7" w14:textId="77777777" w:rsidR="00F34D1C" w:rsidRPr="00AE7226" w:rsidRDefault="00F34D1C"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683328" behindDoc="0" locked="0" layoutInCell="1" allowOverlap="1" wp14:anchorId="69300834" wp14:editId="72B7B2F1">
              <wp:simplePos x="0" y="0"/>
              <wp:positionH relativeFrom="column">
                <wp:posOffset>5960005</wp:posOffset>
              </wp:positionH>
              <wp:positionV relativeFrom="paragraph">
                <wp:posOffset>-334963</wp:posOffset>
              </wp:positionV>
              <wp:extent cx="288266" cy="770119"/>
              <wp:effectExtent l="6668" t="0" r="4762" b="4763"/>
              <wp:wrapNone/>
              <wp:docPr id="38"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1B3D06"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00834" id="_x0000_s1035" style="position:absolute;left:0;text-align:left;margin-left:469.3pt;margin-top:-26.4pt;width:22.7pt;height:60.65pt;rotation:-9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721B3D06"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04FE5" w14:textId="77777777" w:rsidR="00F34D1C" w:rsidRPr="00AE7226" w:rsidRDefault="00F34D1C"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51936" behindDoc="0" locked="0" layoutInCell="1" allowOverlap="1" wp14:anchorId="0C58B1A7" wp14:editId="41A40EF0">
              <wp:simplePos x="0" y="0"/>
              <wp:positionH relativeFrom="column">
                <wp:posOffset>5960005</wp:posOffset>
              </wp:positionH>
              <wp:positionV relativeFrom="page">
                <wp:posOffset>9846945</wp:posOffset>
              </wp:positionV>
              <wp:extent cx="288000" cy="770400"/>
              <wp:effectExtent l="6350" t="0" r="4445" b="4445"/>
              <wp:wrapNone/>
              <wp:docPr id="13"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840B3E" w14:textId="77777777" w:rsidR="00F34D1C" w:rsidRPr="00566F7E" w:rsidRDefault="00F34D1C"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02B018CD" w14:textId="77777777" w:rsidR="00F34D1C" w:rsidRDefault="00F34D1C"/>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8B1A7" id="_x0000_s1036" style="position:absolute;left:0;text-align:left;margin-left:469.3pt;margin-top:775.35pt;width:22.7pt;height:60.65pt;rotation:-90;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36840B3E" w14:textId="77777777" w:rsidR="00F34D1C" w:rsidRPr="00566F7E" w:rsidRDefault="00F34D1C"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02B018CD" w14:textId="77777777" w:rsidR="00F34D1C" w:rsidRDefault="00F34D1C"/>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37155" w14:textId="77777777" w:rsidR="00F34D1C" w:rsidRPr="00AE7226" w:rsidRDefault="00F34D1C"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50912" behindDoc="0" locked="0" layoutInCell="1" allowOverlap="1" wp14:anchorId="3A75DC69" wp14:editId="56958548">
              <wp:simplePos x="0" y="0"/>
              <wp:positionH relativeFrom="column">
                <wp:posOffset>5960005</wp:posOffset>
              </wp:positionH>
              <wp:positionV relativeFrom="paragraph">
                <wp:posOffset>-334963</wp:posOffset>
              </wp:positionV>
              <wp:extent cx="288266" cy="770119"/>
              <wp:effectExtent l="6668" t="0" r="4762" b="4763"/>
              <wp:wrapNone/>
              <wp:docPr id="15"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D6A74F"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5DC69" id="_x0000_s1037" style="position:absolute;left:0;text-align:left;margin-left:469.3pt;margin-top:-26.4pt;width:22.7pt;height:60.65pt;rotation:-90;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72D6A74F" w14:textId="77777777" w:rsidR="00F34D1C" w:rsidRPr="00566F7E" w:rsidRDefault="00F34D1C"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4AB87" w14:textId="77777777" w:rsidR="00F34D1C" w:rsidRDefault="00F34D1C" w:rsidP="009D5B20">
      <w:r>
        <w:separator/>
      </w:r>
    </w:p>
  </w:footnote>
  <w:footnote w:type="continuationSeparator" w:id="0">
    <w:p w14:paraId="41AA9841" w14:textId="77777777" w:rsidR="00F34D1C" w:rsidRDefault="00F34D1C" w:rsidP="009D5B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396CC" w14:textId="77777777" w:rsidR="00F34D1C" w:rsidRPr="005745EC" w:rsidRDefault="00F34D1C" w:rsidP="000F4BBE">
    <w:pPr>
      <w:pStyle w:val="entte"/>
    </w:pPr>
    <w:r>
      <w:drawing>
        <wp:anchor distT="0" distB="0" distL="114300" distR="114300" simplePos="0" relativeHeight="251647488" behindDoc="1" locked="0" layoutInCell="1" allowOverlap="1" wp14:anchorId="217189D9" wp14:editId="1BC21CC8">
          <wp:simplePos x="0" y="0"/>
          <wp:positionH relativeFrom="column">
            <wp:posOffset>-737447</wp:posOffset>
          </wp:positionH>
          <wp:positionV relativeFrom="paragraph">
            <wp:posOffset>-261831</wp:posOffset>
          </wp:positionV>
          <wp:extent cx="3593599" cy="2197612"/>
          <wp:effectExtent l="0" t="0" r="0" b="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r w:rsidRPr="00955909">
      <w:drawing>
        <wp:anchor distT="0" distB="0" distL="114300" distR="114300" simplePos="0" relativeHeight="251646464" behindDoc="1" locked="0" layoutInCell="1" allowOverlap="1" wp14:anchorId="00D6DB0F" wp14:editId="4D9E7CFB">
          <wp:simplePos x="0" y="0"/>
          <wp:positionH relativeFrom="margin">
            <wp:posOffset>4659630</wp:posOffset>
          </wp:positionH>
          <wp:positionV relativeFrom="margin">
            <wp:posOffset>-1144270</wp:posOffset>
          </wp:positionV>
          <wp:extent cx="2160905" cy="1438275"/>
          <wp:effectExtent l="0" t="0" r="0" b="9525"/>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fettis.png"/>
                  <pic:cNvPicPr/>
                </pic:nvPicPr>
                <pic:blipFill>
                  <a:blip r:embed="rId2">
                    <a:extLst>
                      <a:ext uri="{28A0092B-C50C-407E-A947-70E740481C1C}">
                        <a14:useLocalDpi xmlns:a14="http://schemas.microsoft.com/office/drawing/2010/main" val="0"/>
                      </a:ext>
                    </a:extLst>
                  </a:blip>
                  <a:stretch>
                    <a:fillRect/>
                  </a:stretch>
                </pic:blipFill>
                <pic:spPr>
                  <a:xfrm>
                    <a:off x="0" y="0"/>
                    <a:ext cx="2160905" cy="1438275"/>
                  </a:xfrm>
                  <a:prstGeom prst="rect">
                    <a:avLst/>
                  </a:prstGeom>
                </pic:spPr>
              </pic:pic>
            </a:graphicData>
          </a:graphic>
        </wp:anchor>
      </w:drawing>
    </w:r>
    <w:r w:rsidRPr="005745EC">
      <w:t>Titre de la note titre de la note titre de la note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F0BD5" w14:textId="77777777" w:rsidR="00F34D1C" w:rsidRPr="002316E7" w:rsidRDefault="00F34D1C" w:rsidP="002316E7">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34FC2" w14:textId="77777777" w:rsidR="00F34D1C" w:rsidRDefault="00F34D1C" w:rsidP="009D5B20">
    <w:r>
      <w:rPr>
        <w:noProof/>
      </w:rPr>
      <w:drawing>
        <wp:anchor distT="0" distB="0" distL="114300" distR="114300" simplePos="0" relativeHeight="251682304" behindDoc="1" locked="0" layoutInCell="1" allowOverlap="1" wp14:anchorId="10ADA562" wp14:editId="70AE48E9">
          <wp:simplePos x="0" y="0"/>
          <wp:positionH relativeFrom="column">
            <wp:posOffset>-1108710</wp:posOffset>
          </wp:positionH>
          <wp:positionV relativeFrom="paragraph">
            <wp:posOffset>-271145</wp:posOffset>
          </wp:positionV>
          <wp:extent cx="3593599" cy="2197612"/>
          <wp:effectExtent l="0" t="0" r="0" b="0"/>
          <wp:wrapNone/>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DC820" w14:textId="77777777" w:rsidR="00F34D1C" w:rsidRDefault="00F34D1C">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0AD8A" w14:textId="77777777" w:rsidR="00F34D1C" w:rsidRPr="002316E7" w:rsidRDefault="00B61060" w:rsidP="002316E7">
    <w:pPr>
      <w:pStyle w:val="En-tte"/>
    </w:pPr>
    <w:sdt>
      <w:sdtPr>
        <w:id w:val="-994104606"/>
        <w:docPartObj>
          <w:docPartGallery w:val="Watermarks"/>
          <w:docPartUnique/>
        </w:docPartObj>
      </w:sdtPr>
      <w:sdtEndPr/>
      <w:sdtContent/>
    </w:sdt>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AD50D" w14:textId="77777777" w:rsidR="00F34D1C" w:rsidRDefault="00F34D1C" w:rsidP="009D5B20">
    <w:r>
      <w:rPr>
        <w:noProof/>
      </w:rPr>
      <w:drawing>
        <wp:anchor distT="0" distB="0" distL="114300" distR="114300" simplePos="0" relativeHeight="251749888" behindDoc="1" locked="0" layoutInCell="1" allowOverlap="1" wp14:anchorId="4DDDDAAA" wp14:editId="531A7E8E">
          <wp:simplePos x="0" y="0"/>
          <wp:positionH relativeFrom="column">
            <wp:posOffset>-1108710</wp:posOffset>
          </wp:positionH>
          <wp:positionV relativeFrom="paragraph">
            <wp:posOffset>-271145</wp:posOffset>
          </wp:positionV>
          <wp:extent cx="3593599" cy="2197612"/>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D36FC" w14:textId="77777777" w:rsidR="00F34D1C" w:rsidRDefault="00F34D1C">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A254A" w14:textId="77777777" w:rsidR="00F34D1C" w:rsidRPr="002316E7" w:rsidRDefault="00F34D1C" w:rsidP="002316E7">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FF297" w14:textId="77777777" w:rsidR="00F34D1C" w:rsidRDefault="00F34D1C" w:rsidP="009D5B20">
    <w:r>
      <w:rPr>
        <w:noProof/>
      </w:rPr>
      <w:drawing>
        <wp:anchor distT="0" distB="0" distL="114300" distR="114300" simplePos="0" relativeHeight="251688448" behindDoc="1" locked="0" layoutInCell="1" allowOverlap="1" wp14:anchorId="58776E71" wp14:editId="78D4D5AA">
          <wp:simplePos x="0" y="0"/>
          <wp:positionH relativeFrom="column">
            <wp:posOffset>-1108710</wp:posOffset>
          </wp:positionH>
          <wp:positionV relativeFrom="paragraph">
            <wp:posOffset>-271145</wp:posOffset>
          </wp:positionV>
          <wp:extent cx="3593599" cy="2197612"/>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89367" w14:textId="77777777" w:rsidR="00F34D1C" w:rsidRDefault="00F34D1C">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A00CE" w14:textId="77777777" w:rsidR="00F34D1C" w:rsidRPr="002316E7" w:rsidRDefault="00B61060" w:rsidP="002316E7">
    <w:pPr>
      <w:pStyle w:val="En-tte"/>
    </w:pPr>
    <w:sdt>
      <w:sdtPr>
        <w:id w:val="1702975708"/>
        <w:docPartObj>
          <w:docPartGallery w:val="Watermarks"/>
          <w:docPartUnique/>
        </w:docPartObj>
      </w:sdtPr>
      <w:sdtEndP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CEFE4" w14:textId="77777777" w:rsidR="00F34D1C" w:rsidRDefault="00F34D1C">
    <w:pPr>
      <w:pStyle w:val="En-tte"/>
    </w:pPr>
    <w:r>
      <w:rPr>
        <w:noProof/>
      </w:rPr>
      <mc:AlternateContent>
        <mc:Choice Requires="wpg">
          <w:drawing>
            <wp:anchor distT="0" distB="0" distL="114300" distR="114300" simplePos="0" relativeHeight="251674112" behindDoc="0" locked="0" layoutInCell="1" allowOverlap="1" wp14:anchorId="0A290C10" wp14:editId="63C07F2D">
              <wp:simplePos x="0" y="0"/>
              <wp:positionH relativeFrom="column">
                <wp:posOffset>-158115</wp:posOffset>
              </wp:positionH>
              <wp:positionV relativeFrom="paragraph">
                <wp:posOffset>3892550</wp:posOffset>
              </wp:positionV>
              <wp:extent cx="7019926" cy="6132196"/>
              <wp:effectExtent l="0" t="0" r="9525" b="1905"/>
              <wp:wrapNone/>
              <wp:docPr id="31" name="Groupe 31"/>
              <wp:cNvGraphicFramePr/>
              <a:graphic xmlns:a="http://schemas.openxmlformats.org/drawingml/2006/main">
                <a:graphicData uri="http://schemas.microsoft.com/office/word/2010/wordprocessingGroup">
                  <wpg:wgp>
                    <wpg:cNvGrpSpPr/>
                    <wpg:grpSpPr>
                      <a:xfrm>
                        <a:off x="0" y="0"/>
                        <a:ext cx="7019926" cy="6132196"/>
                        <a:chOff x="542925" y="3310254"/>
                        <a:chExt cx="7019926" cy="6132196"/>
                      </a:xfrm>
                    </wpg:grpSpPr>
                    <pic:pic xmlns:pic="http://schemas.openxmlformats.org/drawingml/2006/picture">
                      <pic:nvPicPr>
                        <pic:cNvPr id="30" name="Image 3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2925" y="8401050"/>
                          <a:ext cx="3400425" cy="1041400"/>
                        </a:xfrm>
                        <a:prstGeom prst="rect">
                          <a:avLst/>
                        </a:prstGeom>
                      </pic:spPr>
                    </pic:pic>
                    <wps:wsp>
                      <wps:cNvPr id="23" name="Rectangle : avec coins arrondis en haut 23"/>
                      <wps:cNvSpPr/>
                      <wps:spPr>
                        <a:xfrm rot="16200000">
                          <a:off x="6338888" y="2662237"/>
                          <a:ext cx="575945" cy="1871980"/>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D6CDCC" w14:textId="77777777" w:rsidR="00F34D1C" w:rsidRPr="00462817" w:rsidRDefault="00F34D1C" w:rsidP="007A4708">
                            <w:pPr>
                              <w:spacing w:before="0" w:after="0" w:line="240" w:lineRule="auto"/>
                              <w:jc w:val="center"/>
                              <w:rPr>
                                <w:rFonts w:ascii="Verdana" w:hAnsi="Verdana"/>
                                <w:b/>
                                <w:bCs/>
                                <w:color w:val="FFFFFF" w:themeColor="background1"/>
                                <w:sz w:val="50"/>
                                <w:szCs w:val="50"/>
                              </w:rPr>
                            </w:pPr>
                            <w:r w:rsidRPr="00462817">
                              <w:rPr>
                                <w:rFonts w:ascii="Verdana" w:hAnsi="Verdana"/>
                                <w:b/>
                                <w:bCs/>
                                <w:color w:val="FFFFFF" w:themeColor="background1"/>
                                <w:sz w:val="50"/>
                                <w:szCs w:val="50"/>
                              </w:rPr>
                              <w:t>GUIDE</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290C10" id="Groupe 31" o:spid="_x0000_s1027" style="position:absolute;margin-left:-12.45pt;margin-top:306.5pt;width:552.75pt;height:482.85pt;z-index:251674112;mso-width-relative:margin;mso-height-relative:margin" coordorigin="5429,33102" coordsize="70199,613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B&#10;VU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1N2RmMDRiLWUxZTAt&#10;NGEwOC1hODNlLTQzNTA1YzMyMGNlNDwvc3RFdnQ6aW5zdGFuY2VJRD4KICAgICAgICAgICAgICAg&#10;ICAgPHN0RXZ0OndoZW4+MjAyMC0wNy0xNlQxNzo1NzozNiswMjowMDwvc3RFdnQ6d2hlbj4KICAg&#10;ICAgICAgICAgICAgICAgPHN0RXZ0OnNvZnR3YXJlQWdlbnQ+QWRvYmUgSWxsdXN0cmF0b3IgMjQu&#10;MiAoTWFjaW50b3NoK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28" type="#_x0000_t75" style="position:absolute;left:5429;top:84010;width:34004;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">
                <v:imagedata r:id="rId2" o:title=""/>
              </v:shape>
              <v:shape id="Rectangle : avec coins arrondis en haut 23" o:spid="_x0000_s1029" style="position:absolute;left:63388;top:26622;width:5759;height:18720;rotation:-90;visibility:visible;mso-wrap-style:square;v-text-anchor:middle" coordsize="575945,1871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" adj="-11796480,,5400" path="m287973,r,c447016,,575946,128930,575946,287973v,528002,-1,1056005,-1,1584007l575945,1871980,,1871980r,l,287973c,128930,128930,,287973,xe" fillcolor="#a8609a [3205]" stroked="f" strokeweight="1pt">
                <v:stroke joinstyle="miter"/>
                <v:formulas/>
                <v:path arrowok="t" o:connecttype="custom" o:connectlocs="287973,0;287973,0;575946,287973;575945,1871980;575945,1871980;0,1871980;0,1871980;0,287973;287973,0" o:connectangles="0,0,0,0,0,0,0,0,0" textboxrect="0,0,575945,1871980"/>
                <v:textbox style="layout-flow:vertical" inset="0,0,0,0">
                  <w:txbxContent>
                    <w:p w14:paraId="1DD6CDCC" w14:textId="77777777" w:rsidR="00F34D1C" w:rsidRPr="00462817" w:rsidRDefault="00F34D1C" w:rsidP="007A4708">
                      <w:pPr>
                        <w:spacing w:before="0" w:after="0" w:line="240" w:lineRule="auto"/>
                        <w:jc w:val="center"/>
                        <w:rPr>
                          <w:rFonts w:ascii="Verdana" w:hAnsi="Verdana"/>
                          <w:b/>
                          <w:bCs/>
                          <w:color w:val="FFFFFF" w:themeColor="background1"/>
                          <w:sz w:val="50"/>
                          <w:szCs w:val="50"/>
                        </w:rPr>
                      </w:pPr>
                      <w:r w:rsidRPr="00462817">
                        <w:rPr>
                          <w:rFonts w:ascii="Verdana" w:hAnsi="Verdana"/>
                          <w:b/>
                          <w:bCs/>
                          <w:color w:val="FFFFFF" w:themeColor="background1"/>
                          <w:sz w:val="50"/>
                          <w:szCs w:val="50"/>
                        </w:rPr>
                        <w:t>GUIDE</w:t>
                      </w:r>
                    </w:p>
                  </w:txbxContent>
                </v:textbox>
              </v:shape>
            </v:group>
          </w:pict>
        </mc:Fallback>
      </mc:AlternateContent>
    </w:r>
    <w:r>
      <w:rPr>
        <w:noProof/>
      </w:rPr>
      <mc:AlternateContent>
        <mc:Choice Requires="wps">
          <w:drawing>
            <wp:anchor distT="0" distB="0" distL="114300" distR="114300" simplePos="0" relativeHeight="251644415" behindDoc="1" locked="0" layoutInCell="1" allowOverlap="1" wp14:anchorId="6ADBD87B" wp14:editId="0F0CDF8C">
              <wp:simplePos x="0" y="0"/>
              <wp:positionH relativeFrom="column">
                <wp:posOffset>-709204</wp:posOffset>
              </wp:positionH>
              <wp:positionV relativeFrom="paragraph">
                <wp:posOffset>590096</wp:posOffset>
              </wp:positionV>
              <wp:extent cx="7560000" cy="3600000"/>
              <wp:effectExtent l="0" t="0" r="3175" b="635"/>
              <wp:wrapNone/>
              <wp:docPr id="16" name="Rectangle 16"/>
              <wp:cNvGraphicFramePr/>
              <a:graphic xmlns:a="http://schemas.openxmlformats.org/drawingml/2006/main">
                <a:graphicData uri="http://schemas.microsoft.com/office/word/2010/wordprocessingShape">
                  <wps:wsp>
                    <wps:cNvSpPr/>
                    <wps:spPr>
                      <a:xfrm>
                        <a:off x="0" y="0"/>
                        <a:ext cx="7560000" cy="360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41A92" id="Rectangle 16" o:spid="_x0000_s1026" style="position:absolute;margin-left:-55.85pt;margin-top:46.45pt;width:595.3pt;height:283.45pt;z-index:-251672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" fillcolor="#6ca8a3 [3204]" stroked="f"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E21A5" w14:textId="77777777" w:rsidR="00F34D1C" w:rsidRDefault="00F34D1C" w:rsidP="009D5B20">
    <w:r>
      <w:rPr>
        <w:noProof/>
      </w:rPr>
      <w:drawing>
        <wp:anchor distT="0" distB="0" distL="114300" distR="114300" simplePos="0" relativeHeight="251753984" behindDoc="1" locked="0" layoutInCell="1" allowOverlap="1" wp14:anchorId="1980320D" wp14:editId="660CCA34">
          <wp:simplePos x="0" y="0"/>
          <wp:positionH relativeFrom="column">
            <wp:posOffset>-1108710</wp:posOffset>
          </wp:positionH>
          <wp:positionV relativeFrom="paragraph">
            <wp:posOffset>-271145</wp:posOffset>
          </wp:positionV>
          <wp:extent cx="3593599" cy="2197612"/>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79939" w14:textId="77777777" w:rsidR="00F34D1C" w:rsidRDefault="00F34D1C">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BC410" w14:textId="77777777" w:rsidR="00F34D1C" w:rsidRPr="002316E7" w:rsidRDefault="00F34D1C" w:rsidP="002316E7">
    <w:pPr>
      <w:pStyle w:val="En-tt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B53CD" w14:textId="77777777" w:rsidR="00F34D1C" w:rsidRDefault="00F34D1C" w:rsidP="009D5B20">
    <w:r>
      <w:rPr>
        <w:noProof/>
      </w:rPr>
      <w:drawing>
        <wp:anchor distT="0" distB="0" distL="114300" distR="114300" simplePos="0" relativeHeight="251694592" behindDoc="1" locked="0" layoutInCell="1" allowOverlap="1" wp14:anchorId="15D33FB5" wp14:editId="643FC104">
          <wp:simplePos x="0" y="0"/>
          <wp:positionH relativeFrom="column">
            <wp:posOffset>-1108710</wp:posOffset>
          </wp:positionH>
          <wp:positionV relativeFrom="paragraph">
            <wp:posOffset>-271145</wp:posOffset>
          </wp:positionV>
          <wp:extent cx="3593599" cy="2197612"/>
          <wp:effectExtent l="0" t="0" r="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99F31" w14:textId="77777777" w:rsidR="00F34D1C" w:rsidRDefault="00F34D1C">
    <w:pPr>
      <w:pStyle w:val="En-tt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5EC5B" w14:textId="77777777" w:rsidR="00F34D1C" w:rsidRPr="002316E7" w:rsidRDefault="00B61060" w:rsidP="002316E7">
    <w:pPr>
      <w:pStyle w:val="En-tte"/>
    </w:pPr>
    <w:sdt>
      <w:sdtPr>
        <w:id w:val="1411504807"/>
        <w:docPartObj>
          <w:docPartGallery w:val="Watermarks"/>
          <w:docPartUnique/>
        </w:docPartObj>
      </w:sdtPr>
      <w:sdtEndPr/>
      <w:sdtContent/>
    </w:sdt>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6433E" w14:textId="77777777" w:rsidR="00F34D1C" w:rsidRDefault="00F34D1C" w:rsidP="009D5B20">
    <w:r>
      <w:rPr>
        <w:noProof/>
      </w:rPr>
      <w:drawing>
        <wp:anchor distT="0" distB="0" distL="114300" distR="114300" simplePos="0" relativeHeight="251758080" behindDoc="1" locked="0" layoutInCell="1" allowOverlap="1" wp14:anchorId="75110A0A" wp14:editId="29BB2A74">
          <wp:simplePos x="0" y="0"/>
          <wp:positionH relativeFrom="column">
            <wp:posOffset>-1108710</wp:posOffset>
          </wp:positionH>
          <wp:positionV relativeFrom="paragraph">
            <wp:posOffset>-271145</wp:posOffset>
          </wp:positionV>
          <wp:extent cx="3593599" cy="2197612"/>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BCCD2" w14:textId="77777777" w:rsidR="00F34D1C" w:rsidRDefault="00F34D1C">
    <w:pPr>
      <w:pStyle w:val="En-tt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460F3" w14:textId="77777777" w:rsidR="00F34D1C" w:rsidRPr="002316E7" w:rsidRDefault="00F34D1C" w:rsidP="002316E7">
    <w:pPr>
      <w:pStyle w:val="En-tt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3847C" w14:textId="77777777" w:rsidR="00F34D1C" w:rsidRDefault="00F34D1C" w:rsidP="009D5B20">
    <w:r>
      <w:rPr>
        <w:noProof/>
      </w:rPr>
      <w:drawing>
        <wp:anchor distT="0" distB="0" distL="114300" distR="114300" simplePos="0" relativeHeight="251700736" behindDoc="1" locked="0" layoutInCell="1" allowOverlap="1" wp14:anchorId="55192D19" wp14:editId="41E40DB8">
          <wp:simplePos x="0" y="0"/>
          <wp:positionH relativeFrom="column">
            <wp:posOffset>-1108710</wp:posOffset>
          </wp:positionH>
          <wp:positionV relativeFrom="paragraph">
            <wp:posOffset>-271145</wp:posOffset>
          </wp:positionV>
          <wp:extent cx="3593599" cy="2197612"/>
          <wp:effectExtent l="0" t="0" r="0"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E961A" w14:textId="77777777" w:rsidR="00F34D1C" w:rsidRDefault="00F34D1C">
    <w:pPr>
      <w:pStyle w:val="En-tt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FFDDA" w14:textId="77777777" w:rsidR="00F34D1C" w:rsidRDefault="00F34D1C">
    <w:pPr>
      <w:pStyle w:val="En-tt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273C4" w14:textId="77777777" w:rsidR="00F34D1C" w:rsidRPr="002316E7" w:rsidRDefault="00B61060" w:rsidP="002316E7">
    <w:pPr>
      <w:pStyle w:val="En-tte"/>
    </w:pPr>
    <w:sdt>
      <w:sdtPr>
        <w:id w:val="-1337375932"/>
        <w:docPartObj>
          <w:docPartGallery w:val="Watermarks"/>
          <w:docPartUnique/>
        </w:docPartObj>
      </w:sdtPr>
      <w:sdtEndPr/>
      <w:sdtContent/>
    </w:sdt>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95326" w14:textId="77777777" w:rsidR="00F34D1C" w:rsidRDefault="00F34D1C" w:rsidP="009D5B20">
    <w:r>
      <w:rPr>
        <w:noProof/>
      </w:rPr>
      <w:drawing>
        <wp:anchor distT="0" distB="0" distL="114300" distR="114300" simplePos="0" relativeHeight="251762176" behindDoc="1" locked="0" layoutInCell="1" allowOverlap="1" wp14:anchorId="09A732EF" wp14:editId="6E59A156">
          <wp:simplePos x="0" y="0"/>
          <wp:positionH relativeFrom="column">
            <wp:posOffset>-1108710</wp:posOffset>
          </wp:positionH>
          <wp:positionV relativeFrom="paragraph">
            <wp:posOffset>-271145</wp:posOffset>
          </wp:positionV>
          <wp:extent cx="3593599" cy="2197612"/>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D0797" w14:textId="77777777" w:rsidR="00F34D1C" w:rsidRDefault="00F34D1C">
    <w:pPr>
      <w:pStyle w:val="En-tt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1DF50" w14:textId="77777777" w:rsidR="00F34D1C" w:rsidRPr="002316E7" w:rsidRDefault="00F34D1C" w:rsidP="002316E7">
    <w:pPr>
      <w:pStyle w:val="En-tt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DFC82" w14:textId="77777777" w:rsidR="00F34D1C" w:rsidRDefault="00F34D1C" w:rsidP="009D5B20">
    <w:r>
      <w:rPr>
        <w:noProof/>
      </w:rPr>
      <w:drawing>
        <wp:anchor distT="0" distB="0" distL="114300" distR="114300" simplePos="0" relativeHeight="251706880" behindDoc="1" locked="0" layoutInCell="1" allowOverlap="1" wp14:anchorId="6C306191" wp14:editId="171BEA9E">
          <wp:simplePos x="0" y="0"/>
          <wp:positionH relativeFrom="column">
            <wp:posOffset>-1108710</wp:posOffset>
          </wp:positionH>
          <wp:positionV relativeFrom="paragraph">
            <wp:posOffset>-271145</wp:posOffset>
          </wp:positionV>
          <wp:extent cx="3593599" cy="2197612"/>
          <wp:effectExtent l="0" t="0" r="0" b="0"/>
          <wp:wrapNone/>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47837" w14:textId="77777777" w:rsidR="00F34D1C" w:rsidRDefault="00F34D1C">
    <w:pPr>
      <w:pStyle w:val="En-tt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4235E" w14:textId="77777777" w:rsidR="00F34D1C" w:rsidRPr="002316E7" w:rsidRDefault="00B61060" w:rsidP="002316E7">
    <w:pPr>
      <w:pStyle w:val="En-tte"/>
    </w:pPr>
    <w:sdt>
      <w:sdtPr>
        <w:id w:val="-580141624"/>
        <w:docPartObj>
          <w:docPartGallery w:val="Watermarks"/>
          <w:docPartUnique/>
        </w:docPartObj>
      </w:sdtPr>
      <w:sdtEndPr/>
      <w:sdtContent/>
    </w:sdt>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95334" w14:textId="77777777" w:rsidR="00F34D1C" w:rsidRDefault="00F34D1C" w:rsidP="009D5B20">
    <w:r>
      <w:rPr>
        <w:noProof/>
      </w:rPr>
      <w:drawing>
        <wp:anchor distT="0" distB="0" distL="114300" distR="114300" simplePos="0" relativeHeight="251766272" behindDoc="1" locked="0" layoutInCell="1" allowOverlap="1" wp14:anchorId="66C5189A" wp14:editId="324DB7B1">
          <wp:simplePos x="0" y="0"/>
          <wp:positionH relativeFrom="column">
            <wp:posOffset>-1108710</wp:posOffset>
          </wp:positionH>
          <wp:positionV relativeFrom="paragraph">
            <wp:posOffset>-271145</wp:posOffset>
          </wp:positionV>
          <wp:extent cx="3593599" cy="2197612"/>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A504" w14:textId="77777777" w:rsidR="00F34D1C" w:rsidRDefault="00F34D1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63B15" w14:textId="77777777" w:rsidR="00F34D1C" w:rsidRPr="002316E7" w:rsidRDefault="00B61060" w:rsidP="002316E7">
    <w:pPr>
      <w:pStyle w:val="En-tte"/>
    </w:pPr>
    <w:sdt>
      <w:sdtPr>
        <w:id w:val="-1323654897"/>
        <w:docPartObj>
          <w:docPartGallery w:val="Watermarks"/>
          <w:docPartUnique/>
        </w:docPartObj>
      </w:sdtPr>
      <w:sdtEndPr/>
      <w:sdtContent/>
    </w:sdt>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E1B79" w14:textId="77777777" w:rsidR="00F34D1C" w:rsidRPr="002316E7" w:rsidRDefault="00F34D1C" w:rsidP="002316E7">
    <w:pPr>
      <w:pStyle w:val="En-tt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C98E6" w14:textId="77777777" w:rsidR="00F34D1C" w:rsidRDefault="00F34D1C" w:rsidP="009D5B20">
    <w:r>
      <w:rPr>
        <w:noProof/>
      </w:rPr>
      <w:drawing>
        <wp:anchor distT="0" distB="0" distL="114300" distR="114300" simplePos="0" relativeHeight="251713024" behindDoc="1" locked="0" layoutInCell="1" allowOverlap="1" wp14:anchorId="441482BA" wp14:editId="61E7EDCA">
          <wp:simplePos x="0" y="0"/>
          <wp:positionH relativeFrom="column">
            <wp:posOffset>-1108710</wp:posOffset>
          </wp:positionH>
          <wp:positionV relativeFrom="paragraph">
            <wp:posOffset>-271145</wp:posOffset>
          </wp:positionV>
          <wp:extent cx="3593599" cy="2197612"/>
          <wp:effectExtent l="0" t="0" r="0" b="0"/>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D4615" w14:textId="77777777" w:rsidR="00F34D1C" w:rsidRDefault="00F34D1C">
    <w:pPr>
      <w:pStyle w:val="En-tt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D03B3" w14:textId="77777777" w:rsidR="00F34D1C" w:rsidRPr="002316E7" w:rsidRDefault="00B61060" w:rsidP="002316E7">
    <w:pPr>
      <w:pStyle w:val="En-tte"/>
    </w:pPr>
    <w:sdt>
      <w:sdtPr>
        <w:id w:val="338276155"/>
        <w:docPartObj>
          <w:docPartGallery w:val="Watermarks"/>
          <w:docPartUnique/>
        </w:docPartObj>
      </w:sdtPr>
      <w:sdtEndPr/>
      <w:sdtContent/>
    </w:sdt>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5488A" w14:textId="77777777" w:rsidR="00F34D1C" w:rsidRDefault="00F34D1C" w:rsidP="009D5B20">
    <w:r>
      <w:rPr>
        <w:noProof/>
      </w:rPr>
      <w:drawing>
        <wp:anchor distT="0" distB="0" distL="114300" distR="114300" simplePos="0" relativeHeight="251770368" behindDoc="1" locked="0" layoutInCell="1" allowOverlap="1" wp14:anchorId="3C41CF3B" wp14:editId="43B7D1EA">
          <wp:simplePos x="0" y="0"/>
          <wp:positionH relativeFrom="column">
            <wp:posOffset>-1108710</wp:posOffset>
          </wp:positionH>
          <wp:positionV relativeFrom="paragraph">
            <wp:posOffset>-271145</wp:posOffset>
          </wp:positionV>
          <wp:extent cx="3593599" cy="2197612"/>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78252" w14:textId="77777777" w:rsidR="00F34D1C" w:rsidRDefault="00F34D1C">
    <w:pPr>
      <w:pStyle w:val="En-tt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0BC32" w14:textId="77777777" w:rsidR="00F34D1C" w:rsidRPr="002316E7" w:rsidRDefault="00F34D1C" w:rsidP="002316E7">
    <w:pPr>
      <w:pStyle w:val="En-tte"/>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3C7CE" w14:textId="77777777" w:rsidR="00F34D1C" w:rsidRDefault="00F34D1C" w:rsidP="009D5B20">
    <w:r>
      <w:rPr>
        <w:noProof/>
      </w:rPr>
      <w:drawing>
        <wp:anchor distT="0" distB="0" distL="114300" distR="114300" simplePos="0" relativeHeight="251719168" behindDoc="1" locked="0" layoutInCell="1" allowOverlap="1" wp14:anchorId="3DF3A9BB" wp14:editId="47C34D3D">
          <wp:simplePos x="0" y="0"/>
          <wp:positionH relativeFrom="column">
            <wp:posOffset>-1108710</wp:posOffset>
          </wp:positionH>
          <wp:positionV relativeFrom="paragraph">
            <wp:posOffset>-271145</wp:posOffset>
          </wp:positionV>
          <wp:extent cx="3593599" cy="2197612"/>
          <wp:effectExtent l="0" t="0" r="0" b="0"/>
          <wp:wrapNone/>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F676A" w14:textId="77777777" w:rsidR="00F34D1C" w:rsidRDefault="00F34D1C">
    <w:pPr>
      <w:pStyle w:val="En-tte"/>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9A1DB" w14:textId="77777777" w:rsidR="00F34D1C" w:rsidRPr="002316E7" w:rsidRDefault="00B61060" w:rsidP="002316E7">
    <w:pPr>
      <w:pStyle w:val="En-tte"/>
    </w:pPr>
    <w:sdt>
      <w:sdtPr>
        <w:id w:val="-1003351093"/>
        <w:docPartObj>
          <w:docPartGallery w:val="Watermarks"/>
          <w:docPartUnique/>
        </w:docPartObj>
      </w:sdtPr>
      <w:sdtEndP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A86C9" w14:textId="77777777" w:rsidR="00F34D1C" w:rsidRDefault="00F34D1C" w:rsidP="009D5B20">
    <w:r>
      <w:rPr>
        <w:noProof/>
      </w:rPr>
      <w:drawing>
        <wp:anchor distT="0" distB="0" distL="114300" distR="114300" simplePos="0" relativeHeight="251676160" behindDoc="1" locked="0" layoutInCell="1" allowOverlap="1" wp14:anchorId="3297FF54" wp14:editId="0C2AFCF4">
          <wp:simplePos x="0" y="0"/>
          <wp:positionH relativeFrom="column">
            <wp:posOffset>-1108710</wp:posOffset>
          </wp:positionH>
          <wp:positionV relativeFrom="paragraph">
            <wp:posOffset>-271145</wp:posOffset>
          </wp:positionV>
          <wp:extent cx="3593599" cy="2197612"/>
          <wp:effectExtent l="0" t="0" r="0" b="0"/>
          <wp:wrapNone/>
          <wp:docPr id="2070" name="Imag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1194B" w14:textId="77777777" w:rsidR="00F34D1C" w:rsidRDefault="00F34D1C" w:rsidP="009D5B20">
    <w:r>
      <w:rPr>
        <w:noProof/>
      </w:rPr>
      <w:drawing>
        <wp:anchor distT="0" distB="0" distL="114300" distR="114300" simplePos="0" relativeHeight="251774464" behindDoc="1" locked="0" layoutInCell="1" allowOverlap="1" wp14:anchorId="2D5B90BD" wp14:editId="2CCC7109">
          <wp:simplePos x="0" y="0"/>
          <wp:positionH relativeFrom="column">
            <wp:posOffset>-1108710</wp:posOffset>
          </wp:positionH>
          <wp:positionV relativeFrom="paragraph">
            <wp:posOffset>-271145</wp:posOffset>
          </wp:positionV>
          <wp:extent cx="3593599" cy="2197612"/>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DB087" w14:textId="77777777" w:rsidR="00F34D1C" w:rsidRDefault="00F34D1C">
    <w:pPr>
      <w:pStyle w:val="En-tte"/>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541D5" w14:textId="77777777" w:rsidR="00F34D1C" w:rsidRPr="002316E7" w:rsidRDefault="00F34D1C" w:rsidP="002316E7">
    <w:pPr>
      <w:pStyle w:val="En-tte"/>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25DD4" w14:textId="77777777" w:rsidR="00F34D1C" w:rsidRDefault="00F34D1C" w:rsidP="009D5B20">
    <w:r>
      <w:rPr>
        <w:noProof/>
      </w:rPr>
      <w:drawing>
        <wp:anchor distT="0" distB="0" distL="114300" distR="114300" simplePos="0" relativeHeight="251725312" behindDoc="1" locked="0" layoutInCell="1" allowOverlap="1" wp14:anchorId="5BFE1AB0" wp14:editId="3E52C301">
          <wp:simplePos x="0" y="0"/>
          <wp:positionH relativeFrom="column">
            <wp:posOffset>-1108710</wp:posOffset>
          </wp:positionH>
          <wp:positionV relativeFrom="paragraph">
            <wp:posOffset>-271145</wp:posOffset>
          </wp:positionV>
          <wp:extent cx="3593599" cy="2197612"/>
          <wp:effectExtent l="0" t="0" r="0" b="0"/>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1367601"/>
      <w:docPartObj>
        <w:docPartGallery w:val="Watermarks"/>
        <w:docPartUnique/>
      </w:docPartObj>
    </w:sdtPr>
    <w:sdtEndPr/>
    <w:sdtContent>
      <w:p w14:paraId="79D2C207" w14:textId="77777777" w:rsidR="00F34D1C" w:rsidRPr="007E67EA" w:rsidRDefault="00F34D1C" w:rsidP="007E67EA">
        <w:pPr>
          <w:pStyle w:val="En-tte"/>
        </w:pPr>
        <w:r>
          <w:rPr>
            <w:noProof/>
          </w:rPr>
          <mc:AlternateContent>
            <mc:Choice Requires="wps">
              <w:drawing>
                <wp:anchor distT="0" distB="0" distL="114300" distR="114300" simplePos="0" relativeHeight="251664896" behindDoc="0" locked="0" layoutInCell="1" allowOverlap="1" wp14:anchorId="0B6C2D59" wp14:editId="5014698D">
                  <wp:simplePos x="0" y="0"/>
                  <wp:positionH relativeFrom="column">
                    <wp:posOffset>-1076334</wp:posOffset>
                  </wp:positionH>
                  <wp:positionV relativeFrom="paragraph">
                    <wp:posOffset>455339</wp:posOffset>
                  </wp:positionV>
                  <wp:extent cx="7560000" cy="3600000"/>
                  <wp:effectExtent l="0" t="0" r="3175" b="635"/>
                  <wp:wrapNone/>
                  <wp:docPr id="22" name="Rectangle 22"/>
                  <wp:cNvGraphicFramePr/>
                  <a:graphic xmlns:a="http://schemas.openxmlformats.org/drawingml/2006/main">
                    <a:graphicData uri="http://schemas.microsoft.com/office/word/2010/wordprocessingShape">
                      <wps:wsp>
                        <wps:cNvSpPr/>
                        <wps:spPr>
                          <a:xfrm>
                            <a:off x="0" y="0"/>
                            <a:ext cx="7560000" cy="3600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8CFFA9" id="Rectangle 22" o:spid="_x0000_s1026" style="position:absolute;margin-left:-84.75pt;margin-top:35.85pt;width:595.3pt;height:283.4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" fillcolor="#6ca8a3 [3204]" stroked="f" strokeweight="1pt"/>
              </w:pict>
            </mc:Fallback>
          </mc:AlternateContent>
        </w:r>
      </w:p>
      <w:p w14:paraId="256A7284" w14:textId="77777777" w:rsidR="00F34D1C" w:rsidRDefault="00B61060"/>
    </w:sdtContent>
  </w:sdt>
  <w:p w14:paraId="7FB8020C" w14:textId="77777777" w:rsidR="00F34D1C" w:rsidRPr="007E67EA" w:rsidRDefault="00F34D1C" w:rsidP="007E67EA">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4BA2C" w14:textId="77777777" w:rsidR="00F34D1C" w:rsidRDefault="00F34D1C">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9B3EE" w14:textId="77777777" w:rsidR="00F34D1C" w:rsidRPr="002316E7" w:rsidRDefault="00B61060" w:rsidP="002316E7">
    <w:pPr>
      <w:pStyle w:val="En-tte"/>
    </w:pPr>
    <w:sdt>
      <w:sdtPr>
        <w:id w:val="1164667478"/>
        <w:docPartObj>
          <w:docPartGallery w:val="Watermarks"/>
          <w:docPartUnique/>
        </w:docPartObj>
      </w:sdtPr>
      <w:sdtEndP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3FF7A" w14:textId="77777777" w:rsidR="00F34D1C" w:rsidRDefault="00F34D1C" w:rsidP="009D5B20">
    <w:r>
      <w:rPr>
        <w:noProof/>
      </w:rPr>
      <w:drawing>
        <wp:anchor distT="0" distB="0" distL="114300" distR="114300" simplePos="0" relativeHeight="251745792" behindDoc="1" locked="0" layoutInCell="1" allowOverlap="1" wp14:anchorId="76DD8F39" wp14:editId="2CCC6DF3">
          <wp:simplePos x="0" y="0"/>
          <wp:positionH relativeFrom="column">
            <wp:posOffset>-1108710</wp:posOffset>
          </wp:positionH>
          <wp:positionV relativeFrom="paragraph">
            <wp:posOffset>-271145</wp:posOffset>
          </wp:positionV>
          <wp:extent cx="3593599" cy="219761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3C932" w14:textId="77777777" w:rsidR="00F34D1C" w:rsidRDefault="00F34D1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7pt" o:bullet="t">
        <v:imagedata r:id="rId1" o:title="puce formulaire"/>
      </v:shape>
    </w:pict>
  </w:numPicBullet>
  <w:abstractNum w:abstractNumId="0" w15:restartNumberingAfterBreak="0">
    <w:nsid w:val="265A0828"/>
    <w:multiLevelType w:val="hybridMultilevel"/>
    <w:tmpl w:val="E45882B6"/>
    <w:lvl w:ilvl="0" w:tplc="1AF80EFA">
      <w:start w:val="1"/>
      <w:numFmt w:val="decimal"/>
      <w:pStyle w:val="Paragraphedelist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FDB3109"/>
    <w:multiLevelType w:val="hybridMultilevel"/>
    <w:tmpl w:val="384660FC"/>
    <w:lvl w:ilvl="0" w:tplc="B5B439FA">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4D17A90"/>
    <w:multiLevelType w:val="hybridMultilevel"/>
    <w:tmpl w:val="96F60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AF21F77"/>
    <w:multiLevelType w:val="hybridMultilevel"/>
    <w:tmpl w:val="B5E6B7E8"/>
    <w:lvl w:ilvl="0" w:tplc="DADCC378">
      <w:start w:val="1"/>
      <w:numFmt w:val="bullet"/>
      <w:lvlText w:val=""/>
      <w:lvlJc w:val="left"/>
      <w:pPr>
        <w:ind w:left="720" w:hanging="360"/>
      </w:pPr>
      <w:rPr>
        <w:rFonts w:ascii="Wingdings 2" w:hAnsi="Wingdings 2" w:cs="Times New Roman"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A1F531E"/>
    <w:multiLevelType w:val="hybridMultilevel"/>
    <w:tmpl w:val="B8C60A0A"/>
    <w:lvl w:ilvl="0" w:tplc="420292E2">
      <w:start w:val="1"/>
      <w:numFmt w:val="bullet"/>
      <w:lvlText w:val=""/>
      <w:lvlPicBulletId w:val="0"/>
      <w:lvlJc w:val="left"/>
      <w:pPr>
        <w:ind w:left="720" w:hanging="360"/>
      </w:pPr>
      <w:rPr>
        <w:rFonts w:ascii="Symbol" w:hAnsi="Symbol" w:cs="Times New Roman"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B396C40"/>
    <w:multiLevelType w:val="hybridMultilevel"/>
    <w:tmpl w:val="FD2C2908"/>
    <w:lvl w:ilvl="0" w:tplc="040C0015">
      <w:start w:val="1"/>
      <w:numFmt w:val="upperLetter"/>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DDB6DCE"/>
    <w:multiLevelType w:val="hybridMultilevel"/>
    <w:tmpl w:val="18AE4092"/>
    <w:lvl w:ilvl="0" w:tplc="943A1CAE">
      <w:start w:val="1"/>
      <w:numFmt w:val="bullet"/>
      <w:pStyle w:val="listepucecontenuduguide"/>
      <w:lvlText w:val="·"/>
      <w:lvlJc w:val="left"/>
      <w:pPr>
        <w:ind w:left="720" w:hanging="360"/>
      </w:pPr>
      <w:rPr>
        <w:rFonts w:ascii="Pluto Sans Regular" w:hAnsi="Pluto Sans 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52766AF"/>
    <w:multiLevelType w:val="hybridMultilevel"/>
    <w:tmpl w:val="86969698"/>
    <w:lvl w:ilvl="0" w:tplc="B8F08530">
      <w:start w:val="1"/>
      <w:numFmt w:val="bullet"/>
      <w:pStyle w:val="vosmodelesvosoutils"/>
      <w:lvlText w:val=""/>
      <w:lvlJc w:val="left"/>
      <w:pPr>
        <w:ind w:left="720" w:hanging="360"/>
      </w:pPr>
      <w:rPr>
        <w:rFonts w:ascii="Wingdings" w:hAnsi="Wingdings" w:cs="Times New Roman" w:hint="default"/>
        <w:color w:val="6CA8A3"/>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DE372D9"/>
    <w:multiLevelType w:val="hybridMultilevel"/>
    <w:tmpl w:val="EE98FC60"/>
    <w:lvl w:ilvl="0" w:tplc="EA16104E">
      <w:start w:val="1"/>
      <w:numFmt w:val="bullet"/>
      <w:pStyle w:val="listecontenu"/>
      <w:lvlText w:val="-"/>
      <w:lvlJc w:val="left"/>
      <w:pPr>
        <w:ind w:left="720" w:hanging="360"/>
      </w:pPr>
      <w:rPr>
        <w:rFonts w:ascii="Pluto Cond Regular" w:hAnsi="Pluto Cond 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36821FB"/>
    <w:multiLevelType w:val="hybridMultilevel"/>
    <w:tmpl w:val="A754E4FE"/>
    <w:lvl w:ilvl="0" w:tplc="CAB6626E">
      <w:start w:val="101"/>
      <w:numFmt w:val="bullet"/>
      <w:lvlText w:val="-"/>
      <w:lvlJc w:val="left"/>
      <w:pPr>
        <w:tabs>
          <w:tab w:val="num" w:pos="720"/>
        </w:tabs>
        <w:ind w:left="720" w:hanging="360"/>
      </w:pPr>
      <w:rPr>
        <w:rFonts w:ascii="Times New Roman" w:eastAsia="Times New Roman" w:hAnsi="Times New Roman" w:cs="Times New Roman" w:hint="default"/>
      </w:rPr>
    </w:lvl>
    <w:lvl w:ilvl="1" w:tplc="A41C3E82">
      <w:start w:val="1"/>
      <w:numFmt w:val="bullet"/>
      <w:lvlText w:val="o"/>
      <w:lvlJc w:val="left"/>
      <w:pPr>
        <w:tabs>
          <w:tab w:val="num" w:pos="1440"/>
        </w:tabs>
        <w:ind w:left="1440" w:hanging="360"/>
      </w:pPr>
      <w:rPr>
        <w:rFonts w:ascii="Courier New" w:hAnsi="Courier New" w:hint="default"/>
      </w:rPr>
    </w:lvl>
    <w:lvl w:ilvl="2" w:tplc="86642154" w:tentative="1">
      <w:start w:val="1"/>
      <w:numFmt w:val="bullet"/>
      <w:lvlText w:val=""/>
      <w:lvlJc w:val="left"/>
      <w:pPr>
        <w:tabs>
          <w:tab w:val="num" w:pos="2160"/>
        </w:tabs>
        <w:ind w:left="2160" w:hanging="360"/>
      </w:pPr>
      <w:rPr>
        <w:rFonts w:ascii="Wingdings" w:hAnsi="Wingdings" w:hint="default"/>
      </w:rPr>
    </w:lvl>
    <w:lvl w:ilvl="3" w:tplc="FFB8CFE0" w:tentative="1">
      <w:start w:val="1"/>
      <w:numFmt w:val="bullet"/>
      <w:lvlText w:val=""/>
      <w:lvlJc w:val="left"/>
      <w:pPr>
        <w:tabs>
          <w:tab w:val="num" w:pos="2880"/>
        </w:tabs>
        <w:ind w:left="2880" w:hanging="360"/>
      </w:pPr>
      <w:rPr>
        <w:rFonts w:ascii="Symbol" w:hAnsi="Symbol" w:hint="default"/>
      </w:rPr>
    </w:lvl>
    <w:lvl w:ilvl="4" w:tplc="583EB5D2" w:tentative="1">
      <w:start w:val="1"/>
      <w:numFmt w:val="bullet"/>
      <w:lvlText w:val="o"/>
      <w:lvlJc w:val="left"/>
      <w:pPr>
        <w:tabs>
          <w:tab w:val="num" w:pos="3600"/>
        </w:tabs>
        <w:ind w:left="3600" w:hanging="360"/>
      </w:pPr>
      <w:rPr>
        <w:rFonts w:ascii="Courier New" w:hAnsi="Courier New" w:hint="default"/>
      </w:rPr>
    </w:lvl>
    <w:lvl w:ilvl="5" w:tplc="AFDC12D2" w:tentative="1">
      <w:start w:val="1"/>
      <w:numFmt w:val="bullet"/>
      <w:lvlText w:val=""/>
      <w:lvlJc w:val="left"/>
      <w:pPr>
        <w:tabs>
          <w:tab w:val="num" w:pos="4320"/>
        </w:tabs>
        <w:ind w:left="4320" w:hanging="360"/>
      </w:pPr>
      <w:rPr>
        <w:rFonts w:ascii="Wingdings" w:hAnsi="Wingdings" w:hint="default"/>
      </w:rPr>
    </w:lvl>
    <w:lvl w:ilvl="6" w:tplc="672440E2" w:tentative="1">
      <w:start w:val="1"/>
      <w:numFmt w:val="bullet"/>
      <w:lvlText w:val=""/>
      <w:lvlJc w:val="left"/>
      <w:pPr>
        <w:tabs>
          <w:tab w:val="num" w:pos="5040"/>
        </w:tabs>
        <w:ind w:left="5040" w:hanging="360"/>
      </w:pPr>
      <w:rPr>
        <w:rFonts w:ascii="Symbol" w:hAnsi="Symbol" w:hint="default"/>
      </w:rPr>
    </w:lvl>
    <w:lvl w:ilvl="7" w:tplc="75ACBF42" w:tentative="1">
      <w:start w:val="1"/>
      <w:numFmt w:val="bullet"/>
      <w:lvlText w:val="o"/>
      <w:lvlJc w:val="left"/>
      <w:pPr>
        <w:tabs>
          <w:tab w:val="num" w:pos="5760"/>
        </w:tabs>
        <w:ind w:left="5760" w:hanging="360"/>
      </w:pPr>
      <w:rPr>
        <w:rFonts w:ascii="Courier New" w:hAnsi="Courier New" w:hint="default"/>
      </w:rPr>
    </w:lvl>
    <w:lvl w:ilvl="8" w:tplc="DAC8E05A"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0"/>
  </w:num>
  <w:num w:numId="3">
    <w:abstractNumId w:val="4"/>
  </w:num>
  <w:num w:numId="4">
    <w:abstractNumId w:val="3"/>
  </w:num>
  <w:num w:numId="5">
    <w:abstractNumId w:val="7"/>
  </w:num>
  <w:num w:numId="6">
    <w:abstractNumId w:val="2"/>
  </w:num>
  <w:num w:numId="7">
    <w:abstractNumId w:val="8"/>
  </w:num>
  <w:num w:numId="8">
    <w:abstractNumId w:val="8"/>
    <w:lvlOverride w:ilvl="0">
      <w:startOverride w:val="1"/>
    </w:lvlOverride>
  </w:num>
  <w:num w:numId="9">
    <w:abstractNumId w:val="1"/>
  </w:num>
  <w:num w:numId="10">
    <w:abstractNumId w:val="5"/>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B94"/>
    <w:rsid w:val="000068EB"/>
    <w:rsid w:val="00010E89"/>
    <w:rsid w:val="0001441D"/>
    <w:rsid w:val="000270F5"/>
    <w:rsid w:val="0003630C"/>
    <w:rsid w:val="00036FD5"/>
    <w:rsid w:val="00067679"/>
    <w:rsid w:val="0007096C"/>
    <w:rsid w:val="00072A4C"/>
    <w:rsid w:val="00083B5A"/>
    <w:rsid w:val="00097D07"/>
    <w:rsid w:val="000A4962"/>
    <w:rsid w:val="000A58AD"/>
    <w:rsid w:val="000C2DED"/>
    <w:rsid w:val="000D2016"/>
    <w:rsid w:val="000D24BF"/>
    <w:rsid w:val="000D66FA"/>
    <w:rsid w:val="000E31E2"/>
    <w:rsid w:val="000F4BBE"/>
    <w:rsid w:val="0010568A"/>
    <w:rsid w:val="00121E3D"/>
    <w:rsid w:val="00131040"/>
    <w:rsid w:val="0013290C"/>
    <w:rsid w:val="00135977"/>
    <w:rsid w:val="00135E79"/>
    <w:rsid w:val="0016744B"/>
    <w:rsid w:val="0017390A"/>
    <w:rsid w:val="00176D68"/>
    <w:rsid w:val="0018770B"/>
    <w:rsid w:val="00191C02"/>
    <w:rsid w:val="001C52FF"/>
    <w:rsid w:val="00205663"/>
    <w:rsid w:val="00210F55"/>
    <w:rsid w:val="00213B39"/>
    <w:rsid w:val="002316E7"/>
    <w:rsid w:val="00234B42"/>
    <w:rsid w:val="002531E4"/>
    <w:rsid w:val="00264AEE"/>
    <w:rsid w:val="00267AE7"/>
    <w:rsid w:val="002A6D46"/>
    <w:rsid w:val="002B4125"/>
    <w:rsid w:val="002D6036"/>
    <w:rsid w:val="00310795"/>
    <w:rsid w:val="00312BD6"/>
    <w:rsid w:val="00322E38"/>
    <w:rsid w:val="00337048"/>
    <w:rsid w:val="003519A5"/>
    <w:rsid w:val="0038550E"/>
    <w:rsid w:val="003B15D5"/>
    <w:rsid w:val="00462817"/>
    <w:rsid w:val="00482D2A"/>
    <w:rsid w:val="00490FD2"/>
    <w:rsid w:val="004A674A"/>
    <w:rsid w:val="004B3D41"/>
    <w:rsid w:val="004D1DC7"/>
    <w:rsid w:val="004E08F2"/>
    <w:rsid w:val="004F7DDC"/>
    <w:rsid w:val="005075B6"/>
    <w:rsid w:val="00516DFF"/>
    <w:rsid w:val="00543C03"/>
    <w:rsid w:val="00551BC3"/>
    <w:rsid w:val="00565014"/>
    <w:rsid w:val="00566F7E"/>
    <w:rsid w:val="0057423C"/>
    <w:rsid w:val="005745EC"/>
    <w:rsid w:val="00583F17"/>
    <w:rsid w:val="005860A5"/>
    <w:rsid w:val="005A7FF1"/>
    <w:rsid w:val="005B79DD"/>
    <w:rsid w:val="005D2375"/>
    <w:rsid w:val="005D3F4A"/>
    <w:rsid w:val="005E0F32"/>
    <w:rsid w:val="005F48C2"/>
    <w:rsid w:val="00625D1D"/>
    <w:rsid w:val="006348DC"/>
    <w:rsid w:val="00653EAE"/>
    <w:rsid w:val="006A10B3"/>
    <w:rsid w:val="006A61CA"/>
    <w:rsid w:val="006A75CD"/>
    <w:rsid w:val="006C1579"/>
    <w:rsid w:val="006D3AC3"/>
    <w:rsid w:val="006E008B"/>
    <w:rsid w:val="006E341B"/>
    <w:rsid w:val="006F0F6B"/>
    <w:rsid w:val="0075540D"/>
    <w:rsid w:val="00786BB2"/>
    <w:rsid w:val="007A2D20"/>
    <w:rsid w:val="007A4708"/>
    <w:rsid w:val="007B03DE"/>
    <w:rsid w:val="007D7309"/>
    <w:rsid w:val="007E3970"/>
    <w:rsid w:val="007E4E82"/>
    <w:rsid w:val="007E67EA"/>
    <w:rsid w:val="007E685F"/>
    <w:rsid w:val="007F774D"/>
    <w:rsid w:val="00804B37"/>
    <w:rsid w:val="008146CB"/>
    <w:rsid w:val="00815009"/>
    <w:rsid w:val="008203B8"/>
    <w:rsid w:val="0083151C"/>
    <w:rsid w:val="00835B94"/>
    <w:rsid w:val="008413C8"/>
    <w:rsid w:val="00873BF0"/>
    <w:rsid w:val="0087642B"/>
    <w:rsid w:val="008A506E"/>
    <w:rsid w:val="008A5E7C"/>
    <w:rsid w:val="008A5EEE"/>
    <w:rsid w:val="008A6494"/>
    <w:rsid w:val="008A7664"/>
    <w:rsid w:val="008B01F9"/>
    <w:rsid w:val="008C0264"/>
    <w:rsid w:val="008F0531"/>
    <w:rsid w:val="009306AA"/>
    <w:rsid w:val="00942B6E"/>
    <w:rsid w:val="00953260"/>
    <w:rsid w:val="00955909"/>
    <w:rsid w:val="009577A8"/>
    <w:rsid w:val="0096545A"/>
    <w:rsid w:val="00977A21"/>
    <w:rsid w:val="00995E99"/>
    <w:rsid w:val="009C24EE"/>
    <w:rsid w:val="009D34E7"/>
    <w:rsid w:val="009D5B20"/>
    <w:rsid w:val="009E32D8"/>
    <w:rsid w:val="00A07B80"/>
    <w:rsid w:val="00A11A44"/>
    <w:rsid w:val="00A30246"/>
    <w:rsid w:val="00A42103"/>
    <w:rsid w:val="00A57221"/>
    <w:rsid w:val="00A95CBA"/>
    <w:rsid w:val="00AB5F9B"/>
    <w:rsid w:val="00AE3847"/>
    <w:rsid w:val="00AE5D09"/>
    <w:rsid w:val="00AE6B24"/>
    <w:rsid w:val="00AE7226"/>
    <w:rsid w:val="00B233B6"/>
    <w:rsid w:val="00B243D1"/>
    <w:rsid w:val="00B35FBC"/>
    <w:rsid w:val="00B3682C"/>
    <w:rsid w:val="00B61060"/>
    <w:rsid w:val="00B65127"/>
    <w:rsid w:val="00B70662"/>
    <w:rsid w:val="00B86897"/>
    <w:rsid w:val="00B96918"/>
    <w:rsid w:val="00BA3C60"/>
    <w:rsid w:val="00BC54D7"/>
    <w:rsid w:val="00BD0DA7"/>
    <w:rsid w:val="00BD2C99"/>
    <w:rsid w:val="00BD4488"/>
    <w:rsid w:val="00C068FD"/>
    <w:rsid w:val="00C13A2B"/>
    <w:rsid w:val="00C20865"/>
    <w:rsid w:val="00C4676E"/>
    <w:rsid w:val="00C771D0"/>
    <w:rsid w:val="00C90ACE"/>
    <w:rsid w:val="00CA098E"/>
    <w:rsid w:val="00CA6FA4"/>
    <w:rsid w:val="00CB7E5B"/>
    <w:rsid w:val="00D15263"/>
    <w:rsid w:val="00D337A4"/>
    <w:rsid w:val="00D53455"/>
    <w:rsid w:val="00D64A88"/>
    <w:rsid w:val="00D73FE9"/>
    <w:rsid w:val="00D81B46"/>
    <w:rsid w:val="00D85407"/>
    <w:rsid w:val="00DA4262"/>
    <w:rsid w:val="00E235A7"/>
    <w:rsid w:val="00E253AA"/>
    <w:rsid w:val="00E6097E"/>
    <w:rsid w:val="00E64CD9"/>
    <w:rsid w:val="00E77018"/>
    <w:rsid w:val="00E8752F"/>
    <w:rsid w:val="00ED57E8"/>
    <w:rsid w:val="00EE3F4A"/>
    <w:rsid w:val="00F04868"/>
    <w:rsid w:val="00F130CB"/>
    <w:rsid w:val="00F229DA"/>
    <w:rsid w:val="00F34D1C"/>
    <w:rsid w:val="00F62A5D"/>
    <w:rsid w:val="00F73FDF"/>
    <w:rsid w:val="00F82F98"/>
    <w:rsid w:val="00F920AF"/>
    <w:rsid w:val="00FB6CD2"/>
    <w:rsid w:val="00FD2128"/>
    <w:rsid w:val="00FD52FE"/>
    <w:rsid w:val="00FF2AC1"/>
    <w:rsid w:val="00FF49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B29735"/>
  <w15:chartTrackingRefBased/>
  <w15:docId w15:val="{FA3AC4B3-98B3-4C71-A16D-923052ED3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4125"/>
    <w:pPr>
      <w:spacing w:before="120" w:after="120" w:line="264" w:lineRule="auto"/>
    </w:pPr>
    <w:rPr>
      <w:rFonts w:eastAsia="Times New Roman" w:cs="Times New Roman"/>
      <w:color w:val="000000"/>
      <w:sz w:val="18"/>
      <w:szCs w:val="18"/>
      <w:lang w:eastAsia="fr-FR"/>
    </w:rPr>
  </w:style>
  <w:style w:type="paragraph" w:styleId="Titre1">
    <w:name w:val="heading 1"/>
    <w:basedOn w:val="Normal"/>
    <w:next w:val="Normal"/>
    <w:link w:val="Titre1Car"/>
    <w:uiPriority w:val="9"/>
    <w:qFormat/>
    <w:rsid w:val="008A5E7C"/>
    <w:pPr>
      <w:spacing w:before="360" w:after="360" w:line="240" w:lineRule="auto"/>
      <w:outlineLvl w:val="0"/>
    </w:pPr>
    <w:rPr>
      <w:rFonts w:ascii="Verdana Pro" w:hAnsi="Verdana Pro" w:cs="Pluto Cond Medium"/>
      <w:b/>
      <w:bCs/>
      <w:caps/>
      <w:noProof/>
      <w:color w:val="A8609A" w:themeColor="accent2"/>
      <w:sz w:val="24"/>
      <w:szCs w:val="24"/>
    </w:rPr>
  </w:style>
  <w:style w:type="paragraph" w:styleId="Titre2">
    <w:name w:val="heading 2"/>
    <w:aliases w:val="SOUS-TITRE"/>
    <w:basedOn w:val="Normal"/>
    <w:next w:val="lignedepointills"/>
    <w:link w:val="Titre2Car"/>
    <w:uiPriority w:val="9"/>
    <w:unhideWhenUsed/>
    <w:qFormat/>
    <w:rsid w:val="00B233B6"/>
    <w:pPr>
      <w:spacing w:before="0" w:after="0" w:line="240" w:lineRule="auto"/>
      <w:jc w:val="right"/>
      <w:outlineLvl w:val="1"/>
    </w:pPr>
    <w:rPr>
      <w:rFonts w:ascii="Borba" w:hAnsi="Borba"/>
      <w:b/>
      <w:bCs/>
      <w:color w:val="6CA8A3" w:themeColor="accent1"/>
      <w:sz w:val="68"/>
    </w:rPr>
  </w:style>
  <w:style w:type="paragraph" w:styleId="Titre3">
    <w:name w:val="heading 3"/>
    <w:aliases w:val="sous-titre de partie"/>
    <w:basedOn w:val="Normal"/>
    <w:next w:val="Normal"/>
    <w:link w:val="Titre3Car"/>
    <w:uiPriority w:val="9"/>
    <w:unhideWhenUsed/>
    <w:qFormat/>
    <w:rsid w:val="008A5EEE"/>
    <w:pPr>
      <w:spacing w:before="240" w:after="360"/>
      <w:outlineLvl w:val="2"/>
    </w:pPr>
    <w:rPr>
      <w:rFonts w:ascii="Pluto Cond Bold" w:hAnsi="Pluto Cond Bold"/>
      <w:caps/>
      <w:sz w:val="20"/>
    </w:rPr>
  </w:style>
  <w:style w:type="paragraph" w:styleId="Titre4">
    <w:name w:val="heading 4"/>
    <w:basedOn w:val="Normal"/>
    <w:next w:val="Normal"/>
    <w:link w:val="Titre4Car"/>
    <w:uiPriority w:val="9"/>
    <w:unhideWhenUsed/>
    <w:qFormat/>
    <w:rsid w:val="000F4BBE"/>
    <w:pPr>
      <w:keepNext/>
      <w:keepLines/>
      <w:spacing w:before="600" w:after="480" w:line="240" w:lineRule="auto"/>
      <w:ind w:left="-340"/>
      <w:outlineLvl w:val="3"/>
    </w:pPr>
    <w:rPr>
      <w:rFonts w:eastAsiaTheme="majorEastAsia" w:cstheme="majorBidi"/>
      <w:iCs/>
      <w:color w:val="auto"/>
    </w:rPr>
  </w:style>
  <w:style w:type="paragraph" w:styleId="Titre5">
    <w:name w:val="heading 5"/>
    <w:basedOn w:val="Normal"/>
    <w:next w:val="Normal"/>
    <w:link w:val="Titre5Car"/>
    <w:uiPriority w:val="9"/>
    <w:unhideWhenUsed/>
    <w:qFormat/>
    <w:rsid w:val="000D66FA"/>
    <w:pPr>
      <w:spacing w:before="240"/>
      <w:outlineLvl w:val="4"/>
    </w:pPr>
    <w:rPr>
      <w:rFonts w:ascii="Pluto Sans Medium" w:hAnsi="Pluto Sans Medium"/>
      <w:color w:val="6CA8A3"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A5E7C"/>
    <w:rPr>
      <w:rFonts w:ascii="Verdana Pro" w:eastAsia="Times New Roman" w:hAnsi="Verdana Pro" w:cs="Pluto Cond Medium"/>
      <w:b/>
      <w:bCs/>
      <w:caps/>
      <w:noProof/>
      <w:color w:val="A8609A" w:themeColor="accent2"/>
      <w:sz w:val="24"/>
      <w:szCs w:val="24"/>
      <w:lang w:eastAsia="fr-FR"/>
    </w:rPr>
  </w:style>
  <w:style w:type="paragraph" w:styleId="Textedebulles">
    <w:name w:val="Balloon Text"/>
    <w:basedOn w:val="Normal"/>
    <w:link w:val="TextedebullesCar"/>
    <w:uiPriority w:val="99"/>
    <w:semiHidden/>
    <w:unhideWhenUsed/>
    <w:rsid w:val="008146CB"/>
    <w:rPr>
      <w:rFonts w:ascii="Segoe UI" w:hAnsi="Segoe UI" w:cs="Segoe UI"/>
    </w:rPr>
  </w:style>
  <w:style w:type="character" w:customStyle="1" w:styleId="TextedebullesCar">
    <w:name w:val="Texte de bulles Car"/>
    <w:basedOn w:val="Policepardfaut"/>
    <w:link w:val="Textedebulles"/>
    <w:uiPriority w:val="99"/>
    <w:semiHidden/>
    <w:rsid w:val="008146CB"/>
    <w:rPr>
      <w:rFonts w:ascii="Segoe UI" w:hAnsi="Segoe UI" w:cs="Segoe UI"/>
      <w:sz w:val="18"/>
      <w:szCs w:val="18"/>
    </w:rPr>
  </w:style>
  <w:style w:type="paragraph" w:customStyle="1" w:styleId="titredeschma">
    <w:name w:val="titre de schéma"/>
    <w:basedOn w:val="Normal"/>
    <w:qFormat/>
    <w:rsid w:val="00CA6FA4"/>
    <w:pPr>
      <w:spacing w:before="360" w:line="240" w:lineRule="auto"/>
    </w:pPr>
    <w:rPr>
      <w:rFonts w:ascii="Borba" w:hAnsi="Borba"/>
      <w:caps/>
      <w:color w:val="6CA8A3" w:themeColor="accent1"/>
      <w:sz w:val="28"/>
    </w:rPr>
  </w:style>
  <w:style w:type="paragraph" w:customStyle="1" w:styleId="listepucecontenuduguide">
    <w:name w:val="liste àpuce contenu du guide"/>
    <w:basedOn w:val="Paragraphedeliste"/>
    <w:qFormat/>
    <w:rsid w:val="00083B5A"/>
    <w:pPr>
      <w:numPr>
        <w:numId w:val="1"/>
      </w:numPr>
    </w:pPr>
    <w:rPr>
      <w:rFonts w:asciiTheme="minorHAnsi" w:hAnsiTheme="minorHAnsi"/>
      <w:caps w:val="0"/>
    </w:rPr>
  </w:style>
  <w:style w:type="paragraph" w:styleId="Pieddepage">
    <w:name w:val="footer"/>
    <w:basedOn w:val="Normal"/>
    <w:link w:val="PieddepageCar"/>
    <w:uiPriority w:val="99"/>
    <w:unhideWhenUsed/>
    <w:rsid w:val="00942B6E"/>
    <w:pPr>
      <w:tabs>
        <w:tab w:val="center" w:pos="4536"/>
        <w:tab w:val="right" w:pos="9072"/>
      </w:tabs>
    </w:pPr>
  </w:style>
  <w:style w:type="character" w:customStyle="1" w:styleId="PieddepageCar">
    <w:name w:val="Pied de page Car"/>
    <w:basedOn w:val="Policepardfaut"/>
    <w:link w:val="Pieddepage"/>
    <w:uiPriority w:val="99"/>
    <w:rsid w:val="00942B6E"/>
    <w:rPr>
      <w:rFonts w:ascii="Franklin Gothic Book" w:hAnsi="Franklin Gothic Book"/>
      <w:sz w:val="20"/>
    </w:rPr>
  </w:style>
  <w:style w:type="character" w:customStyle="1" w:styleId="A2">
    <w:name w:val="A2"/>
    <w:uiPriority w:val="99"/>
    <w:rsid w:val="004D1DC7"/>
    <w:rPr>
      <w:rFonts w:cs="Pluto Cond Medium"/>
      <w:color w:val="000000"/>
      <w:sz w:val="20"/>
      <w:szCs w:val="20"/>
    </w:rPr>
  </w:style>
  <w:style w:type="paragraph" w:styleId="Titre">
    <w:name w:val="Title"/>
    <w:basedOn w:val="Normal"/>
    <w:next w:val="Normal"/>
    <w:link w:val="TitreCar"/>
    <w:uiPriority w:val="10"/>
    <w:qFormat/>
    <w:rsid w:val="00B233B6"/>
    <w:pPr>
      <w:spacing w:before="0" w:after="0" w:line="240" w:lineRule="auto"/>
      <w:jc w:val="right"/>
    </w:pPr>
    <w:rPr>
      <w:rFonts w:ascii="Borba" w:hAnsi="Borba"/>
      <w:caps/>
      <w:color w:val="6CA8A3" w:themeColor="accent1"/>
      <w:sz w:val="68"/>
      <w:szCs w:val="52"/>
    </w:rPr>
  </w:style>
  <w:style w:type="character" w:customStyle="1" w:styleId="TitreCar">
    <w:name w:val="Titre Car"/>
    <w:basedOn w:val="Policepardfaut"/>
    <w:link w:val="Titre"/>
    <w:uiPriority w:val="10"/>
    <w:rsid w:val="00B233B6"/>
    <w:rPr>
      <w:rFonts w:ascii="Borba" w:eastAsia="Times New Roman" w:hAnsi="Borba" w:cs="Times New Roman"/>
      <w:caps/>
      <w:color w:val="6CA8A3" w:themeColor="accent1"/>
      <w:sz w:val="68"/>
      <w:szCs w:val="52"/>
      <w:lang w:eastAsia="fr-FR"/>
    </w:rPr>
  </w:style>
  <w:style w:type="paragraph" w:styleId="Paragraphedeliste">
    <w:name w:val="List Paragraph"/>
    <w:aliases w:val="liste numéroté de procédure"/>
    <w:basedOn w:val="Normal"/>
    <w:link w:val="ParagraphedelisteCar"/>
    <w:uiPriority w:val="34"/>
    <w:qFormat/>
    <w:rsid w:val="00CA6FA4"/>
    <w:pPr>
      <w:numPr>
        <w:numId w:val="2"/>
      </w:numPr>
      <w:spacing w:line="240" w:lineRule="auto"/>
      <w:ind w:left="567" w:hanging="567"/>
    </w:pPr>
    <w:rPr>
      <w:rFonts w:ascii="Pluto Cond Medium" w:hAnsi="Pluto Cond Medium"/>
      <w:caps/>
    </w:rPr>
  </w:style>
  <w:style w:type="character" w:customStyle="1" w:styleId="Titre2Car">
    <w:name w:val="Titre 2 Car"/>
    <w:aliases w:val="SOUS-TITRE Car"/>
    <w:basedOn w:val="Policepardfaut"/>
    <w:link w:val="Titre2"/>
    <w:uiPriority w:val="9"/>
    <w:rsid w:val="00B233B6"/>
    <w:rPr>
      <w:rFonts w:ascii="Borba" w:eastAsia="Times New Roman" w:hAnsi="Borba" w:cs="Times New Roman"/>
      <w:b/>
      <w:bCs/>
      <w:color w:val="6CA8A3" w:themeColor="accent1"/>
      <w:sz w:val="68"/>
      <w:szCs w:val="18"/>
      <w:lang w:eastAsia="fr-FR"/>
    </w:rPr>
  </w:style>
  <w:style w:type="character" w:styleId="Lienhypertexte">
    <w:name w:val="Hyperlink"/>
    <w:rsid w:val="00CA6FA4"/>
    <w:rPr>
      <w:color w:val="5B9BD5" w:themeColor="accent5"/>
      <w:u w:val="single"/>
    </w:rPr>
  </w:style>
  <w:style w:type="paragraph" w:customStyle="1" w:styleId="Introduction">
    <w:name w:val="Introduction"/>
    <w:basedOn w:val="Normal"/>
    <w:link w:val="IntroductionCar"/>
    <w:qFormat/>
    <w:rsid w:val="002316E7"/>
    <w:pPr>
      <w:spacing w:before="180"/>
      <w:contextualSpacing/>
    </w:pPr>
    <w:rPr>
      <w:rFonts w:ascii="Pluto Cond Bold" w:hAnsi="Pluto Cond Bold"/>
      <w:sz w:val="22"/>
      <w:szCs w:val="22"/>
    </w:rPr>
  </w:style>
  <w:style w:type="paragraph" w:customStyle="1" w:styleId="lignedepointills">
    <w:name w:val="ligne de pointillés"/>
    <w:basedOn w:val="Introduction"/>
    <w:next w:val="Introduction"/>
    <w:link w:val="lignedepointillsCar"/>
    <w:qFormat/>
    <w:rsid w:val="0018770B"/>
    <w:pPr>
      <w:spacing w:before="0" w:after="180"/>
    </w:pPr>
    <w:rPr>
      <w:noProof/>
    </w:rPr>
  </w:style>
  <w:style w:type="character" w:customStyle="1" w:styleId="IntroductionCar">
    <w:name w:val="Introduction Car"/>
    <w:basedOn w:val="Policepardfaut"/>
    <w:link w:val="Introduction"/>
    <w:rsid w:val="002316E7"/>
    <w:rPr>
      <w:rFonts w:ascii="Pluto Cond Bold" w:eastAsia="Times New Roman" w:hAnsi="Pluto Cond Bold" w:cs="Times New Roman"/>
      <w:color w:val="000000"/>
      <w:lang w:eastAsia="fr-FR"/>
    </w:rPr>
  </w:style>
  <w:style w:type="paragraph" w:customStyle="1" w:styleId="listecontenu">
    <w:name w:val="liste contenu"/>
    <w:basedOn w:val="Paragraphedeliste"/>
    <w:link w:val="listecontenuCar"/>
    <w:qFormat/>
    <w:rsid w:val="00B86897"/>
    <w:pPr>
      <w:numPr>
        <w:numId w:val="7"/>
      </w:numPr>
    </w:pPr>
    <w:rPr>
      <w:rFonts w:asciiTheme="minorHAnsi" w:hAnsiTheme="minorHAnsi"/>
      <w:caps w:val="0"/>
    </w:rPr>
  </w:style>
  <w:style w:type="character" w:customStyle="1" w:styleId="lignedepointillsCar">
    <w:name w:val="ligne de pointillés Car"/>
    <w:basedOn w:val="IntroductionCar"/>
    <w:link w:val="lignedepointills"/>
    <w:rsid w:val="0018770B"/>
    <w:rPr>
      <w:rFonts w:ascii="Pluto Cond Medium" w:eastAsia="Times New Roman" w:hAnsi="Pluto Cond Medium" w:cs="Times New Roman"/>
      <w:noProof/>
      <w:color w:val="000000"/>
      <w:sz w:val="20"/>
      <w:szCs w:val="20"/>
      <w:lang w:eastAsia="fr-FR"/>
    </w:rPr>
  </w:style>
  <w:style w:type="paragraph" w:customStyle="1" w:styleId="Rsum">
    <w:name w:val="Résumé"/>
    <w:basedOn w:val="Normal"/>
    <w:link w:val="RsumCar"/>
    <w:qFormat/>
    <w:rsid w:val="008A5EEE"/>
    <w:pPr>
      <w:spacing w:before="240" w:after="240"/>
      <w:ind w:left="425"/>
      <w:contextualSpacing/>
    </w:pPr>
    <w:rPr>
      <w:rFonts w:ascii="Pluto Cond Bold" w:hAnsi="Pluto Cond Bold"/>
      <w:sz w:val="22"/>
      <w:szCs w:val="22"/>
    </w:rPr>
  </w:style>
  <w:style w:type="character" w:customStyle="1" w:styleId="ParagraphedelisteCar">
    <w:name w:val="Paragraphe de liste Car"/>
    <w:aliases w:val="liste numéroté de procédure Car"/>
    <w:basedOn w:val="Policepardfaut"/>
    <w:link w:val="Paragraphedeliste"/>
    <w:uiPriority w:val="34"/>
    <w:rsid w:val="00CA6FA4"/>
    <w:rPr>
      <w:rFonts w:ascii="Pluto Cond Medium" w:eastAsia="Times New Roman" w:hAnsi="Pluto Cond Medium" w:cs="Times New Roman"/>
      <w:caps/>
      <w:color w:val="000000"/>
      <w:sz w:val="18"/>
      <w:szCs w:val="18"/>
      <w:lang w:eastAsia="fr-FR"/>
    </w:rPr>
  </w:style>
  <w:style w:type="character" w:customStyle="1" w:styleId="listecontenuCar">
    <w:name w:val="liste contenu Car"/>
    <w:basedOn w:val="ParagraphedelisteCar"/>
    <w:link w:val="listecontenu"/>
    <w:rsid w:val="00B86897"/>
    <w:rPr>
      <w:rFonts w:ascii="Pluto Cond Medium" w:eastAsia="Times New Roman" w:hAnsi="Pluto Cond Medium" w:cs="Times New Roman"/>
      <w:caps w:val="0"/>
      <w:color w:val="000000"/>
      <w:sz w:val="18"/>
      <w:szCs w:val="18"/>
      <w:lang w:eastAsia="fr-FR"/>
    </w:rPr>
  </w:style>
  <w:style w:type="paragraph" w:customStyle="1" w:styleId="typedefiche">
    <w:name w:val="type de fiche"/>
    <w:basedOn w:val="Normal"/>
    <w:link w:val="typedeficheCar"/>
    <w:qFormat/>
    <w:rsid w:val="00566F7E"/>
    <w:pPr>
      <w:jc w:val="center"/>
    </w:pPr>
    <w:rPr>
      <w:rFonts w:ascii="Borba" w:hAnsi="Borba"/>
      <w:color w:val="FFFFFF" w:themeColor="background1"/>
      <w:sz w:val="32"/>
      <w:szCs w:val="32"/>
    </w:rPr>
  </w:style>
  <w:style w:type="character" w:customStyle="1" w:styleId="RsumCar">
    <w:name w:val="Résumé Car"/>
    <w:basedOn w:val="Policepardfaut"/>
    <w:link w:val="Rsum"/>
    <w:rsid w:val="008A5EEE"/>
    <w:rPr>
      <w:rFonts w:ascii="Pluto Cond Bold" w:eastAsia="Times New Roman" w:hAnsi="Pluto Cond Bold" w:cs="Times New Roman"/>
      <w:color w:val="000000"/>
      <w:lang w:eastAsia="fr-FR"/>
    </w:rPr>
  </w:style>
  <w:style w:type="paragraph" w:customStyle="1" w:styleId="rfrence">
    <w:name w:val="référence"/>
    <w:basedOn w:val="Normal"/>
    <w:link w:val="rfrenceCar"/>
    <w:qFormat/>
    <w:rsid w:val="005745EC"/>
    <w:pPr>
      <w:ind w:left="284"/>
    </w:pPr>
    <w:rPr>
      <w:caps/>
      <w:color w:val="6CA8A3" w:themeColor="accent1"/>
    </w:rPr>
  </w:style>
  <w:style w:type="character" w:customStyle="1" w:styleId="typedeficheCar">
    <w:name w:val="type de fiche Car"/>
    <w:basedOn w:val="Policepardfaut"/>
    <w:link w:val="typedefiche"/>
    <w:rsid w:val="00566F7E"/>
    <w:rPr>
      <w:rFonts w:ascii="Borba" w:eastAsia="Times New Roman" w:hAnsi="Borba" w:cs="Times New Roman"/>
      <w:color w:val="FFFFFF" w:themeColor="background1"/>
      <w:sz w:val="32"/>
      <w:szCs w:val="32"/>
      <w:lang w:eastAsia="fr-FR"/>
    </w:rPr>
  </w:style>
  <w:style w:type="paragraph" w:customStyle="1" w:styleId="entte">
    <w:name w:val="entête"/>
    <w:basedOn w:val="Normal"/>
    <w:link w:val="entteCar"/>
    <w:qFormat/>
    <w:rsid w:val="000F4BBE"/>
    <w:pPr>
      <w:tabs>
        <w:tab w:val="center" w:pos="4536"/>
        <w:tab w:val="right" w:pos="9072"/>
      </w:tabs>
      <w:spacing w:after="0" w:line="240" w:lineRule="auto"/>
      <w:jc w:val="right"/>
    </w:pPr>
    <w:rPr>
      <w:rFonts w:asciiTheme="majorHAnsi" w:hAnsiTheme="majorHAnsi"/>
      <w:caps/>
      <w:noProof/>
      <w:color w:val="7E8891"/>
      <w:sz w:val="24"/>
      <w:szCs w:val="24"/>
    </w:rPr>
  </w:style>
  <w:style w:type="character" w:customStyle="1" w:styleId="rfrenceCar">
    <w:name w:val="référence Car"/>
    <w:basedOn w:val="Policepardfaut"/>
    <w:link w:val="rfrence"/>
    <w:rsid w:val="005745EC"/>
    <w:rPr>
      <w:rFonts w:eastAsia="Times New Roman" w:cs="Times New Roman"/>
      <w:caps/>
      <w:color w:val="6CA8A3" w:themeColor="accent1"/>
      <w:sz w:val="18"/>
      <w:szCs w:val="18"/>
      <w:lang w:eastAsia="fr-FR"/>
    </w:rPr>
  </w:style>
  <w:style w:type="character" w:customStyle="1" w:styleId="Titre3Car">
    <w:name w:val="Titre 3 Car"/>
    <w:aliases w:val="sous-titre de partie Car"/>
    <w:basedOn w:val="Policepardfaut"/>
    <w:link w:val="Titre3"/>
    <w:uiPriority w:val="9"/>
    <w:rsid w:val="008A5EEE"/>
    <w:rPr>
      <w:rFonts w:ascii="Pluto Cond Bold" w:eastAsia="Times New Roman" w:hAnsi="Pluto Cond Bold" w:cs="Times New Roman"/>
      <w:caps/>
      <w:color w:val="000000"/>
      <w:sz w:val="20"/>
      <w:szCs w:val="18"/>
      <w:lang w:eastAsia="fr-FR"/>
    </w:rPr>
  </w:style>
  <w:style w:type="character" w:customStyle="1" w:styleId="entteCar">
    <w:name w:val="entête Car"/>
    <w:basedOn w:val="Policepardfaut"/>
    <w:link w:val="entte"/>
    <w:rsid w:val="000F4BBE"/>
    <w:rPr>
      <w:rFonts w:asciiTheme="majorHAnsi" w:eastAsia="Times New Roman" w:hAnsiTheme="majorHAnsi" w:cs="Times New Roman"/>
      <w:caps/>
      <w:noProof/>
      <w:color w:val="7E8891"/>
      <w:sz w:val="24"/>
      <w:szCs w:val="24"/>
      <w:lang w:eastAsia="fr-FR"/>
    </w:rPr>
  </w:style>
  <w:style w:type="paragraph" w:customStyle="1" w:styleId="vosmodelesvosoutils">
    <w:name w:val="vos modeles vos outils"/>
    <w:basedOn w:val="Paragraphedeliste"/>
    <w:qFormat/>
    <w:rsid w:val="00CA6FA4"/>
    <w:pPr>
      <w:numPr>
        <w:numId w:val="5"/>
      </w:numPr>
      <w:spacing w:before="240" w:after="0"/>
      <w:ind w:left="714" w:hanging="357"/>
    </w:pPr>
    <w:rPr>
      <w:rFonts w:asciiTheme="minorHAnsi" w:hAnsiTheme="minorHAnsi"/>
      <w:color w:val="6CA8A3" w:themeColor="accent1"/>
    </w:rPr>
  </w:style>
  <w:style w:type="paragraph" w:styleId="En-tte">
    <w:name w:val="header"/>
    <w:basedOn w:val="Normal"/>
    <w:link w:val="En-tteCar"/>
    <w:uiPriority w:val="99"/>
    <w:unhideWhenUsed/>
    <w:rsid w:val="006C1579"/>
    <w:pPr>
      <w:tabs>
        <w:tab w:val="center" w:pos="4536"/>
        <w:tab w:val="right" w:pos="9072"/>
      </w:tabs>
      <w:spacing w:line="240" w:lineRule="auto"/>
    </w:pPr>
  </w:style>
  <w:style w:type="character" w:customStyle="1" w:styleId="En-tteCar">
    <w:name w:val="En-tête Car"/>
    <w:basedOn w:val="Policepardfaut"/>
    <w:link w:val="En-tte"/>
    <w:uiPriority w:val="99"/>
    <w:rsid w:val="006C1579"/>
    <w:rPr>
      <w:rFonts w:eastAsia="Times New Roman" w:cs="Times New Roman"/>
      <w:color w:val="000000"/>
      <w:sz w:val="18"/>
      <w:szCs w:val="18"/>
      <w:lang w:eastAsia="fr-FR"/>
    </w:rPr>
  </w:style>
  <w:style w:type="paragraph" w:styleId="Sansinterligne">
    <w:name w:val="No Spacing"/>
    <w:aliases w:val="sommaire"/>
    <w:basedOn w:val="Normal"/>
    <w:uiPriority w:val="1"/>
    <w:qFormat/>
    <w:rsid w:val="00083B5A"/>
    <w:pPr>
      <w:spacing w:before="0" w:after="0" w:line="240" w:lineRule="auto"/>
    </w:pPr>
    <w:rPr>
      <w:rFonts w:ascii="Borba" w:hAnsi="Borba"/>
      <w:bCs/>
      <w:color w:val="FFFFFF" w:themeColor="background1"/>
      <w:sz w:val="38"/>
      <w:szCs w:val="38"/>
    </w:rPr>
  </w:style>
  <w:style w:type="paragraph" w:styleId="TM8">
    <w:name w:val="toc 8"/>
    <w:basedOn w:val="Normal"/>
    <w:next w:val="Normal"/>
    <w:autoRedefine/>
    <w:uiPriority w:val="39"/>
    <w:unhideWhenUsed/>
    <w:rsid w:val="006A61CA"/>
    <w:pPr>
      <w:spacing w:before="0" w:after="100" w:line="259" w:lineRule="auto"/>
      <w:ind w:left="1540"/>
    </w:pPr>
    <w:rPr>
      <w:rFonts w:eastAsiaTheme="minorEastAsia" w:cstheme="minorBidi"/>
      <w:color w:val="auto"/>
      <w:sz w:val="22"/>
      <w:szCs w:val="22"/>
    </w:rPr>
  </w:style>
  <w:style w:type="paragraph" w:styleId="TM1">
    <w:name w:val="toc 1"/>
    <w:basedOn w:val="Normal"/>
    <w:next w:val="Normal"/>
    <w:autoRedefine/>
    <w:uiPriority w:val="39"/>
    <w:unhideWhenUsed/>
    <w:rsid w:val="006A61CA"/>
    <w:pPr>
      <w:spacing w:after="100"/>
    </w:pPr>
    <w:rPr>
      <w:rFonts w:ascii="Borba" w:hAnsi="Borba"/>
      <w:color w:val="6CA8A3" w:themeColor="accent1"/>
      <w:sz w:val="32"/>
    </w:rPr>
  </w:style>
  <w:style w:type="character" w:customStyle="1" w:styleId="Titre4Car">
    <w:name w:val="Titre 4 Car"/>
    <w:basedOn w:val="Policepardfaut"/>
    <w:link w:val="Titre4"/>
    <w:uiPriority w:val="9"/>
    <w:rsid w:val="000F4BBE"/>
    <w:rPr>
      <w:rFonts w:eastAsiaTheme="majorEastAsia" w:cstheme="majorBidi"/>
      <w:iCs/>
      <w:sz w:val="18"/>
      <w:szCs w:val="18"/>
      <w:lang w:eastAsia="fr-FR"/>
    </w:rPr>
  </w:style>
  <w:style w:type="character" w:customStyle="1" w:styleId="Titre5Car">
    <w:name w:val="Titre 5 Car"/>
    <w:basedOn w:val="Policepardfaut"/>
    <w:link w:val="Titre5"/>
    <w:uiPriority w:val="9"/>
    <w:rsid w:val="000D66FA"/>
    <w:rPr>
      <w:rFonts w:ascii="Pluto Sans Medium" w:eastAsia="Times New Roman" w:hAnsi="Pluto Sans Medium" w:cs="Times New Roman"/>
      <w:color w:val="6CA8A3" w:themeColor="accent1"/>
      <w:sz w:val="18"/>
      <w:szCs w:val="18"/>
      <w:lang w:eastAsia="fr-FR"/>
    </w:rPr>
  </w:style>
  <w:style w:type="paragraph" w:styleId="Retraitcorpsdetexte2">
    <w:name w:val="Body Text Indent 2"/>
    <w:basedOn w:val="Normal"/>
    <w:link w:val="Retraitcorpsdetexte2Car"/>
    <w:rsid w:val="00067679"/>
    <w:pPr>
      <w:spacing w:before="0" w:after="0" w:line="240" w:lineRule="auto"/>
      <w:ind w:left="708"/>
      <w:jc w:val="both"/>
    </w:pPr>
    <w:rPr>
      <w:rFonts w:ascii="Arial" w:hAnsi="Arial" w:cs="Arial"/>
      <w:color w:val="auto"/>
      <w:sz w:val="24"/>
      <w:szCs w:val="24"/>
    </w:rPr>
  </w:style>
  <w:style w:type="character" w:customStyle="1" w:styleId="Retraitcorpsdetexte2Car">
    <w:name w:val="Retrait corps de texte 2 Car"/>
    <w:basedOn w:val="Policepardfaut"/>
    <w:link w:val="Retraitcorpsdetexte2"/>
    <w:rsid w:val="00067679"/>
    <w:rPr>
      <w:rFonts w:ascii="Arial" w:eastAsia="Times New Roman" w:hAnsi="Arial" w:cs="Arial"/>
      <w:sz w:val="24"/>
      <w:szCs w:val="24"/>
      <w:lang w:eastAsia="fr-FR"/>
    </w:rPr>
  </w:style>
  <w:style w:type="character" w:styleId="Mentionnonrsolue">
    <w:name w:val="Unresolved Mention"/>
    <w:basedOn w:val="Policepardfaut"/>
    <w:uiPriority w:val="99"/>
    <w:semiHidden/>
    <w:unhideWhenUsed/>
    <w:rsid w:val="00C20865"/>
    <w:rPr>
      <w:color w:val="605E5C"/>
      <w:shd w:val="clear" w:color="auto" w:fill="E1DFDD"/>
    </w:rPr>
  </w:style>
  <w:style w:type="paragraph" w:styleId="NormalWeb">
    <w:name w:val="Normal (Web)"/>
    <w:basedOn w:val="Normal"/>
    <w:uiPriority w:val="99"/>
    <w:unhideWhenUsed/>
    <w:rsid w:val="000270F5"/>
    <w:pPr>
      <w:spacing w:before="100" w:beforeAutospacing="1" w:after="100" w:afterAutospacing="1" w:line="240" w:lineRule="auto"/>
    </w:pPr>
    <w:rPr>
      <w:rFonts w:ascii="Times New Roman" w:eastAsiaTheme="minorEastAsia" w:hAnsi="Times New Roman"/>
      <w:color w:val="auto"/>
      <w:sz w:val="24"/>
      <w:szCs w:val="24"/>
    </w:rPr>
  </w:style>
  <w:style w:type="character" w:styleId="lev">
    <w:name w:val="Strong"/>
    <w:basedOn w:val="Policepardfaut"/>
    <w:uiPriority w:val="22"/>
    <w:qFormat/>
    <w:rsid w:val="006E008B"/>
    <w:rPr>
      <w:b/>
      <w:bCs/>
    </w:rPr>
  </w:style>
  <w:style w:type="character" w:styleId="Marquedecommentaire">
    <w:name w:val="annotation reference"/>
    <w:basedOn w:val="Policepardfaut"/>
    <w:uiPriority w:val="99"/>
    <w:semiHidden/>
    <w:unhideWhenUsed/>
    <w:rsid w:val="008A5E7C"/>
    <w:rPr>
      <w:sz w:val="16"/>
      <w:szCs w:val="16"/>
    </w:rPr>
  </w:style>
  <w:style w:type="paragraph" w:styleId="Commentaire">
    <w:name w:val="annotation text"/>
    <w:basedOn w:val="Normal"/>
    <w:link w:val="CommentaireCar"/>
    <w:uiPriority w:val="99"/>
    <w:semiHidden/>
    <w:unhideWhenUsed/>
    <w:rsid w:val="008A5E7C"/>
    <w:pPr>
      <w:spacing w:line="240" w:lineRule="auto"/>
    </w:pPr>
    <w:rPr>
      <w:sz w:val="20"/>
      <w:szCs w:val="20"/>
    </w:rPr>
  </w:style>
  <w:style w:type="character" w:customStyle="1" w:styleId="CommentaireCar">
    <w:name w:val="Commentaire Car"/>
    <w:basedOn w:val="Policepardfaut"/>
    <w:link w:val="Commentaire"/>
    <w:uiPriority w:val="99"/>
    <w:semiHidden/>
    <w:rsid w:val="008A5E7C"/>
    <w:rPr>
      <w:rFonts w:eastAsia="Times New Roman" w:cs="Times New Roman"/>
      <w:color w:val="000000"/>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461254">
      <w:bodyDiv w:val="1"/>
      <w:marLeft w:val="0"/>
      <w:marRight w:val="0"/>
      <w:marTop w:val="0"/>
      <w:marBottom w:val="0"/>
      <w:divBdr>
        <w:top w:val="none" w:sz="0" w:space="0" w:color="auto"/>
        <w:left w:val="none" w:sz="0" w:space="0" w:color="auto"/>
        <w:bottom w:val="none" w:sz="0" w:space="0" w:color="auto"/>
        <w:right w:val="none" w:sz="0" w:space="0" w:color="auto"/>
      </w:divBdr>
    </w:div>
    <w:div w:id="803932169">
      <w:bodyDiv w:val="1"/>
      <w:marLeft w:val="0"/>
      <w:marRight w:val="0"/>
      <w:marTop w:val="0"/>
      <w:marBottom w:val="0"/>
      <w:divBdr>
        <w:top w:val="none" w:sz="0" w:space="0" w:color="auto"/>
        <w:left w:val="none" w:sz="0" w:space="0" w:color="auto"/>
        <w:bottom w:val="none" w:sz="0" w:space="0" w:color="auto"/>
        <w:right w:val="none" w:sz="0" w:space="0" w:color="auto"/>
      </w:divBdr>
    </w:div>
    <w:div w:id="968122650">
      <w:bodyDiv w:val="1"/>
      <w:marLeft w:val="0"/>
      <w:marRight w:val="0"/>
      <w:marTop w:val="0"/>
      <w:marBottom w:val="0"/>
      <w:divBdr>
        <w:top w:val="none" w:sz="0" w:space="0" w:color="auto"/>
        <w:left w:val="none" w:sz="0" w:space="0" w:color="auto"/>
        <w:bottom w:val="none" w:sz="0" w:space="0" w:color="auto"/>
        <w:right w:val="none" w:sz="0" w:space="0" w:color="auto"/>
      </w:divBdr>
    </w:div>
    <w:div w:id="1189413824">
      <w:bodyDiv w:val="1"/>
      <w:marLeft w:val="0"/>
      <w:marRight w:val="0"/>
      <w:marTop w:val="0"/>
      <w:marBottom w:val="0"/>
      <w:divBdr>
        <w:top w:val="none" w:sz="0" w:space="0" w:color="auto"/>
        <w:left w:val="none" w:sz="0" w:space="0" w:color="auto"/>
        <w:bottom w:val="none" w:sz="0" w:space="0" w:color="auto"/>
        <w:right w:val="none" w:sz="0" w:space="0" w:color="auto"/>
      </w:divBdr>
    </w:div>
    <w:div w:id="1514802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4.xml"/><Relationship Id="rId42" Type="http://schemas.openxmlformats.org/officeDocument/2006/relationships/header" Target="header20.xml"/><Relationship Id="rId47" Type="http://schemas.openxmlformats.org/officeDocument/2006/relationships/header" Target="header23.xml"/><Relationship Id="rId63" Type="http://schemas.openxmlformats.org/officeDocument/2006/relationships/footer" Target="footer21.xml"/><Relationship Id="rId68" Type="http://schemas.openxmlformats.org/officeDocument/2006/relationships/footer" Target="footer23.xml"/><Relationship Id="rId84" Type="http://schemas.openxmlformats.org/officeDocument/2006/relationships/header" Target="header45.xml"/><Relationship Id="rId89" Type="http://schemas.openxmlformats.org/officeDocument/2006/relationships/header" Target="header48.xml"/><Relationship Id="rId16" Type="http://schemas.openxmlformats.org/officeDocument/2006/relationships/footer" Target="footer2.xml"/><Relationship Id="rId11" Type="http://schemas.openxmlformats.org/officeDocument/2006/relationships/hyperlink" Target="https://www.cdg25.org/content/uploads/fiche_R38_DGI.pdf" TargetMode="External"/><Relationship Id="rId32" Type="http://schemas.openxmlformats.org/officeDocument/2006/relationships/header" Target="header14.xml"/><Relationship Id="rId37" Type="http://schemas.openxmlformats.org/officeDocument/2006/relationships/header" Target="header17.xml"/><Relationship Id="rId53" Type="http://schemas.openxmlformats.org/officeDocument/2006/relationships/footer" Target="footer17.xml"/><Relationship Id="rId58" Type="http://schemas.openxmlformats.org/officeDocument/2006/relationships/footer" Target="footer19.xml"/><Relationship Id="rId74" Type="http://schemas.openxmlformats.org/officeDocument/2006/relationships/header" Target="header39.xml"/><Relationship Id="rId79" Type="http://schemas.openxmlformats.org/officeDocument/2006/relationships/header" Target="header42.xm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eader" Target="header49.xml"/><Relationship Id="rId95" Type="http://schemas.openxmlformats.org/officeDocument/2006/relationships/header" Target="header52.xml"/><Relationship Id="rId22" Type="http://schemas.openxmlformats.org/officeDocument/2006/relationships/header" Target="header8.xml"/><Relationship Id="rId27" Type="http://schemas.openxmlformats.org/officeDocument/2006/relationships/header" Target="header11.xml"/><Relationship Id="rId43" Type="http://schemas.openxmlformats.org/officeDocument/2006/relationships/footer" Target="footer13.xml"/><Relationship Id="rId48" Type="http://schemas.openxmlformats.org/officeDocument/2006/relationships/footer" Target="footer15.xml"/><Relationship Id="rId64" Type="http://schemas.openxmlformats.org/officeDocument/2006/relationships/header" Target="header33.xml"/><Relationship Id="rId69" Type="http://schemas.openxmlformats.org/officeDocument/2006/relationships/header" Target="header36.xml"/><Relationship Id="rId80" Type="http://schemas.openxmlformats.org/officeDocument/2006/relationships/header" Target="header43.xml"/><Relationship Id="rId85" Type="http://schemas.openxmlformats.org/officeDocument/2006/relationships/header" Target="header46.xml"/><Relationship Id="rId12" Type="http://schemas.openxmlformats.org/officeDocument/2006/relationships/image" Target="media/image6.png"/><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footer" Target="footer9.xml"/><Relationship Id="rId38" Type="http://schemas.openxmlformats.org/officeDocument/2006/relationships/footer" Target="footer11.xml"/><Relationship Id="rId46" Type="http://schemas.openxmlformats.org/officeDocument/2006/relationships/footer" Target="footer14.xml"/><Relationship Id="rId59" Type="http://schemas.openxmlformats.org/officeDocument/2006/relationships/header" Target="header30.xml"/><Relationship Id="rId67" Type="http://schemas.openxmlformats.org/officeDocument/2006/relationships/header" Target="header35.xml"/><Relationship Id="rId20" Type="http://schemas.openxmlformats.org/officeDocument/2006/relationships/header" Target="header7.xml"/><Relationship Id="rId41" Type="http://schemas.openxmlformats.org/officeDocument/2006/relationships/footer" Target="footer12.xml"/><Relationship Id="rId54" Type="http://schemas.openxmlformats.org/officeDocument/2006/relationships/header" Target="header27.xml"/><Relationship Id="rId62" Type="http://schemas.openxmlformats.org/officeDocument/2006/relationships/header" Target="header32.xml"/><Relationship Id="rId70" Type="http://schemas.openxmlformats.org/officeDocument/2006/relationships/header" Target="header37.xml"/><Relationship Id="rId75" Type="http://schemas.openxmlformats.org/officeDocument/2006/relationships/header" Target="header40.xml"/><Relationship Id="rId83" Type="http://schemas.openxmlformats.org/officeDocument/2006/relationships/footer" Target="footer29.xml"/><Relationship Id="rId88" Type="http://schemas.openxmlformats.org/officeDocument/2006/relationships/footer" Target="footer31.xml"/><Relationship Id="rId91" Type="http://schemas.openxmlformats.org/officeDocument/2006/relationships/footer" Target="footer32.xml"/><Relationship Id="rId96" Type="http://schemas.openxmlformats.org/officeDocument/2006/relationships/footer" Target="footer3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footer" Target="footer10.xml"/><Relationship Id="rId49" Type="http://schemas.openxmlformats.org/officeDocument/2006/relationships/header" Target="header24.xml"/><Relationship Id="rId57" Type="http://schemas.openxmlformats.org/officeDocument/2006/relationships/header" Target="header29.xml"/><Relationship Id="rId10" Type="http://schemas.openxmlformats.org/officeDocument/2006/relationships/header" Target="header2.xml"/><Relationship Id="rId31" Type="http://schemas.openxmlformats.org/officeDocument/2006/relationships/footer" Target="footer8.xml"/><Relationship Id="rId44" Type="http://schemas.openxmlformats.org/officeDocument/2006/relationships/header" Target="header21.xml"/><Relationship Id="rId52" Type="http://schemas.openxmlformats.org/officeDocument/2006/relationships/header" Target="header26.xml"/><Relationship Id="rId60" Type="http://schemas.openxmlformats.org/officeDocument/2006/relationships/header" Target="header31.xml"/><Relationship Id="rId65" Type="http://schemas.openxmlformats.org/officeDocument/2006/relationships/header" Target="header34.xml"/><Relationship Id="rId73" Type="http://schemas.openxmlformats.org/officeDocument/2006/relationships/footer" Target="footer25.xml"/><Relationship Id="rId78" Type="http://schemas.openxmlformats.org/officeDocument/2006/relationships/footer" Target="footer27.xml"/><Relationship Id="rId81" Type="http://schemas.openxmlformats.org/officeDocument/2006/relationships/footer" Target="footer28.xml"/><Relationship Id="rId86" Type="http://schemas.openxmlformats.org/officeDocument/2006/relationships/footer" Target="footer30.xml"/><Relationship Id="rId94" Type="http://schemas.openxmlformats.org/officeDocument/2006/relationships/header" Target="header51.xml"/><Relationship Id="rId99" Type="http://schemas.openxmlformats.org/officeDocument/2006/relationships/header" Target="header54.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footer" Target="footer3.xml"/><Relationship Id="rId39" Type="http://schemas.openxmlformats.org/officeDocument/2006/relationships/header" Target="header18.xml"/><Relationship Id="rId34" Type="http://schemas.openxmlformats.org/officeDocument/2006/relationships/header" Target="header15.xml"/><Relationship Id="rId50" Type="http://schemas.openxmlformats.org/officeDocument/2006/relationships/header" Target="header25.xml"/><Relationship Id="rId55" Type="http://schemas.openxmlformats.org/officeDocument/2006/relationships/header" Target="header28.xml"/><Relationship Id="rId76" Type="http://schemas.openxmlformats.org/officeDocument/2006/relationships/footer" Target="footer26.xml"/><Relationship Id="rId97" Type="http://schemas.openxmlformats.org/officeDocument/2006/relationships/header" Target="header53.xml"/><Relationship Id="rId7" Type="http://schemas.openxmlformats.org/officeDocument/2006/relationships/endnotes" Target="endnotes.xml"/><Relationship Id="rId71" Type="http://schemas.openxmlformats.org/officeDocument/2006/relationships/footer" Target="footer24.xml"/><Relationship Id="rId92" Type="http://schemas.openxmlformats.org/officeDocument/2006/relationships/header" Target="header50.xm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header" Target="header9.xml"/><Relationship Id="rId40" Type="http://schemas.openxmlformats.org/officeDocument/2006/relationships/header" Target="header19.xml"/><Relationship Id="rId45" Type="http://schemas.openxmlformats.org/officeDocument/2006/relationships/header" Target="header22.xml"/><Relationship Id="rId66" Type="http://schemas.openxmlformats.org/officeDocument/2006/relationships/footer" Target="footer22.xml"/><Relationship Id="rId87" Type="http://schemas.openxmlformats.org/officeDocument/2006/relationships/header" Target="header47.xml"/><Relationship Id="rId61" Type="http://schemas.openxmlformats.org/officeDocument/2006/relationships/footer" Target="footer20.xml"/><Relationship Id="rId82" Type="http://schemas.openxmlformats.org/officeDocument/2006/relationships/header" Target="header44.xm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header" Target="header13.xml"/><Relationship Id="rId35" Type="http://schemas.openxmlformats.org/officeDocument/2006/relationships/header" Target="header16.xml"/><Relationship Id="rId56" Type="http://schemas.openxmlformats.org/officeDocument/2006/relationships/footer" Target="footer18.xml"/><Relationship Id="rId77" Type="http://schemas.openxmlformats.org/officeDocument/2006/relationships/header" Target="header41.xml"/><Relationship Id="rId100" Type="http://schemas.openxmlformats.org/officeDocument/2006/relationships/footer" Target="footer36.xml"/><Relationship Id="rId8" Type="http://schemas.openxmlformats.org/officeDocument/2006/relationships/header" Target="header1.xml"/><Relationship Id="rId51" Type="http://schemas.openxmlformats.org/officeDocument/2006/relationships/footer" Target="footer16.xml"/><Relationship Id="rId72" Type="http://schemas.openxmlformats.org/officeDocument/2006/relationships/header" Target="header38.xml"/><Relationship Id="rId93" Type="http://schemas.openxmlformats.org/officeDocument/2006/relationships/footer" Target="footer33.xml"/><Relationship Id="rId98" Type="http://schemas.openxmlformats.org/officeDocument/2006/relationships/footer" Target="footer35.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6.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_ADMINISTRATION%20GENERALE\Gestion%20administrative\MODELES%20COURRIERS%20PPT%20etc\notes_guides\Guide_vert.dotx" TargetMode="External"/></Relationships>
</file>

<file path=word/theme/theme1.xml><?xml version="1.0" encoding="utf-8"?>
<a:theme xmlns:a="http://schemas.openxmlformats.org/drawingml/2006/main" name="Thème Office">
  <a:themeElements>
    <a:clrScheme name="Le_Point_Sur">
      <a:dk1>
        <a:sysClr val="windowText" lastClr="000000"/>
      </a:dk1>
      <a:lt1>
        <a:sysClr val="window" lastClr="FFFFFF"/>
      </a:lt1>
      <a:dk2>
        <a:srgbClr val="545B60"/>
      </a:dk2>
      <a:lt2>
        <a:srgbClr val="EBEBEB"/>
      </a:lt2>
      <a:accent1>
        <a:srgbClr val="6CA8A3"/>
      </a:accent1>
      <a:accent2>
        <a:srgbClr val="A8609A"/>
      </a:accent2>
      <a:accent3>
        <a:srgbClr val="7E8891"/>
      </a:accent3>
      <a:accent4>
        <a:srgbClr val="FFC000"/>
      </a:accent4>
      <a:accent5>
        <a:srgbClr val="5B9BD5"/>
      </a:accent5>
      <a:accent6>
        <a:srgbClr val="70AD47"/>
      </a:accent6>
      <a:hlink>
        <a:srgbClr val="2F8CC2"/>
      </a:hlink>
      <a:folHlink>
        <a:srgbClr val="954F72"/>
      </a:folHlink>
    </a:clrScheme>
    <a:fontScheme name="Le_Point_Sur">
      <a:majorFont>
        <a:latin typeface="Pluto Cond Bold"/>
        <a:ea typeface=""/>
        <a:cs typeface=""/>
      </a:majorFont>
      <a:minorFont>
        <a:latin typeface="Pluto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6D6798A5-5E63-44E7-B6F8-11564BA8F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Guide_vert</Template>
  <TotalTime>31</TotalTime>
  <Pages>14</Pages>
  <Words>2432</Words>
  <Characters>13382</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Aurélie Goux</dc:creator>
  <cp:keywords/>
  <dc:description/>
  <cp:lastModifiedBy>Aurélie Goux</cp:lastModifiedBy>
  <cp:revision>8</cp:revision>
  <dcterms:created xsi:type="dcterms:W3CDTF">2023-01-12T15:12:00Z</dcterms:created>
  <dcterms:modified xsi:type="dcterms:W3CDTF">2024-03-15T13:00:00Z</dcterms:modified>
</cp:coreProperties>
</file>