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2016A" w14:textId="77777777" w:rsidR="00A30246" w:rsidRPr="00262401" w:rsidRDefault="00402EAC" w:rsidP="00BA488D">
      <w:pPr>
        <w:pStyle w:val="rfrence"/>
      </w:pPr>
      <w:r w:rsidRPr="00262401">
        <w:t>registre</w:t>
      </w:r>
    </w:p>
    <w:p w14:paraId="3DDCE8B8" w14:textId="77777777" w:rsidR="00A30246" w:rsidRPr="00262401" w:rsidRDefault="006244BA" w:rsidP="00B233B6">
      <w:pPr>
        <w:pStyle w:val="Titre2"/>
        <w:rPr>
          <w:rFonts w:ascii="Verdana" w:hAnsi="Verdana"/>
        </w:rPr>
      </w:pPr>
      <w:r w:rsidRPr="00262401">
        <w:rPr>
          <w:rFonts w:ascii="Verdana" w:hAnsi="Verdana"/>
        </w:rPr>
        <w:t>De santé et de sécurité au travail</w:t>
      </w:r>
    </w:p>
    <w:p w14:paraId="5ED8B0EF" w14:textId="77777777" w:rsidR="008A7664" w:rsidRPr="00262401" w:rsidRDefault="008A7664" w:rsidP="00B233B6">
      <w:pPr>
        <w:pStyle w:val="Titre2"/>
        <w:rPr>
          <w:rFonts w:ascii="Verdana" w:hAnsi="Verdana"/>
        </w:rPr>
        <w:sectPr w:rsidR="008A7664" w:rsidRPr="00262401" w:rsidSect="007E685F">
          <w:headerReference w:type="default" r:id="rId8"/>
          <w:footerReference w:type="default" r:id="rId9"/>
          <w:headerReference w:type="first" r:id="rId10"/>
          <w:pgSz w:w="11906" w:h="16838" w:code="9"/>
          <w:pgMar w:top="7796" w:right="851" w:bottom="5812" w:left="1134" w:header="425" w:footer="454" w:gutter="0"/>
          <w:cols w:space="708"/>
          <w:vAlign w:val="bottom"/>
          <w:titlePg/>
          <w:docGrid w:linePitch="360"/>
        </w:sectPr>
      </w:pPr>
    </w:p>
    <w:p w14:paraId="3A08B5B7" w14:textId="77777777" w:rsidR="00AE7226" w:rsidRPr="00262401" w:rsidRDefault="006244BA" w:rsidP="00B233B6">
      <w:pPr>
        <w:pStyle w:val="Titre"/>
        <w:jc w:val="left"/>
        <w:rPr>
          <w:rFonts w:ascii="Verdana" w:hAnsi="Verdana"/>
        </w:rPr>
      </w:pPr>
      <w:bookmarkStart w:id="0" w:name="_Hlk106180842"/>
      <w:r w:rsidRPr="00262401">
        <w:rPr>
          <w:rFonts w:ascii="Verdana" w:hAnsi="Verdana"/>
        </w:rPr>
        <w:lastRenderedPageBreak/>
        <w:t>REgistre</w:t>
      </w:r>
    </w:p>
    <w:p w14:paraId="7B2FEEBD" w14:textId="77777777" w:rsidR="00AE7226" w:rsidRPr="00262401" w:rsidRDefault="006244BA" w:rsidP="00B233B6">
      <w:pPr>
        <w:pStyle w:val="Titre2"/>
        <w:jc w:val="left"/>
        <w:rPr>
          <w:rFonts w:ascii="Verdana" w:hAnsi="Verdana"/>
        </w:rPr>
      </w:pPr>
      <w:r w:rsidRPr="00262401">
        <w:rPr>
          <w:rFonts w:ascii="Verdana" w:hAnsi="Verdana"/>
        </w:rPr>
        <w:t>De santé et sécurité au travail</w:t>
      </w:r>
    </w:p>
    <w:p w14:paraId="46E56FD3" w14:textId="4E286379" w:rsidR="002F5357" w:rsidRPr="002F5357" w:rsidRDefault="00BA488D" w:rsidP="002F5357">
      <w:pPr>
        <w:ind w:firstLine="708"/>
        <w:rPr>
          <w:rFonts w:ascii="Verdana" w:hAnsi="Verdana"/>
        </w:rPr>
      </w:pPr>
      <w:bookmarkStart w:id="1" w:name="OLE_LINK1"/>
      <w:bookmarkEnd w:id="0"/>
      <w:r>
        <w:rPr>
          <w:rFonts w:ascii="Verdana" w:hAnsi="Verdana"/>
        </w:rPr>
        <w:t xml:space="preserve">L’article </w:t>
      </w:r>
      <w:r w:rsidR="002F5357">
        <w:rPr>
          <w:rFonts w:ascii="Verdana" w:hAnsi="Verdana"/>
        </w:rPr>
        <w:t>3-1</w:t>
      </w:r>
      <w:r>
        <w:rPr>
          <w:rFonts w:ascii="Verdana" w:hAnsi="Verdana"/>
        </w:rPr>
        <w:t xml:space="preserve"> du décret n°85-603 du 10 juin 1985, modifié par l’article 104 du décret 2021-571 du 10 mai 2021, relatif à l’hygiène et à la sécurité du travail ainsi qu’à la médecine préventive dans la fonction publique territoriale prévoit </w:t>
      </w:r>
      <w:r w:rsidR="002F5357">
        <w:rPr>
          <w:rFonts w:ascii="Verdana" w:hAnsi="Verdana"/>
        </w:rPr>
        <w:t>qu’un</w:t>
      </w:r>
      <w:r w:rsidR="002F5357" w:rsidRPr="002F5357">
        <w:rPr>
          <w:rFonts w:ascii="Verdana" w:hAnsi="Verdana"/>
        </w:rPr>
        <w:t xml:space="preserve"> registre coté de santé et de sécurité au travail est ouvert dans chaque service et tenu par l’assistant et ou conseiller de prévention. Ce document contient les observations et suggestions des agents relatives à la prévention des risques professionnels et à l'amélioration des conditions de travail.</w:t>
      </w:r>
    </w:p>
    <w:p w14:paraId="49E82A45" w14:textId="77777777" w:rsidR="006244BA" w:rsidRPr="00262401" w:rsidRDefault="006244BA" w:rsidP="006244BA">
      <w:pPr>
        <w:ind w:firstLine="708"/>
        <w:rPr>
          <w:rFonts w:ascii="Verdana" w:hAnsi="Verdana"/>
        </w:rPr>
      </w:pPr>
      <w:r w:rsidRPr="00262401">
        <w:rPr>
          <w:rFonts w:ascii="Verdana" w:hAnsi="Verdana"/>
        </w:rPr>
        <w:t xml:space="preserve">Ce sont les agents ou usagers, et assistants ou conseillers de prévention qui le remplissent dès lors qu’un dysfonctionnement ou une anomalie dans leur cadre d’activité ou celui des collègues est observé. L’objet peut être le suivant : les locaux de travail (aménagements, stockages, hygiène/propreté) les machines ou outils utilisés, les équipements de protection individuelle ou collective, les situations à risque (liées à l’utilisation de produits chimiques, aux installations électriques, à la conduite d’engin), aux conditions de travail (bruit, manutentions manuelles… Cette observation peut être accompagnée de suggestions.  </w:t>
      </w:r>
    </w:p>
    <w:p w14:paraId="6AAA6D82" w14:textId="77777777" w:rsidR="006244BA" w:rsidRPr="00262401" w:rsidRDefault="006244BA" w:rsidP="006244BA">
      <w:pPr>
        <w:rPr>
          <w:rFonts w:ascii="Verdana" w:hAnsi="Verdana"/>
        </w:rPr>
      </w:pPr>
      <w:r w:rsidRPr="00262401">
        <w:rPr>
          <w:rFonts w:ascii="Verdana" w:hAnsi="Verdana"/>
        </w:rPr>
        <w:t xml:space="preserve">Les observations feront l’objet d’une instruction par l’assistant ou le conseiller de prévention, le responsable hiérarchique et l’autorité territoriale. Si nécessaire des décisions sont prises. </w:t>
      </w:r>
    </w:p>
    <w:p w14:paraId="27380944" w14:textId="77777777" w:rsidR="006244BA" w:rsidRPr="00262401" w:rsidRDefault="006244BA" w:rsidP="006244BA">
      <w:pPr>
        <w:rPr>
          <w:rFonts w:ascii="Verdana" w:hAnsi="Verdana"/>
        </w:rPr>
      </w:pPr>
      <w:r w:rsidRPr="00262401">
        <w:rPr>
          <w:rFonts w:ascii="Verdana" w:hAnsi="Verdana"/>
        </w:rPr>
        <w:t>Cet outil n’est pas un cahier destiné à recueillir les doléances de tout ordre, mais un outil ayant un objectif précis et relevant d’un domaine spécifique. Il ne doit pas être utilisé de manière excessive et systématique (certains points peuvent être réglés en s’adressant au service ou à l’agent concerné).</w:t>
      </w:r>
    </w:p>
    <w:bookmarkEnd w:id="1"/>
    <w:p w14:paraId="2BC844E7" w14:textId="77777777" w:rsidR="006244BA" w:rsidRPr="00262401" w:rsidRDefault="006244BA" w:rsidP="006244BA">
      <w:pPr>
        <w:rPr>
          <w:rFonts w:ascii="Verdana" w:hAnsi="Verdana"/>
        </w:rPr>
      </w:pPr>
    </w:p>
    <w:p w14:paraId="3D082B88" w14:textId="77777777" w:rsidR="006244BA" w:rsidRPr="00262401" w:rsidRDefault="006244BA" w:rsidP="006244BA">
      <w:pPr>
        <w:pStyle w:val="Introduction"/>
        <w:rPr>
          <w:rFonts w:ascii="Verdana" w:hAnsi="Verdana"/>
        </w:rPr>
      </w:pPr>
      <w:r w:rsidRPr="00262401">
        <w:rPr>
          <w:rFonts w:ascii="Verdana" w:hAnsi="Verdana"/>
        </w:rPr>
        <w:t>LES SITUATIONS OU IL EXISTE UN DANGER GRAVE ET IMMINENT SONT A CONSIGNER DANS LE REGISTRE SPECIALEMENT DESTINE A CET EFFET : LE REGISTRE DES DANGERS GRAVES ET IMMINENTS.</w:t>
      </w:r>
    </w:p>
    <w:p w14:paraId="7D7AE388" w14:textId="77777777" w:rsidR="00A4719B" w:rsidRPr="00262401" w:rsidRDefault="00A4719B">
      <w:pPr>
        <w:spacing w:after="160" w:line="259" w:lineRule="auto"/>
        <w:rPr>
          <w:rFonts w:ascii="Verdana" w:hAnsi="Verdana"/>
        </w:rPr>
      </w:pPr>
    </w:p>
    <w:p w14:paraId="0886B5EF" w14:textId="77777777" w:rsidR="00A4719B" w:rsidRPr="00262401" w:rsidRDefault="00A4719B" w:rsidP="00A4719B">
      <w:pPr>
        <w:spacing w:after="0"/>
        <w:rPr>
          <w:rFonts w:ascii="Verdana" w:hAnsi="Verdana"/>
          <w:szCs w:val="20"/>
        </w:rPr>
      </w:pPr>
    </w:p>
    <w:p w14:paraId="32FE4FCB" w14:textId="77777777" w:rsidR="00A4719B" w:rsidRPr="00262401" w:rsidRDefault="00BA341F">
      <w:pPr>
        <w:spacing w:after="160" w:line="259" w:lineRule="auto"/>
        <w:rPr>
          <w:rFonts w:ascii="Verdana" w:hAnsi="Verdana"/>
        </w:rPr>
      </w:pPr>
      <w:r w:rsidRPr="00262401">
        <w:rPr>
          <w:rFonts w:ascii="Verdana" w:hAnsi="Verdana"/>
          <w:noProof/>
        </w:rPr>
        <mc:AlternateContent>
          <mc:Choice Requires="wps">
            <w:drawing>
              <wp:inline distT="0" distB="0" distL="0" distR="0" wp14:anchorId="69430802" wp14:editId="05D97F49">
                <wp:extent cx="5760085" cy="1590675"/>
                <wp:effectExtent l="0" t="0" r="0" b="9525"/>
                <wp:docPr id="19" name="Rectangle : coins arrondis 19"/>
                <wp:cNvGraphicFramePr/>
                <a:graphic xmlns:a="http://schemas.openxmlformats.org/drawingml/2006/main">
                  <a:graphicData uri="http://schemas.microsoft.com/office/word/2010/wordprocessingShape">
                    <wps:wsp>
                      <wps:cNvSpPr/>
                      <wps:spPr>
                        <a:xfrm>
                          <a:off x="0" y="0"/>
                          <a:ext cx="5760085" cy="1590675"/>
                        </a:xfrm>
                        <a:prstGeom prst="roundRect">
                          <a:avLst>
                            <a:gd name="adj" fmla="val 26337"/>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ED339" w14:textId="0684CEFD" w:rsidR="00BA488D" w:rsidRPr="00262401" w:rsidRDefault="00BA488D" w:rsidP="00BA341F">
                            <w:pPr>
                              <w:pStyle w:val="rfrence"/>
                              <w:rPr>
                                <w:rFonts w:ascii="Verdana" w:hAnsi="Verdana"/>
                              </w:rPr>
                            </w:pPr>
                            <w:r w:rsidRPr="00262401">
                              <w:rPr>
                                <w:rFonts w:ascii="Verdana" w:hAnsi="Verdana"/>
                              </w:rPr>
                              <w:t>CONTACT</w:t>
                            </w:r>
                            <w:r>
                              <w:rPr>
                                <w:rFonts w:ascii="Verdana" w:hAnsi="Verdana"/>
                              </w:rPr>
                              <w:t xml:space="preserve"> COMITE SOCIALE TERRITORIAL</w:t>
                            </w:r>
                            <w:r w:rsidRPr="00262401">
                              <w:rPr>
                                <w:rFonts w:ascii="Verdana" w:hAnsi="Verdana"/>
                              </w:rPr>
                              <w:t> :</w:t>
                            </w:r>
                          </w:p>
                          <w:p w14:paraId="3EE9EE2D" w14:textId="02AD4155" w:rsidR="00BA488D" w:rsidRPr="00262401" w:rsidRDefault="00BA488D" w:rsidP="00BA341F">
                            <w:pPr>
                              <w:spacing w:before="0" w:after="0"/>
                              <w:ind w:left="284"/>
                              <w:rPr>
                                <w:rFonts w:ascii="Verdana" w:hAnsi="Verdana"/>
                              </w:rPr>
                            </w:pPr>
                            <w:r w:rsidRPr="00262401">
                              <w:rPr>
                                <w:rFonts w:ascii="Verdana" w:hAnsi="Verdana"/>
                              </w:rPr>
                              <w:t>Secrétariat du C</w:t>
                            </w:r>
                            <w:r>
                              <w:rPr>
                                <w:rFonts w:ascii="Verdana" w:hAnsi="Verdana"/>
                              </w:rPr>
                              <w:t>S</w:t>
                            </w:r>
                            <w:r w:rsidRPr="00262401">
                              <w:rPr>
                                <w:rFonts w:ascii="Verdana" w:hAnsi="Verdana"/>
                              </w:rPr>
                              <w:t>T</w:t>
                            </w:r>
                          </w:p>
                          <w:p w14:paraId="6CF8F3EC" w14:textId="7C40CED2" w:rsidR="00BA488D" w:rsidRPr="00262401" w:rsidRDefault="00BA488D" w:rsidP="00BA341F">
                            <w:pPr>
                              <w:spacing w:before="0" w:after="0"/>
                              <w:ind w:left="284"/>
                              <w:rPr>
                                <w:rFonts w:ascii="Verdana" w:hAnsi="Verdana"/>
                              </w:rPr>
                            </w:pPr>
                          </w:p>
                          <w:p w14:paraId="0C0E68B3" w14:textId="1FD364FC" w:rsidR="00BA488D" w:rsidRPr="00262401" w:rsidRDefault="00BA488D" w:rsidP="00BA341F">
                            <w:pPr>
                              <w:spacing w:before="0" w:after="0"/>
                              <w:ind w:left="284"/>
                              <w:rPr>
                                <w:rFonts w:ascii="Verdana" w:hAnsi="Verdana"/>
                              </w:rPr>
                            </w:pPr>
                          </w:p>
                          <w:p w14:paraId="0BD5D5BE" w14:textId="2575845C" w:rsidR="00BA488D" w:rsidRPr="00262401" w:rsidRDefault="00BA488D" w:rsidP="00BA341F">
                            <w:pPr>
                              <w:spacing w:before="0" w:after="0"/>
                              <w:ind w:left="284"/>
                              <w:rPr>
                                <w:rFonts w:ascii="Verdana" w:hAnsi="Verdana"/>
                              </w:rPr>
                            </w:pPr>
                          </w:p>
                          <w:p w14:paraId="286388F4" w14:textId="77777777" w:rsidR="00BA488D" w:rsidRPr="00262401" w:rsidRDefault="00BA488D" w:rsidP="00BA341F">
                            <w:pPr>
                              <w:spacing w:before="0" w:after="0"/>
                              <w:ind w:left="284"/>
                              <w:rPr>
                                <w:rFonts w:ascii="Verdana" w:hAnsi="Verdana"/>
                              </w:rP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oundrect w14:anchorId="69430802" id="Rectangle : coins arrondis 19" o:spid="_x0000_s1026" style="width:453.55pt;height:125.25pt;visibility:visible;mso-wrap-style:square;mso-left-percent:-10001;mso-top-percent:-10001;mso-position-horizontal:absolute;mso-position-horizontal-relative:char;mso-position-vertical:absolute;mso-position-vertical-relative:line;mso-left-percent:-10001;mso-top-percent:-10001;v-text-anchor:middle" arcsize="17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" fillcolor="#e6e6e6" stroked="f" strokeweight="1pt">
                <v:stroke joinstyle="miter"/>
                <v:textbox inset="3mm,3mm,3mm,3mm">
                  <w:txbxContent>
                    <w:p w14:paraId="25AED339" w14:textId="0684CEFD" w:rsidR="00BA488D" w:rsidRPr="00262401" w:rsidRDefault="00BA488D" w:rsidP="00BA341F">
                      <w:pPr>
                        <w:pStyle w:val="rfrence"/>
                        <w:rPr>
                          <w:rFonts w:ascii="Verdana" w:hAnsi="Verdana"/>
                        </w:rPr>
                      </w:pPr>
                      <w:r w:rsidRPr="00262401">
                        <w:rPr>
                          <w:rFonts w:ascii="Verdana" w:hAnsi="Verdana"/>
                        </w:rPr>
                        <w:t>CONTACT</w:t>
                      </w:r>
                      <w:r>
                        <w:rPr>
                          <w:rFonts w:ascii="Verdana" w:hAnsi="Verdana"/>
                        </w:rPr>
                        <w:t xml:space="preserve"> COMITE SOCIALE TERRITORIAL</w:t>
                      </w:r>
                      <w:r w:rsidRPr="00262401">
                        <w:rPr>
                          <w:rFonts w:ascii="Verdana" w:hAnsi="Verdana"/>
                        </w:rPr>
                        <w:t> :</w:t>
                      </w:r>
                    </w:p>
                    <w:p w14:paraId="3EE9EE2D" w14:textId="02AD4155" w:rsidR="00BA488D" w:rsidRPr="00262401" w:rsidRDefault="00BA488D" w:rsidP="00BA341F">
                      <w:pPr>
                        <w:spacing w:before="0" w:after="0"/>
                        <w:ind w:left="284"/>
                        <w:rPr>
                          <w:rFonts w:ascii="Verdana" w:hAnsi="Verdana"/>
                        </w:rPr>
                      </w:pPr>
                      <w:r w:rsidRPr="00262401">
                        <w:rPr>
                          <w:rFonts w:ascii="Verdana" w:hAnsi="Verdana"/>
                        </w:rPr>
                        <w:t>Secrétariat du C</w:t>
                      </w:r>
                      <w:r>
                        <w:rPr>
                          <w:rFonts w:ascii="Verdana" w:hAnsi="Verdana"/>
                        </w:rPr>
                        <w:t>S</w:t>
                      </w:r>
                      <w:r w:rsidRPr="00262401">
                        <w:rPr>
                          <w:rFonts w:ascii="Verdana" w:hAnsi="Verdana"/>
                        </w:rPr>
                        <w:t>T</w:t>
                      </w:r>
                    </w:p>
                    <w:p w14:paraId="6CF8F3EC" w14:textId="7C40CED2" w:rsidR="00BA488D" w:rsidRPr="00262401" w:rsidRDefault="00BA488D" w:rsidP="00BA341F">
                      <w:pPr>
                        <w:spacing w:before="0" w:after="0"/>
                        <w:ind w:left="284"/>
                        <w:rPr>
                          <w:rFonts w:ascii="Verdana" w:hAnsi="Verdana"/>
                        </w:rPr>
                      </w:pPr>
                    </w:p>
                    <w:p w14:paraId="0C0E68B3" w14:textId="1FD364FC" w:rsidR="00BA488D" w:rsidRPr="00262401" w:rsidRDefault="00BA488D" w:rsidP="00BA341F">
                      <w:pPr>
                        <w:spacing w:before="0" w:after="0"/>
                        <w:ind w:left="284"/>
                        <w:rPr>
                          <w:rFonts w:ascii="Verdana" w:hAnsi="Verdana"/>
                        </w:rPr>
                      </w:pPr>
                    </w:p>
                    <w:p w14:paraId="0BD5D5BE" w14:textId="2575845C" w:rsidR="00BA488D" w:rsidRPr="00262401" w:rsidRDefault="00BA488D" w:rsidP="00BA341F">
                      <w:pPr>
                        <w:spacing w:before="0" w:after="0"/>
                        <w:ind w:left="284"/>
                        <w:rPr>
                          <w:rFonts w:ascii="Verdana" w:hAnsi="Verdana"/>
                        </w:rPr>
                      </w:pPr>
                    </w:p>
                    <w:p w14:paraId="286388F4" w14:textId="77777777" w:rsidR="00BA488D" w:rsidRPr="00262401" w:rsidRDefault="00BA488D" w:rsidP="00BA341F">
                      <w:pPr>
                        <w:spacing w:before="0" w:after="0"/>
                        <w:ind w:left="284"/>
                        <w:rPr>
                          <w:rFonts w:ascii="Verdana" w:hAnsi="Verdana"/>
                        </w:rPr>
                      </w:pPr>
                    </w:p>
                  </w:txbxContent>
                </v:textbox>
                <w10:anchorlock/>
              </v:roundrect>
            </w:pict>
          </mc:Fallback>
        </mc:AlternateContent>
      </w:r>
    </w:p>
    <w:p w14:paraId="6147DA8A" w14:textId="77777777" w:rsidR="00A4719B" w:rsidRPr="00262401" w:rsidRDefault="00996BC4">
      <w:pPr>
        <w:spacing w:after="160" w:line="259" w:lineRule="auto"/>
        <w:rPr>
          <w:rFonts w:ascii="Verdana" w:hAnsi="Verdana"/>
        </w:rPr>
      </w:pPr>
      <w:r w:rsidRPr="00262401">
        <w:rPr>
          <w:rFonts w:ascii="Verdana" w:hAnsi="Verdana"/>
          <w:noProof/>
        </w:rPr>
        <w:lastRenderedPageBreak/>
        <mc:AlternateContent>
          <mc:Choice Requires="wps">
            <w:drawing>
              <wp:inline distT="0" distB="0" distL="0" distR="0" wp14:anchorId="7EE56D86" wp14:editId="7A0D26C5">
                <wp:extent cx="5760085" cy="435610"/>
                <wp:effectExtent l="0" t="0" r="0" b="2540"/>
                <wp:docPr id="6" name="Rectangle : coins arrondis 6"/>
                <wp:cNvGraphicFramePr/>
                <a:graphic xmlns:a="http://schemas.openxmlformats.org/drawingml/2006/main">
                  <a:graphicData uri="http://schemas.microsoft.com/office/word/2010/wordprocessingShape">
                    <wps:wsp>
                      <wps:cNvSpPr/>
                      <wps:spPr>
                        <a:xfrm>
                          <a:off x="0" y="0"/>
                          <a:ext cx="5760085" cy="43561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4D50B" w14:textId="77777777" w:rsidR="00BA488D" w:rsidRPr="00262401" w:rsidRDefault="00BA488D" w:rsidP="00996BC4">
                            <w:pPr>
                              <w:pStyle w:val="Titre1"/>
                              <w:spacing w:before="0" w:after="0"/>
                              <w:ind w:left="142"/>
                              <w:rPr>
                                <w:rFonts w:ascii="Verdana" w:hAnsi="Verdana"/>
                              </w:rPr>
                            </w:pPr>
                            <w:r w:rsidRPr="00262401">
                              <w:rPr>
                                <w:rStyle w:val="A2"/>
                                <w:rFonts w:ascii="Verdana" w:hAnsi="Verdana"/>
                                <w:color w:val="FFFFFF" w:themeColor="background1"/>
                                <w:sz w:val="38"/>
                                <w:szCs w:val="28"/>
                              </w:rPr>
                              <w:t>Circuit du registre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EE56D86" id="Rectangle : coins arrondis 6" o:spid="_x0000_s1027" style="width:453.55pt;height:34.3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" fillcolor="#a8609a [3204]" stroked="f" strokeweight="1pt">
                <v:stroke joinstyle="miter"/>
                <v:textbox inset="1mm,0,1mm,0">
                  <w:txbxContent>
                    <w:p w14:paraId="4F54D50B" w14:textId="77777777" w:rsidR="00BA488D" w:rsidRPr="00262401" w:rsidRDefault="00BA488D" w:rsidP="00996BC4">
                      <w:pPr>
                        <w:pStyle w:val="Titre1"/>
                        <w:spacing w:before="0" w:after="0"/>
                        <w:ind w:left="142"/>
                        <w:rPr>
                          <w:rFonts w:ascii="Verdana" w:hAnsi="Verdana"/>
                        </w:rPr>
                      </w:pPr>
                      <w:r w:rsidRPr="00262401">
                        <w:rPr>
                          <w:rStyle w:val="A2"/>
                          <w:rFonts w:ascii="Verdana" w:hAnsi="Verdana"/>
                          <w:color w:val="FFFFFF" w:themeColor="background1"/>
                          <w:sz w:val="38"/>
                          <w:szCs w:val="28"/>
                        </w:rPr>
                        <w:t>Circuit du registre</w:t>
                      </w:r>
                    </w:p>
                  </w:txbxContent>
                </v:textbox>
                <w10:anchorlock/>
              </v:roundrect>
            </w:pict>
          </mc:Fallback>
        </mc:AlternateContent>
      </w:r>
    </w:p>
    <w:p w14:paraId="1C97B807" w14:textId="77777777" w:rsidR="00A4719B" w:rsidRPr="00262401" w:rsidRDefault="00A4719B">
      <w:pPr>
        <w:spacing w:after="160" w:line="259" w:lineRule="auto"/>
        <w:rPr>
          <w:rFonts w:ascii="Verdana" w:hAnsi="Verdana"/>
        </w:rPr>
      </w:pPr>
    </w:p>
    <w:p w14:paraId="037B9A7F" w14:textId="77777777" w:rsidR="00A4719B" w:rsidRPr="00262401" w:rsidRDefault="00533D74">
      <w:pPr>
        <w:spacing w:after="160" w:line="259" w:lineRule="auto"/>
        <w:rPr>
          <w:rFonts w:ascii="Verdana" w:hAnsi="Verdana"/>
        </w:rPr>
      </w:pPr>
      <w:r w:rsidRPr="00262401">
        <w:rPr>
          <w:rFonts w:ascii="Verdana" w:hAnsi="Verdana"/>
          <w:noProof/>
        </w:rPr>
        <mc:AlternateContent>
          <mc:Choice Requires="wps">
            <w:drawing>
              <wp:anchor distT="0" distB="0" distL="114300" distR="114300" simplePos="0" relativeHeight="251667456" behindDoc="1" locked="0" layoutInCell="1" allowOverlap="1" wp14:anchorId="34033D3A" wp14:editId="677E012D">
                <wp:simplePos x="0" y="0"/>
                <wp:positionH relativeFrom="margin">
                  <wp:posOffset>3378835</wp:posOffset>
                </wp:positionH>
                <wp:positionV relativeFrom="paragraph">
                  <wp:posOffset>41910</wp:posOffset>
                </wp:positionV>
                <wp:extent cx="2376000" cy="699655"/>
                <wp:effectExtent l="0" t="0" r="5715" b="5715"/>
                <wp:wrapNone/>
                <wp:docPr id="2113" name="Rectangle 65">
                  <a:extLst xmlns:a="http://schemas.openxmlformats.org/drawingml/2006/main">
                    <a:ext uri="{FF2B5EF4-FFF2-40B4-BE49-F238E27FC236}">
                      <a16:creationId xmlns:a16="http://schemas.microsoft.com/office/drawing/2014/main" id="{99A14E2F-C517-4512-823F-B68AAFE16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699655"/>
                        </a:xfrm>
                        <a:prstGeom prst="rect">
                          <a:avLst/>
                        </a:prstGeom>
                        <a:solidFill>
                          <a:srgbClr val="FFFFFF"/>
                        </a:solidFill>
                        <a:ln w="9525">
                          <a:noFill/>
                          <a:miter lim="800000"/>
                          <a:headEnd/>
                          <a:tailEnd/>
                        </a:ln>
                      </wps:spPr>
                      <wps:txbx>
                        <w:txbxContent>
                          <w:p w14:paraId="6C975E5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renseigne le document.</w:t>
                            </w:r>
                          </w:p>
                          <w:p w14:paraId="060C34A3"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le document à l’assistant/conseiller de prévention</w:t>
                            </w:r>
                            <w:r w:rsidRPr="00262401">
                              <w:rPr>
                                <w:rFonts w:ascii="Verdana" w:hAnsi="Verdana"/>
                                <w:color w:val="000000"/>
                                <w:sz w:val="20"/>
                                <w:szCs w:val="20"/>
                              </w:rPr>
                              <w:t>.</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34033D3A" id="Rectangle 65" o:spid="_x0000_s1028" style="position:absolute;margin-left:266.05pt;margin-top:3.3pt;width:187.1pt;height:55.1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" stroked="f">
                <v:textbox>
                  <w:txbxContent>
                    <w:p w14:paraId="6C975E5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renseigne le document.</w:t>
                      </w:r>
                    </w:p>
                    <w:p w14:paraId="060C34A3"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le document à l’assistant/conseiller de prévention</w:t>
                      </w:r>
                      <w:r w:rsidRPr="00262401">
                        <w:rPr>
                          <w:rFonts w:ascii="Verdana" w:hAnsi="Verdana"/>
                          <w:color w:val="000000"/>
                          <w:sz w:val="20"/>
                          <w:szCs w:val="20"/>
                        </w:rPr>
                        <w:t>.</w:t>
                      </w:r>
                    </w:p>
                  </w:txbxContent>
                </v:textbox>
                <w10:wrap anchorx="margin"/>
              </v:rect>
            </w:pict>
          </mc:Fallback>
        </mc:AlternateContent>
      </w:r>
      <w:r w:rsidR="000E4B4F" w:rsidRPr="00262401">
        <w:rPr>
          <w:rFonts w:ascii="Verdana" w:hAnsi="Verdana"/>
          <w:noProof/>
        </w:rPr>
        <mc:AlternateContent>
          <mc:Choice Requires="wps">
            <w:drawing>
              <wp:anchor distT="0" distB="0" distL="114300" distR="114300" simplePos="0" relativeHeight="251664384" behindDoc="0" locked="0" layoutInCell="1" allowOverlap="1" wp14:anchorId="6351D4F6" wp14:editId="5563BDC1">
                <wp:simplePos x="0" y="0"/>
                <wp:positionH relativeFrom="column">
                  <wp:posOffset>1819910</wp:posOffset>
                </wp:positionH>
                <wp:positionV relativeFrom="paragraph">
                  <wp:posOffset>10795</wp:posOffset>
                </wp:positionV>
                <wp:extent cx="1504950" cy="790575"/>
                <wp:effectExtent l="0" t="0" r="19050" b="28575"/>
                <wp:wrapNone/>
                <wp:docPr id="2110" name="Oval 62">
                  <a:extLst xmlns:a="http://schemas.openxmlformats.org/drawingml/2006/main">
                    <a:ext uri="{FF2B5EF4-FFF2-40B4-BE49-F238E27FC236}">
                      <a16:creationId xmlns:a16="http://schemas.microsoft.com/office/drawing/2014/main" id="{E73BC6D1-7E34-43BE-99DA-35F8075A7C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8CFC6C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Agent</w:t>
                            </w:r>
                          </w:p>
                          <w:p w14:paraId="260A747A"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w:t>
                            </w:r>
                            <w:proofErr w:type="gramStart"/>
                            <w:r w:rsidRPr="00262401">
                              <w:rPr>
                                <w:rFonts w:ascii="Verdana" w:hAnsi="Verdana" w:cstheme="minorBidi"/>
                                <w:color w:val="000000"/>
                                <w:sz w:val="20"/>
                                <w:szCs w:val="20"/>
                              </w:rPr>
                              <w:t>ou</w:t>
                            </w:r>
                            <w:proofErr w:type="gramEnd"/>
                            <w:r w:rsidRPr="00262401">
                              <w:rPr>
                                <w:rFonts w:ascii="Verdana" w:hAnsi="Verdana" w:cstheme="minorBidi"/>
                                <w:color w:val="000000"/>
                                <w:sz w:val="20"/>
                                <w:szCs w:val="20"/>
                              </w:rPr>
                              <w:t xml:space="preserve"> usager)</w:t>
                            </w:r>
                          </w:p>
                        </w:txbxContent>
                      </wps:txbx>
                      <wps:bodyPr vertOverflow="clip" wrap="square" lIns="91440" tIns="45720" rIns="91440" bIns="45720" anchor="t" upright="1"/>
                    </wps:wsp>
                  </a:graphicData>
                </a:graphic>
              </wp:anchor>
            </w:drawing>
          </mc:Choice>
          <mc:Fallback>
            <w:pict>
              <v:oval w14:anchorId="6351D4F6" id="Oval 62" o:spid="_x0000_s1029" style="position:absolute;margin-left:143.3pt;margin-top:.85pt;width:118.5pt;height:6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" fillcolor="white [3201]" strokecolor="#6ca8a3 [3205]" strokeweight="1pt">
                <v:stroke joinstyle="miter"/>
                <v:textbox>
                  <w:txbxContent>
                    <w:p w14:paraId="08CFC6C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Agent</w:t>
                      </w:r>
                    </w:p>
                    <w:p w14:paraId="260A747A"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w:t>
                      </w:r>
                      <w:proofErr w:type="gramStart"/>
                      <w:r w:rsidRPr="00262401">
                        <w:rPr>
                          <w:rFonts w:ascii="Verdana" w:hAnsi="Verdana" w:cstheme="minorBidi"/>
                          <w:color w:val="000000"/>
                          <w:sz w:val="20"/>
                          <w:szCs w:val="20"/>
                        </w:rPr>
                        <w:t>ou</w:t>
                      </w:r>
                      <w:proofErr w:type="gramEnd"/>
                      <w:r w:rsidRPr="00262401">
                        <w:rPr>
                          <w:rFonts w:ascii="Verdana" w:hAnsi="Verdana" w:cstheme="minorBidi"/>
                          <w:color w:val="000000"/>
                          <w:sz w:val="20"/>
                          <w:szCs w:val="20"/>
                        </w:rPr>
                        <w:t xml:space="preserve"> usager)</w:t>
                      </w:r>
                    </w:p>
                  </w:txbxContent>
                </v:textbox>
              </v:oval>
            </w:pict>
          </mc:Fallback>
        </mc:AlternateContent>
      </w:r>
    </w:p>
    <w:p w14:paraId="37E2A539" w14:textId="77777777" w:rsidR="007E685F" w:rsidRPr="00262401" w:rsidRDefault="007E685F" w:rsidP="007E685F">
      <w:pPr>
        <w:tabs>
          <w:tab w:val="left" w:pos="8040"/>
        </w:tabs>
        <w:rPr>
          <w:rFonts w:ascii="Verdana" w:hAnsi="Verdana"/>
          <w:sz w:val="20"/>
          <w:szCs w:val="20"/>
        </w:rPr>
      </w:pPr>
    </w:p>
    <w:p w14:paraId="0CE94032" w14:textId="77777777" w:rsidR="00A4719B" w:rsidRPr="00262401" w:rsidRDefault="00A4719B" w:rsidP="007E685F">
      <w:pPr>
        <w:tabs>
          <w:tab w:val="left" w:pos="8040"/>
        </w:tabs>
        <w:rPr>
          <w:rFonts w:ascii="Verdana" w:hAnsi="Verdana"/>
          <w:sz w:val="20"/>
          <w:szCs w:val="20"/>
        </w:rPr>
      </w:pPr>
      <w:r w:rsidRPr="00262401">
        <w:rPr>
          <w:rFonts w:ascii="Verdana" w:hAnsi="Verdana"/>
          <w:noProof/>
        </w:rPr>
        <mc:AlternateContent>
          <mc:Choice Requires="wps">
            <w:drawing>
              <wp:anchor distT="0" distB="0" distL="114300" distR="114300" simplePos="0" relativeHeight="251666432" behindDoc="0" locked="0" layoutInCell="1" allowOverlap="1" wp14:anchorId="6E736D87" wp14:editId="5D3DBAC5">
                <wp:simplePos x="0" y="0"/>
                <wp:positionH relativeFrom="column">
                  <wp:posOffset>7003415</wp:posOffset>
                </wp:positionH>
                <wp:positionV relativeFrom="paragraph">
                  <wp:posOffset>2344420</wp:posOffset>
                </wp:positionV>
                <wp:extent cx="1257300" cy="676275"/>
                <wp:effectExtent l="0" t="0" r="19050" b="28575"/>
                <wp:wrapNone/>
                <wp:docPr id="2112" name="Oval 64">
                  <a:extLst xmlns:a="http://schemas.openxmlformats.org/drawingml/2006/main">
                    <a:ext uri="{FF2B5EF4-FFF2-40B4-BE49-F238E27FC236}">
                      <a16:creationId xmlns:a16="http://schemas.microsoft.com/office/drawing/2014/main" id="{48CE69A9-501D-4818-BAEB-E7FB7305A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76275"/>
                        </a:xfrm>
                        <a:prstGeom prst="ellipse">
                          <a:avLst/>
                        </a:prstGeom>
                        <a:solidFill>
                          <a:srgbClr val="FFFFFF"/>
                        </a:solidFill>
                        <a:ln w="9525">
                          <a:solidFill>
                            <a:srgbClr val="000000"/>
                          </a:solidFill>
                          <a:prstDash val="dash"/>
                          <a:round/>
                          <a:headEnd/>
                          <a:tailEnd/>
                        </a:ln>
                      </wps:spPr>
                      <wps:txbx>
                        <w:txbxContent>
                          <w:p w14:paraId="310900F6"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Comité Technique </w:t>
                            </w:r>
                          </w:p>
                        </w:txbxContent>
                      </wps:txbx>
                      <wps:bodyPr vertOverflow="clip" wrap="square" lIns="91440" tIns="45720" rIns="91440" bIns="45720" anchor="t" upright="1"/>
                    </wps:wsp>
                  </a:graphicData>
                </a:graphic>
              </wp:anchor>
            </w:drawing>
          </mc:Choice>
          <mc:Fallback>
            <w:pict>
              <v:oval w14:anchorId="6E736D87" id="Oval 64" o:spid="_x0000_s1030" style="position:absolute;margin-left:551.45pt;margin-top:184.6pt;width:99pt;height:5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">
                <v:stroke dashstyle="dash"/>
                <v:textbox>
                  <w:txbxContent>
                    <w:p w14:paraId="310900F6"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Comité Technique </w:t>
                      </w:r>
                    </w:p>
                  </w:txbxContent>
                </v:textbox>
              </v:oval>
            </w:pict>
          </mc:Fallback>
        </mc:AlternateContent>
      </w:r>
      <w:r w:rsidRPr="00262401">
        <w:rPr>
          <w:rFonts w:ascii="Verdana" w:hAnsi="Verdana"/>
          <w:noProof/>
        </w:rPr>
        <mc:AlternateContent>
          <mc:Choice Requires="wps">
            <w:drawing>
              <wp:anchor distT="0" distB="0" distL="114300" distR="114300" simplePos="0" relativeHeight="251672576" behindDoc="0" locked="0" layoutInCell="1" allowOverlap="1" wp14:anchorId="2432F29B" wp14:editId="5191F262">
                <wp:simplePos x="0" y="0"/>
                <wp:positionH relativeFrom="column">
                  <wp:posOffset>2021205</wp:posOffset>
                </wp:positionH>
                <wp:positionV relativeFrom="paragraph">
                  <wp:posOffset>9646920</wp:posOffset>
                </wp:positionV>
                <wp:extent cx="3419475" cy="619125"/>
                <wp:effectExtent l="0" t="0" r="9525" b="9525"/>
                <wp:wrapNone/>
                <wp:docPr id="2118" name="Rectangle 70">
                  <a:extLst xmlns:a="http://schemas.openxmlformats.org/drawingml/2006/main">
                    <a:ext uri="{FF2B5EF4-FFF2-40B4-BE49-F238E27FC236}">
                      <a16:creationId xmlns:a16="http://schemas.microsoft.com/office/drawing/2014/main" id="{1BC5E881-8630-4196-B844-D303C02C2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19125"/>
                        </a:xfrm>
                        <a:prstGeom prst="rect">
                          <a:avLst/>
                        </a:prstGeom>
                        <a:solidFill>
                          <a:srgbClr val="FFFFFF"/>
                        </a:solidFill>
                        <a:ln w="9525">
                          <a:noFill/>
                          <a:miter lim="800000"/>
                          <a:headEnd/>
                          <a:tailEnd/>
                        </a:ln>
                      </wps:spPr>
                      <wps:txbx>
                        <w:txbxContent>
                          <w:p w14:paraId="03453395"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10D89DBE"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612847DB"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wps:txbx>
                      <wps:bodyPr vertOverflow="clip" wrap="square" lIns="91440" tIns="45720" rIns="91440" bIns="45720" anchor="t" upright="1"/>
                    </wps:wsp>
                  </a:graphicData>
                </a:graphic>
              </wp:anchor>
            </w:drawing>
          </mc:Choice>
          <mc:Fallback>
            <w:pict>
              <v:rect w14:anchorId="2432F29B" id="Rectangle 70" o:spid="_x0000_s1031" style="position:absolute;margin-left:159.15pt;margin-top:759.6pt;width:269.25pt;height:4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" stroked="f">
                <v:textbox>
                  <w:txbxContent>
                    <w:p w14:paraId="03453395"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10D89DBE"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612847DB"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v:textbox>
              </v:rect>
            </w:pict>
          </mc:Fallback>
        </mc:AlternateContent>
      </w:r>
      <w:r w:rsidRPr="00262401">
        <w:rPr>
          <w:rFonts w:ascii="Verdana" w:hAnsi="Verdana"/>
          <w:noProof/>
        </w:rPr>
        <mc:AlternateContent>
          <mc:Choice Requires="wps">
            <w:drawing>
              <wp:anchor distT="0" distB="0" distL="114300" distR="114300" simplePos="0" relativeHeight="251677696" behindDoc="0" locked="0" layoutInCell="1" allowOverlap="1" wp14:anchorId="670C7DC7" wp14:editId="654235E0">
                <wp:simplePos x="0" y="0"/>
                <wp:positionH relativeFrom="column">
                  <wp:posOffset>450215</wp:posOffset>
                </wp:positionH>
                <wp:positionV relativeFrom="paragraph">
                  <wp:posOffset>8470900</wp:posOffset>
                </wp:positionV>
                <wp:extent cx="0" cy="371475"/>
                <wp:effectExtent l="76200" t="0" r="76200" b="47625"/>
                <wp:wrapNone/>
                <wp:docPr id="4302" name="AutoShape 75">
                  <a:extLst xmlns:a="http://schemas.openxmlformats.org/drawingml/2006/main">
                    <a:ext uri="{FF2B5EF4-FFF2-40B4-BE49-F238E27FC236}">
                      <a16:creationId xmlns:a16="http://schemas.microsoft.com/office/drawing/2014/main" id="{30F873FE-F64F-4615-B252-51B8A9900F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78B2102D" id="_x0000_t32" coordsize="21600,21600" o:spt="32" o:oned="t" path="m,l21600,21600e" filled="f">
                <v:path arrowok="t" fillok="f" o:connecttype="none"/>
                <o:lock v:ext="edit" shapetype="t"/>
              </v:shapetype>
              <v:shape id="AutoShape 75" o:spid="_x0000_s1026" type="#_x0000_t32" style="position:absolute;margin-left:35.45pt;margin-top:667pt;width:0;height:2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" strokecolor="gray">
                <v:stroke endarrow="block"/>
              </v:shape>
            </w:pict>
          </mc:Fallback>
        </mc:AlternateContent>
      </w:r>
      <w:r w:rsidRPr="00262401">
        <w:rPr>
          <w:rFonts w:ascii="Verdana" w:hAnsi="Verdana"/>
          <w:noProof/>
        </w:rPr>
        <mc:AlternateContent>
          <mc:Choice Requires="wps">
            <w:drawing>
              <wp:anchor distT="0" distB="0" distL="114300" distR="114300" simplePos="0" relativeHeight="251680768" behindDoc="0" locked="0" layoutInCell="1" allowOverlap="1" wp14:anchorId="3819B282" wp14:editId="4CE200CA">
                <wp:simplePos x="0" y="0"/>
                <wp:positionH relativeFrom="column">
                  <wp:posOffset>-1045845</wp:posOffset>
                </wp:positionH>
                <wp:positionV relativeFrom="paragraph">
                  <wp:posOffset>9389110</wp:posOffset>
                </wp:positionV>
                <wp:extent cx="1505251" cy="800100"/>
                <wp:effectExtent l="0" t="0" r="19050" b="19050"/>
                <wp:wrapNone/>
                <wp:docPr id="2126" name="Oval 78">
                  <a:extLst xmlns:a="http://schemas.openxmlformats.org/drawingml/2006/main">
                    <a:ext uri="{FF2B5EF4-FFF2-40B4-BE49-F238E27FC236}">
                      <a16:creationId xmlns:a16="http://schemas.microsoft.com/office/drawing/2014/main" id="{C8388904-936B-476B-ABEF-011B5405D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251" cy="800100"/>
                        </a:xfrm>
                        <a:prstGeom prst="ellipse">
                          <a:avLst/>
                        </a:prstGeom>
                        <a:solidFill>
                          <a:srgbClr val="FFFFFF"/>
                        </a:solidFill>
                        <a:ln w="9525">
                          <a:solidFill>
                            <a:srgbClr val="000000"/>
                          </a:solidFill>
                          <a:round/>
                          <a:headEnd/>
                          <a:tailEnd/>
                        </a:ln>
                      </wps:spPr>
                      <wps:txbx>
                        <w:txbxContent>
                          <w:p w14:paraId="453BDDE2"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24BC0537"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Validé par le Comité Technique </w:t>
                            </w:r>
                            <w:proofErr w:type="gramStart"/>
                            <w:r>
                              <w:rPr>
                                <w:rFonts w:ascii="Pluto Sans Regular" w:hAnsi="Pluto Sans Regular" w:cstheme="minorBidi"/>
                                <w:color w:val="000000"/>
                                <w:sz w:val="20"/>
                                <w:szCs w:val="20"/>
                              </w:rPr>
                              <w:t>le:</w:t>
                            </w:r>
                            <w:proofErr w:type="gramEnd"/>
                            <w:r>
                              <w:rPr>
                                <w:rFonts w:ascii="Pluto Sans Regular" w:hAnsi="Pluto Sans Regular" w:cstheme="minorBidi"/>
                                <w:color w:val="000000"/>
                                <w:sz w:val="20"/>
                                <w:szCs w:val="20"/>
                              </w:rPr>
                              <w:t xml:space="preserve">  21 /05 /2013</w:t>
                            </w:r>
                          </w:p>
                          <w:p w14:paraId="5C20C7DA"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Date d’ouverture du </w:t>
                            </w:r>
                            <w:proofErr w:type="gramStart"/>
                            <w:r>
                              <w:rPr>
                                <w:rFonts w:ascii="Pluto Sans Regular" w:hAnsi="Pluto Sans Regular" w:cstheme="minorBidi"/>
                                <w:color w:val="000000"/>
                                <w:sz w:val="20"/>
                                <w:szCs w:val="20"/>
                              </w:rPr>
                              <w:t>registre:</w:t>
                            </w:r>
                            <w:proofErr w:type="gramEnd"/>
                            <w:r>
                              <w:rPr>
                                <w:rFonts w:ascii="Pluto Sans Regular" w:hAnsi="Pluto Sans Regular" w:cstheme="minorBidi"/>
                                <w:color w:val="000000"/>
                                <w:sz w:val="20"/>
                                <w:szCs w:val="20"/>
                              </w:rPr>
                              <w:t xml:space="preserve"> </w:t>
                            </w:r>
                          </w:p>
                        </w:txbxContent>
                      </wps:txbx>
                      <wps:bodyPr vertOverflow="clip" wrap="square" lIns="91440" tIns="45720" rIns="91440" bIns="45720" anchor="t" upright="1"/>
                    </wps:wsp>
                  </a:graphicData>
                </a:graphic>
              </wp:anchor>
            </w:drawing>
          </mc:Choice>
          <mc:Fallback>
            <w:pict>
              <v:oval w14:anchorId="3819B282" id="Oval 78" o:spid="_x0000_s1032" style="position:absolute;margin-left:-82.35pt;margin-top:739.3pt;width:118.5pt;height: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">
                <v:textbox>
                  <w:txbxContent>
                    <w:p w14:paraId="453BDDE2"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24BC0537"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Validé par le Comité Technique </w:t>
                      </w:r>
                      <w:proofErr w:type="gramStart"/>
                      <w:r>
                        <w:rPr>
                          <w:rFonts w:ascii="Pluto Sans Regular" w:hAnsi="Pluto Sans Regular" w:cstheme="minorBidi"/>
                          <w:color w:val="000000"/>
                          <w:sz w:val="20"/>
                          <w:szCs w:val="20"/>
                        </w:rPr>
                        <w:t>le:</w:t>
                      </w:r>
                      <w:proofErr w:type="gramEnd"/>
                      <w:r>
                        <w:rPr>
                          <w:rFonts w:ascii="Pluto Sans Regular" w:hAnsi="Pluto Sans Regular" w:cstheme="minorBidi"/>
                          <w:color w:val="000000"/>
                          <w:sz w:val="20"/>
                          <w:szCs w:val="20"/>
                        </w:rPr>
                        <w:t xml:space="preserve">  21 /05 /2013</w:t>
                      </w:r>
                    </w:p>
                    <w:p w14:paraId="5C20C7DA"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Date d’ouverture du </w:t>
                      </w:r>
                      <w:proofErr w:type="gramStart"/>
                      <w:r>
                        <w:rPr>
                          <w:rFonts w:ascii="Pluto Sans Regular" w:hAnsi="Pluto Sans Regular" w:cstheme="minorBidi"/>
                          <w:color w:val="000000"/>
                          <w:sz w:val="20"/>
                          <w:szCs w:val="20"/>
                        </w:rPr>
                        <w:t>registre:</w:t>
                      </w:r>
                      <w:proofErr w:type="gramEnd"/>
                      <w:r>
                        <w:rPr>
                          <w:rFonts w:ascii="Pluto Sans Regular" w:hAnsi="Pluto Sans Regular" w:cstheme="minorBidi"/>
                          <w:color w:val="000000"/>
                          <w:sz w:val="20"/>
                          <w:szCs w:val="20"/>
                        </w:rPr>
                        <w:t xml:space="preserve"> </w:t>
                      </w:r>
                    </w:p>
                  </w:txbxContent>
                </v:textbox>
              </v:oval>
            </w:pict>
          </mc:Fallback>
        </mc:AlternateContent>
      </w:r>
    </w:p>
    <w:p w14:paraId="6B507263" w14:textId="77777777" w:rsidR="00A4719B" w:rsidRPr="00262401" w:rsidRDefault="00533D74" w:rsidP="007E685F">
      <w:pPr>
        <w:tabs>
          <w:tab w:val="left" w:pos="8040"/>
        </w:tabs>
        <w:rPr>
          <w:rFonts w:ascii="Verdana" w:hAnsi="Verdana"/>
          <w:sz w:val="20"/>
          <w:szCs w:val="20"/>
        </w:rPr>
      </w:pPr>
      <w:r w:rsidRPr="00262401">
        <w:rPr>
          <w:rFonts w:ascii="Verdana" w:hAnsi="Verdana"/>
          <w:noProof/>
        </w:rPr>
        <w:drawing>
          <wp:anchor distT="0" distB="0" distL="114300" distR="114300" simplePos="0" relativeHeight="251691008" behindDoc="1" locked="0" layoutInCell="1" allowOverlap="1" wp14:anchorId="15451DE0" wp14:editId="1797E1B6">
            <wp:simplePos x="0" y="0"/>
            <wp:positionH relativeFrom="column">
              <wp:posOffset>2264410</wp:posOffset>
            </wp:positionH>
            <wp:positionV relativeFrom="paragraph">
              <wp:posOffset>78740</wp:posOffset>
            </wp:positionV>
            <wp:extent cx="628650" cy="6286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p>
    <w:p w14:paraId="084130F6" w14:textId="77777777" w:rsidR="00FC3636" w:rsidRPr="00262401" w:rsidRDefault="00FC3636" w:rsidP="007E685F">
      <w:pPr>
        <w:tabs>
          <w:tab w:val="left" w:pos="8040"/>
        </w:tabs>
        <w:rPr>
          <w:rFonts w:ascii="Verdana" w:hAnsi="Verdana"/>
          <w:sz w:val="20"/>
          <w:szCs w:val="20"/>
        </w:rPr>
      </w:pPr>
    </w:p>
    <w:p w14:paraId="47FFFD8C" w14:textId="77777777" w:rsidR="00FC3636" w:rsidRPr="00262401" w:rsidRDefault="00533D74" w:rsidP="007E685F">
      <w:pPr>
        <w:tabs>
          <w:tab w:val="left" w:pos="8040"/>
        </w:tabs>
        <w:rPr>
          <w:rFonts w:ascii="Verdana" w:hAnsi="Verdana"/>
          <w:sz w:val="20"/>
          <w:szCs w:val="20"/>
        </w:rPr>
      </w:pPr>
      <w:r w:rsidRPr="00262401">
        <w:rPr>
          <w:rFonts w:ascii="Verdana" w:hAnsi="Verdana"/>
          <w:noProof/>
        </w:rPr>
        <mc:AlternateContent>
          <mc:Choice Requires="wps">
            <w:drawing>
              <wp:anchor distT="0" distB="0" distL="114300" distR="114300" simplePos="0" relativeHeight="251668480" behindDoc="1" locked="0" layoutInCell="1" allowOverlap="1" wp14:anchorId="38BAB399" wp14:editId="14267914">
                <wp:simplePos x="0" y="0"/>
                <wp:positionH relativeFrom="margin">
                  <wp:align>right</wp:align>
                </wp:positionH>
                <wp:positionV relativeFrom="paragraph">
                  <wp:posOffset>57785</wp:posOffset>
                </wp:positionV>
                <wp:extent cx="2376000" cy="1104900"/>
                <wp:effectExtent l="0" t="0" r="5715" b="0"/>
                <wp:wrapNone/>
                <wp:docPr id="2114" name="Rectangle 66">
                  <a:extLst xmlns:a="http://schemas.openxmlformats.org/drawingml/2006/main">
                    <a:ext uri="{FF2B5EF4-FFF2-40B4-BE49-F238E27FC236}">
                      <a16:creationId xmlns:a16="http://schemas.microsoft.com/office/drawing/2014/main" id="{E6F5244F-DD82-45DF-8E03-7DF2C3CF6F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1104900"/>
                        </a:xfrm>
                        <a:prstGeom prst="rect">
                          <a:avLst/>
                        </a:prstGeom>
                        <a:solidFill>
                          <a:srgbClr val="FFFFFF"/>
                        </a:solidFill>
                        <a:ln w="9525">
                          <a:noFill/>
                          <a:miter lim="800000"/>
                          <a:headEnd/>
                          <a:tailEnd/>
                        </a:ln>
                      </wps:spPr>
                      <wps:txbx>
                        <w:txbxContent>
                          <w:p w14:paraId="3D3663D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prend connaissance de la fiche.</w:t>
                            </w:r>
                          </w:p>
                          <w:p w14:paraId="6AA1FE8F"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renseigne le tableau de suivi. </w:t>
                            </w:r>
                          </w:p>
                          <w:p w14:paraId="63AF95A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effectue une copie et la garde dans le registre.</w:t>
                            </w:r>
                          </w:p>
                          <w:p w14:paraId="620D2279"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l’original au responsable hiérarchique</w:t>
                            </w:r>
                            <w:r w:rsidRPr="00262401">
                              <w:rPr>
                                <w:rFonts w:ascii="Verdana" w:hAnsi="Verdana"/>
                                <w:color w:val="000000"/>
                                <w:sz w:val="20"/>
                                <w:szCs w:val="20"/>
                              </w:rPr>
                              <w:t>.</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w14:anchorId="38BAB399" id="Rectangle 66" o:spid="_x0000_s1033" style="position:absolute;margin-left:135.9pt;margin-top:4.55pt;width:187.1pt;height:87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" stroked="f">
                <v:textbox>
                  <w:txbxContent>
                    <w:p w14:paraId="3D3663D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prend connaissance de la fiche.</w:t>
                      </w:r>
                    </w:p>
                    <w:p w14:paraId="6AA1FE8F"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renseigne le tableau de suivi. </w:t>
                      </w:r>
                    </w:p>
                    <w:p w14:paraId="63AF95A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effectue une copie et la garde dans le registre.</w:t>
                      </w:r>
                    </w:p>
                    <w:p w14:paraId="620D2279"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l’original au responsable hiérarchique</w:t>
                      </w:r>
                      <w:r w:rsidRPr="00262401">
                        <w:rPr>
                          <w:rFonts w:ascii="Verdana" w:hAnsi="Verdana"/>
                          <w:color w:val="000000"/>
                          <w:sz w:val="20"/>
                          <w:szCs w:val="20"/>
                        </w:rPr>
                        <w:t>.</w:t>
                      </w:r>
                    </w:p>
                  </w:txbxContent>
                </v:textbox>
                <w10:wrap anchorx="margin"/>
              </v:rect>
            </w:pict>
          </mc:Fallback>
        </mc:AlternateContent>
      </w:r>
    </w:p>
    <w:p w14:paraId="42AEB5D5" w14:textId="77777777" w:rsidR="00A4719B" w:rsidRPr="00262401" w:rsidRDefault="00533D74" w:rsidP="007E685F">
      <w:pPr>
        <w:tabs>
          <w:tab w:val="left" w:pos="8040"/>
        </w:tabs>
        <w:rPr>
          <w:rFonts w:ascii="Verdana" w:hAnsi="Verdana"/>
          <w:sz w:val="20"/>
          <w:szCs w:val="20"/>
        </w:rPr>
      </w:pPr>
      <w:r w:rsidRPr="00262401">
        <w:rPr>
          <w:rFonts w:ascii="Verdana" w:hAnsi="Verdana"/>
          <w:noProof/>
        </w:rPr>
        <mc:AlternateContent>
          <mc:Choice Requires="wps">
            <w:drawing>
              <wp:anchor distT="0" distB="0" distL="114300" distR="114300" simplePos="0" relativeHeight="251678720" behindDoc="0" locked="0" layoutInCell="1" allowOverlap="1" wp14:anchorId="31A39698" wp14:editId="6BD50488">
                <wp:simplePos x="0" y="0"/>
                <wp:positionH relativeFrom="column">
                  <wp:posOffset>1830070</wp:posOffset>
                </wp:positionH>
                <wp:positionV relativeFrom="paragraph">
                  <wp:posOffset>-6350</wp:posOffset>
                </wp:positionV>
                <wp:extent cx="1504950" cy="790575"/>
                <wp:effectExtent l="0" t="0" r="19050" b="28575"/>
                <wp:wrapNone/>
                <wp:docPr id="2124" name="Oval 76">
                  <a:extLst xmlns:a="http://schemas.openxmlformats.org/drawingml/2006/main">
                    <a:ext uri="{FF2B5EF4-FFF2-40B4-BE49-F238E27FC236}">
                      <a16:creationId xmlns:a16="http://schemas.microsoft.com/office/drawing/2014/main" id="{7FDD3C4C-A28B-441F-9F79-3E5E83A53B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F2BB5D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wps:txbx>
                      <wps:bodyPr vertOverflow="clip" wrap="square" lIns="91440" tIns="45720" rIns="91440" bIns="45720" anchor="t" upright="1"/>
                    </wps:wsp>
                  </a:graphicData>
                </a:graphic>
              </wp:anchor>
            </w:drawing>
          </mc:Choice>
          <mc:Fallback>
            <w:pict>
              <v:oval w14:anchorId="31A39698" id="Oval 76" o:spid="_x0000_s1034" style="position:absolute;margin-left:144.1pt;margin-top:-.5pt;width:118.5pt;height:6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" fillcolor="white [3201]" strokecolor="#6ca8a3 [3205]" strokeweight="1pt">
                <v:stroke joinstyle="miter"/>
                <v:textbox>
                  <w:txbxContent>
                    <w:p w14:paraId="1F2BB5D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v:textbox>
              </v:oval>
            </w:pict>
          </mc:Fallback>
        </mc:AlternateContent>
      </w:r>
    </w:p>
    <w:p w14:paraId="43827B47" w14:textId="77777777" w:rsidR="008776F4" w:rsidRPr="00262401" w:rsidRDefault="00142A95" w:rsidP="007E685F">
      <w:pPr>
        <w:tabs>
          <w:tab w:val="left" w:pos="8040"/>
        </w:tabs>
        <w:rPr>
          <w:rFonts w:ascii="Verdana" w:hAnsi="Verdana"/>
          <w:sz w:val="20"/>
          <w:szCs w:val="20"/>
        </w:rPr>
      </w:pPr>
      <w:r w:rsidRPr="00262401">
        <w:rPr>
          <w:rFonts w:ascii="Verdana" w:hAnsi="Verdana"/>
          <w:noProof/>
        </w:rPr>
        <w:drawing>
          <wp:anchor distT="0" distB="0" distL="114300" distR="114300" simplePos="0" relativeHeight="251703296" behindDoc="1" locked="0" layoutInCell="1" allowOverlap="1" wp14:anchorId="661BC1E7" wp14:editId="51EA955B">
            <wp:simplePos x="0" y="0"/>
            <wp:positionH relativeFrom="column">
              <wp:posOffset>1061341</wp:posOffset>
            </wp:positionH>
            <wp:positionV relativeFrom="paragraph">
              <wp:posOffset>1656459</wp:posOffset>
            </wp:positionV>
            <wp:extent cx="628650" cy="62865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628650" cy="628650"/>
                    </a:xfrm>
                    <a:prstGeom prst="rect">
                      <a:avLst/>
                    </a:prstGeom>
                  </pic:spPr>
                </pic:pic>
              </a:graphicData>
            </a:graphic>
          </wp:anchor>
        </w:drawing>
      </w:r>
      <w:r w:rsidRPr="00262401">
        <w:rPr>
          <w:rFonts w:ascii="Verdana" w:hAnsi="Verdana"/>
          <w:noProof/>
        </w:rPr>
        <w:drawing>
          <wp:anchor distT="0" distB="0" distL="114300" distR="114300" simplePos="0" relativeHeight="251701248" behindDoc="1" locked="0" layoutInCell="1" allowOverlap="1" wp14:anchorId="2F70A71D" wp14:editId="0FC7E253">
            <wp:simplePos x="0" y="0"/>
            <wp:positionH relativeFrom="column">
              <wp:posOffset>1058744</wp:posOffset>
            </wp:positionH>
            <wp:positionV relativeFrom="paragraph">
              <wp:posOffset>1223057</wp:posOffset>
            </wp:positionV>
            <wp:extent cx="628650" cy="6286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628650" cy="628650"/>
                    </a:xfrm>
                    <a:prstGeom prst="rect">
                      <a:avLst/>
                    </a:prstGeom>
                  </pic:spPr>
                </pic:pic>
              </a:graphicData>
            </a:graphic>
          </wp:anchor>
        </w:drawing>
      </w:r>
      <w:r w:rsidRPr="00262401">
        <w:rPr>
          <w:rFonts w:ascii="Verdana" w:hAnsi="Verdana"/>
          <w:noProof/>
        </w:rPr>
        <mc:AlternateContent>
          <mc:Choice Requires="wps">
            <w:drawing>
              <wp:anchor distT="0" distB="0" distL="114300" distR="114300" simplePos="0" relativeHeight="251693056" behindDoc="0" locked="0" layoutInCell="1" allowOverlap="1" wp14:anchorId="02423504" wp14:editId="60FBBA6F">
                <wp:simplePos x="0" y="0"/>
                <wp:positionH relativeFrom="page">
                  <wp:posOffset>632109</wp:posOffset>
                </wp:positionH>
                <wp:positionV relativeFrom="paragraph">
                  <wp:posOffset>1261499</wp:posOffset>
                </wp:positionV>
                <wp:extent cx="1504950" cy="1009650"/>
                <wp:effectExtent l="0" t="0" r="19050" b="19050"/>
                <wp:wrapNone/>
                <wp:docPr id="47" name="Oval 6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09650"/>
                        </a:xfrm>
                        <a:prstGeom prst="ellipse">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E400230" w14:textId="1CB64DD6" w:rsidR="00BA488D" w:rsidRPr="00262401" w:rsidRDefault="002F5357" w:rsidP="002F5357">
                            <w:pPr>
                              <w:pStyle w:val="NormalWeb"/>
                              <w:spacing w:before="0" w:beforeAutospacing="0" w:after="0" w:afterAutospacing="0"/>
                              <w:jc w:val="center"/>
                              <w:rPr>
                                <w:rFonts w:ascii="Verdana" w:hAnsi="Verdana"/>
                              </w:rPr>
                            </w:pPr>
                            <w:r>
                              <w:rPr>
                                <w:rFonts w:ascii="Verdana" w:hAnsi="Verdana" w:cstheme="minorBidi"/>
                                <w:color w:val="000000"/>
                                <w:sz w:val="20"/>
                                <w:szCs w:val="20"/>
                              </w:rPr>
                              <w:t>CST</w:t>
                            </w:r>
                          </w:p>
                        </w:txbxContent>
                      </wps:txbx>
                      <wps:bodyPr vertOverflow="clip" wrap="square" lIns="91440" tIns="45720" rIns="91440" bIns="45720" anchor="ctr" upright="1"/>
                    </wps:wsp>
                  </a:graphicData>
                </a:graphic>
              </wp:anchor>
            </w:drawing>
          </mc:Choice>
          <mc:Fallback>
            <w:pict>
              <v:oval w14:anchorId="02423504" id="Oval 63" o:spid="_x0000_s1035" style="position:absolute;margin-left:49.75pt;margin-top:99.35pt;width:118.5pt;height:79.5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" fillcolor="white [3201]" strokecolor="#a8609a [3204]" strokeweight="1pt">
                <v:stroke joinstyle="miter"/>
                <v:textbox>
                  <w:txbxContent>
                    <w:p w14:paraId="6E400230" w14:textId="1CB64DD6" w:rsidR="00BA488D" w:rsidRPr="00262401" w:rsidRDefault="002F5357" w:rsidP="002F5357">
                      <w:pPr>
                        <w:pStyle w:val="NormalWeb"/>
                        <w:spacing w:before="0" w:beforeAutospacing="0" w:after="0" w:afterAutospacing="0"/>
                        <w:jc w:val="center"/>
                        <w:rPr>
                          <w:rFonts w:ascii="Verdana" w:hAnsi="Verdana"/>
                        </w:rPr>
                      </w:pPr>
                      <w:r>
                        <w:rPr>
                          <w:rFonts w:ascii="Verdana" w:hAnsi="Verdana" w:cstheme="minorBidi"/>
                          <w:color w:val="000000"/>
                          <w:sz w:val="20"/>
                          <w:szCs w:val="20"/>
                        </w:rPr>
                        <w:t>CST</w:t>
                      </w:r>
                    </w:p>
                  </w:txbxContent>
                </v:textbox>
                <w10:wrap anchorx="page"/>
              </v:oval>
            </w:pict>
          </mc:Fallback>
        </mc:AlternateContent>
      </w:r>
      <w:r w:rsidR="00533D74" w:rsidRPr="00262401">
        <w:rPr>
          <w:rFonts w:ascii="Verdana" w:hAnsi="Verdana"/>
          <w:noProof/>
        </w:rPr>
        <mc:AlternateContent>
          <mc:Choice Requires="wps">
            <w:drawing>
              <wp:anchor distT="0" distB="0" distL="114300" distR="114300" simplePos="0" relativeHeight="251670528" behindDoc="0" locked="0" layoutInCell="1" allowOverlap="1" wp14:anchorId="19D43BDD" wp14:editId="7E09476D">
                <wp:simplePos x="0" y="0"/>
                <wp:positionH relativeFrom="margin">
                  <wp:posOffset>-547000</wp:posOffset>
                </wp:positionH>
                <wp:positionV relativeFrom="paragraph">
                  <wp:posOffset>2349424</wp:posOffset>
                </wp:positionV>
                <wp:extent cx="1771650" cy="1521402"/>
                <wp:effectExtent l="0" t="0" r="19050" b="22225"/>
                <wp:wrapNone/>
                <wp:docPr id="2116" name="Rectangle 68">
                  <a:extLst xmlns:a="http://schemas.openxmlformats.org/drawingml/2006/main">
                    <a:ext uri="{FF2B5EF4-FFF2-40B4-BE49-F238E27FC236}">
                      <a16:creationId xmlns:a16="http://schemas.microsoft.com/office/drawing/2014/main" id="{34AD8062-8013-4517-8BDE-354EE63E91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521402"/>
                        </a:xfrm>
                        <a:prstGeom prst="rect">
                          <a:avLst/>
                        </a:prstGeom>
                        <a:solidFill>
                          <a:srgbClr val="FFFFFF"/>
                        </a:solidFill>
                        <a:ln w="9525">
                          <a:solidFill>
                            <a:schemeClr val="accent1"/>
                          </a:solidFill>
                          <a:prstDash val="dash"/>
                          <a:miter lim="800000"/>
                          <a:headEnd/>
                          <a:tailEnd/>
                        </a:ln>
                      </wps:spPr>
                      <wps:txbx>
                        <w:txbxContent>
                          <w:p w14:paraId="3C88F1D9" w14:textId="4C05A98D"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Transmettre et présenter le document au </w:t>
                            </w:r>
                            <w:r w:rsidR="002F5357">
                              <w:rPr>
                                <w:rFonts w:ascii="Verdana" w:hAnsi="Verdana" w:cstheme="minorBidi"/>
                                <w:color w:val="000000"/>
                                <w:sz w:val="20"/>
                                <w:szCs w:val="20"/>
                              </w:rPr>
                              <w:t>CST</w:t>
                            </w:r>
                            <w:r w:rsidRPr="00262401">
                              <w:rPr>
                                <w:rFonts w:ascii="Verdana" w:hAnsi="Verdana" w:cstheme="minorBidi"/>
                                <w:color w:val="000000"/>
                                <w:sz w:val="20"/>
                                <w:szCs w:val="20"/>
                              </w:rPr>
                              <w:t xml:space="preserve"> qui siège au Centre de gestion du Doubs.</w:t>
                            </w:r>
                          </w:p>
                          <w:p w14:paraId="6CB2EAFF"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Eventuel retour à l’autorité territoriale ou assistant/conseiller de prévention.</w:t>
                            </w:r>
                          </w:p>
                        </w:txbxContent>
                      </wps:txbx>
                      <wps:bodyPr vertOverflow="clip" wrap="square" lIns="91440" tIns="45720" rIns="91440" bIns="45720" anchor="t" upright="1"/>
                    </wps:wsp>
                  </a:graphicData>
                </a:graphic>
              </wp:anchor>
            </w:drawing>
          </mc:Choice>
          <mc:Fallback>
            <w:pict>
              <v:rect w14:anchorId="19D43BDD" id="Rectangle 68" o:spid="_x0000_s1036" style="position:absolute;margin-left:-43.05pt;margin-top:185pt;width:139.5pt;height:119.8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" strokecolor="#a8609a [3204]">
                <v:stroke dashstyle="dash"/>
                <v:textbox>
                  <w:txbxContent>
                    <w:p w14:paraId="3C88F1D9" w14:textId="4C05A98D"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Transmettre et présenter le document au </w:t>
                      </w:r>
                      <w:r w:rsidR="002F5357">
                        <w:rPr>
                          <w:rFonts w:ascii="Verdana" w:hAnsi="Verdana" w:cstheme="minorBidi"/>
                          <w:color w:val="000000"/>
                          <w:sz w:val="20"/>
                          <w:szCs w:val="20"/>
                        </w:rPr>
                        <w:t>CST</w:t>
                      </w:r>
                      <w:r w:rsidRPr="00262401">
                        <w:rPr>
                          <w:rFonts w:ascii="Verdana" w:hAnsi="Verdana" w:cstheme="minorBidi"/>
                          <w:color w:val="000000"/>
                          <w:sz w:val="20"/>
                          <w:szCs w:val="20"/>
                        </w:rPr>
                        <w:t xml:space="preserve"> qui siège au Centre de gestion du Doubs.</w:t>
                      </w:r>
                    </w:p>
                    <w:p w14:paraId="6CB2EAFF"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Eventuel retour à l’autorité territoriale ou assistant/conseiller de prévention.</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71552" behindDoc="0" locked="0" layoutInCell="1" allowOverlap="1" wp14:anchorId="45061F00" wp14:editId="16E02D53">
                <wp:simplePos x="0" y="0"/>
                <wp:positionH relativeFrom="margin">
                  <wp:posOffset>3378835</wp:posOffset>
                </wp:positionH>
                <wp:positionV relativeFrom="paragraph">
                  <wp:posOffset>3001645</wp:posOffset>
                </wp:positionV>
                <wp:extent cx="2375535" cy="834390"/>
                <wp:effectExtent l="0" t="0" r="5715" b="3810"/>
                <wp:wrapNone/>
                <wp:docPr id="2117" name="Rectangle 69">
                  <a:extLst xmlns:a="http://schemas.openxmlformats.org/drawingml/2006/main">
                    <a:ext uri="{FF2B5EF4-FFF2-40B4-BE49-F238E27FC236}">
                      <a16:creationId xmlns:a16="http://schemas.microsoft.com/office/drawing/2014/main" id="{5BEB7AA4-CD50-42FC-B2CC-E6B42C706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834390"/>
                        </a:xfrm>
                        <a:prstGeom prst="rect">
                          <a:avLst/>
                        </a:prstGeom>
                        <a:solidFill>
                          <a:srgbClr val="FFFFFF"/>
                        </a:solidFill>
                        <a:ln w="9525">
                          <a:noFill/>
                          <a:miter lim="800000"/>
                          <a:headEnd/>
                          <a:tailEnd/>
                        </a:ln>
                      </wps:spPr>
                      <wps:txbx>
                        <w:txbxContent>
                          <w:p w14:paraId="1727D9F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Elle décide des mesures à mettre en place. </w:t>
                            </w:r>
                          </w:p>
                          <w:p w14:paraId="6EE24401"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Elle désigne une personne ressource si besoin.</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45061F00" id="Rectangle 69" o:spid="_x0000_s1037" style="position:absolute;margin-left:266.05pt;margin-top:236.35pt;width:187.05pt;height:65.7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" stroked="f">
                <v:textbox>
                  <w:txbxContent>
                    <w:p w14:paraId="1727D9F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Elle décide des mesures à mettre en place. </w:t>
                      </w:r>
                    </w:p>
                    <w:p w14:paraId="6EE24401"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Elle désigne une personne ressource si besoin.</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97152" behindDoc="0" locked="0" layoutInCell="1" allowOverlap="1" wp14:anchorId="31379954" wp14:editId="3D01ECA1">
                <wp:simplePos x="0" y="0"/>
                <wp:positionH relativeFrom="margin">
                  <wp:posOffset>3378835</wp:posOffset>
                </wp:positionH>
                <wp:positionV relativeFrom="paragraph">
                  <wp:posOffset>4406900</wp:posOffset>
                </wp:positionV>
                <wp:extent cx="2375535" cy="834390"/>
                <wp:effectExtent l="0" t="0" r="5715" b="3810"/>
                <wp:wrapNone/>
                <wp:docPr id="5" name="Rectangle 6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834390"/>
                        </a:xfrm>
                        <a:prstGeom prst="rect">
                          <a:avLst/>
                        </a:prstGeom>
                        <a:solidFill>
                          <a:srgbClr val="FFFFFF"/>
                        </a:solidFill>
                        <a:ln w="9525">
                          <a:noFill/>
                          <a:miter lim="800000"/>
                          <a:headEnd/>
                          <a:tailEnd/>
                        </a:ln>
                      </wps:spPr>
                      <wps:txbx>
                        <w:txbxContent>
                          <w:p w14:paraId="36AE695C"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fait un retour à l’agent concerné.</w:t>
                            </w:r>
                          </w:p>
                          <w:p w14:paraId="5C0CC1F7"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réintègre l’original de la fiche dans le registre.</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31379954" id="_x0000_s1038" style="position:absolute;margin-left:266.05pt;margin-top:347pt;width:187.05pt;height:65.7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" stroked="f">
                <v:textbox>
                  <w:txbxContent>
                    <w:p w14:paraId="36AE695C"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fait un retour à l’agent concerné.</w:t>
                      </w:r>
                    </w:p>
                    <w:p w14:paraId="5C0CC1F7"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réintègre l’original de la fiche dans le registre.</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69504" behindDoc="1" locked="0" layoutInCell="1" allowOverlap="1" wp14:anchorId="0DDFB069" wp14:editId="597F7067">
                <wp:simplePos x="0" y="0"/>
                <wp:positionH relativeFrom="margin">
                  <wp:posOffset>3378835</wp:posOffset>
                </wp:positionH>
                <wp:positionV relativeFrom="paragraph">
                  <wp:posOffset>974725</wp:posOffset>
                </wp:positionV>
                <wp:extent cx="2375535" cy="1463040"/>
                <wp:effectExtent l="0" t="0" r="5715" b="3810"/>
                <wp:wrapNone/>
                <wp:docPr id="2115" name="Rectangle 67">
                  <a:extLst xmlns:a="http://schemas.openxmlformats.org/drawingml/2006/main">
                    <a:ext uri="{FF2B5EF4-FFF2-40B4-BE49-F238E27FC236}">
                      <a16:creationId xmlns:a16="http://schemas.microsoft.com/office/drawing/2014/main" id="{2A964D5D-0919-429F-A588-4DE254DC3E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1463040"/>
                        </a:xfrm>
                        <a:prstGeom prst="rect">
                          <a:avLst/>
                        </a:prstGeom>
                        <a:solidFill>
                          <a:srgbClr val="FFFFFF"/>
                        </a:solidFill>
                        <a:ln w="9525">
                          <a:noFill/>
                          <a:miter lim="800000"/>
                          <a:headEnd/>
                          <a:tailEnd/>
                        </a:ln>
                      </wps:spPr>
                      <wps:txbx>
                        <w:txbxContent>
                          <w:p w14:paraId="159981AB"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échange sur l’origine de l’observation avec l’assistant/conseiller de prévention.</w:t>
                            </w:r>
                          </w:p>
                          <w:p w14:paraId="3D102BF4" w14:textId="4D7D58C2"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effectue des propositions de prévention qui lui semblent adaptées. Il transmet la fiche au </w:t>
                            </w:r>
                            <w:r w:rsidR="002F5357">
                              <w:rPr>
                                <w:rFonts w:ascii="Verdana" w:hAnsi="Verdana" w:cstheme="minorBidi"/>
                                <w:color w:val="000000"/>
                                <w:sz w:val="20"/>
                                <w:szCs w:val="20"/>
                              </w:rPr>
                              <w:t>CST</w:t>
                            </w:r>
                            <w:r w:rsidRPr="00262401">
                              <w:rPr>
                                <w:rFonts w:ascii="Verdana" w:hAnsi="Verdana"/>
                                <w:color w:val="000000"/>
                                <w:sz w:val="20"/>
                                <w:szCs w:val="20"/>
                              </w:rPr>
                              <w:t>.</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w14:anchorId="0DDFB069" id="Rectangle 67" o:spid="_x0000_s1039" style="position:absolute;margin-left:266.05pt;margin-top:76.75pt;width:187.05pt;height:115.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" stroked="f">
                <v:textbox>
                  <w:txbxContent>
                    <w:p w14:paraId="159981AB"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échange sur l’origine de l’observation avec l’assistant/conseiller de prévention.</w:t>
                      </w:r>
                    </w:p>
                    <w:p w14:paraId="3D102BF4" w14:textId="4D7D58C2"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effectue des propositions de prévention qui lui semblent adaptées. Il transmet la fiche au </w:t>
                      </w:r>
                      <w:r w:rsidR="002F5357">
                        <w:rPr>
                          <w:rFonts w:ascii="Verdana" w:hAnsi="Verdana" w:cstheme="minorBidi"/>
                          <w:color w:val="000000"/>
                          <w:sz w:val="20"/>
                          <w:szCs w:val="20"/>
                        </w:rPr>
                        <w:t>CST</w:t>
                      </w:r>
                      <w:r w:rsidRPr="00262401">
                        <w:rPr>
                          <w:rFonts w:ascii="Verdana" w:hAnsi="Verdana"/>
                          <w:color w:val="000000"/>
                          <w:sz w:val="20"/>
                          <w:szCs w:val="20"/>
                        </w:rPr>
                        <w:t>.</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65408" behindDoc="0" locked="0" layoutInCell="1" allowOverlap="1" wp14:anchorId="09080B78" wp14:editId="14ACAB3A">
                <wp:simplePos x="0" y="0"/>
                <wp:positionH relativeFrom="column">
                  <wp:posOffset>1836420</wp:posOffset>
                </wp:positionH>
                <wp:positionV relativeFrom="paragraph">
                  <wp:posOffset>1230630</wp:posOffset>
                </wp:positionV>
                <wp:extent cx="1504950" cy="1009650"/>
                <wp:effectExtent l="0" t="0" r="19050" b="19050"/>
                <wp:wrapNone/>
                <wp:docPr id="2111" name="Oval 63">
                  <a:extLst xmlns:a="http://schemas.openxmlformats.org/drawingml/2006/main">
                    <a:ext uri="{FF2B5EF4-FFF2-40B4-BE49-F238E27FC236}">
                      <a16:creationId xmlns:a16="http://schemas.microsoft.com/office/drawing/2014/main" id="{F7CA5D55-CCB9-4708-80CC-216130F22F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09650"/>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58504C8"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Responsable hiérarchique ou Autorité territoriale</w:t>
                            </w:r>
                          </w:p>
                        </w:txbxContent>
                      </wps:txbx>
                      <wps:bodyPr vertOverflow="clip" wrap="square" lIns="91440" tIns="45720" rIns="91440" bIns="45720" anchor="t" upright="1"/>
                    </wps:wsp>
                  </a:graphicData>
                </a:graphic>
              </wp:anchor>
            </w:drawing>
          </mc:Choice>
          <mc:Fallback>
            <w:pict>
              <v:oval w14:anchorId="09080B78" id="_x0000_s1040" style="position:absolute;margin-left:144.6pt;margin-top:96.9pt;width:118.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" fillcolor="white [3201]" strokecolor="#6ca8a3 [3205]" strokeweight="1pt">
                <v:stroke joinstyle="miter"/>
                <v:textbox>
                  <w:txbxContent>
                    <w:p w14:paraId="458504C8"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Responsable hiérarchique ou Autorité territoriale</w:t>
                      </w:r>
                    </w:p>
                  </w:txbxContent>
                </v:textbox>
              </v:oval>
            </w:pict>
          </mc:Fallback>
        </mc:AlternateContent>
      </w:r>
      <w:r w:rsidR="00533D74" w:rsidRPr="00262401">
        <w:rPr>
          <w:rFonts w:ascii="Verdana" w:hAnsi="Verdana"/>
          <w:noProof/>
        </w:rPr>
        <w:drawing>
          <wp:anchor distT="0" distB="0" distL="114300" distR="114300" simplePos="0" relativeHeight="251682816" behindDoc="1" locked="0" layoutInCell="1" allowOverlap="1" wp14:anchorId="3F317F20" wp14:editId="68E6CB29">
            <wp:simplePos x="0" y="0"/>
            <wp:positionH relativeFrom="margin">
              <wp:posOffset>2262505</wp:posOffset>
            </wp:positionH>
            <wp:positionV relativeFrom="paragraph">
              <wp:posOffset>567690</wp:posOffset>
            </wp:positionV>
            <wp:extent cx="628650" cy="62865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533D74" w:rsidRPr="00262401">
        <w:rPr>
          <w:rFonts w:ascii="Verdana" w:hAnsi="Verdana"/>
          <w:noProof/>
        </w:rPr>
        <w:drawing>
          <wp:anchor distT="0" distB="0" distL="114300" distR="114300" simplePos="0" relativeHeight="251684864" behindDoc="1" locked="0" layoutInCell="1" allowOverlap="1" wp14:anchorId="790CCA3E" wp14:editId="7AB7B15E">
            <wp:simplePos x="0" y="0"/>
            <wp:positionH relativeFrom="margin">
              <wp:posOffset>2248535</wp:posOffset>
            </wp:positionH>
            <wp:positionV relativeFrom="paragraph">
              <wp:posOffset>2274570</wp:posOffset>
            </wp:positionV>
            <wp:extent cx="628650" cy="6286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E4B4F" w:rsidRPr="00262401">
        <w:rPr>
          <w:rFonts w:ascii="Verdana" w:hAnsi="Verdana"/>
          <w:noProof/>
        </w:rPr>
        <mc:AlternateContent>
          <mc:Choice Requires="wps">
            <w:drawing>
              <wp:anchor distT="0" distB="0" distL="114300" distR="114300" simplePos="0" relativeHeight="251679744" behindDoc="0" locked="0" layoutInCell="1" allowOverlap="1" wp14:anchorId="741C654C" wp14:editId="00670215">
                <wp:simplePos x="0" y="0"/>
                <wp:positionH relativeFrom="column">
                  <wp:posOffset>1809115</wp:posOffset>
                </wp:positionH>
                <wp:positionV relativeFrom="paragraph">
                  <wp:posOffset>2934335</wp:posOffset>
                </wp:positionV>
                <wp:extent cx="1504950" cy="800100"/>
                <wp:effectExtent l="0" t="0" r="19050" b="19050"/>
                <wp:wrapNone/>
                <wp:docPr id="2125" name="Oval 77">
                  <a:extLst xmlns:a="http://schemas.openxmlformats.org/drawingml/2006/main">
                    <a:ext uri="{FF2B5EF4-FFF2-40B4-BE49-F238E27FC236}">
                      <a16:creationId xmlns:a16="http://schemas.microsoft.com/office/drawing/2014/main" id="{B53D5E25-3CE0-44C1-80AE-DAE01D398B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00100"/>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AC561B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Autorité territoriale</w:t>
                            </w:r>
                          </w:p>
                        </w:txbxContent>
                      </wps:txbx>
                      <wps:bodyPr vertOverflow="clip" wrap="square" lIns="91440" tIns="45720" rIns="91440" bIns="45720" anchor="t" upright="1"/>
                    </wps:wsp>
                  </a:graphicData>
                </a:graphic>
              </wp:anchor>
            </w:drawing>
          </mc:Choice>
          <mc:Fallback>
            <w:pict>
              <v:oval w14:anchorId="741C654C" id="Oval 77" o:spid="_x0000_s1041" style="position:absolute;margin-left:142.45pt;margin-top:231.05pt;width:118.5pt;height: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" fillcolor="white [3201]" strokecolor="#6ca8a3 [3205]" strokeweight="1pt">
                <v:stroke joinstyle="miter"/>
                <v:textbox>
                  <w:txbxContent>
                    <w:p w14:paraId="1AC561B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Autorité territoriale</w:t>
                      </w:r>
                    </w:p>
                  </w:txbxContent>
                </v:textbox>
              </v:oval>
            </w:pict>
          </mc:Fallback>
        </mc:AlternateContent>
      </w:r>
      <w:r w:rsidR="000E4B4F" w:rsidRPr="00262401">
        <w:rPr>
          <w:rFonts w:ascii="Verdana" w:hAnsi="Verdana"/>
          <w:noProof/>
        </w:rPr>
        <w:drawing>
          <wp:anchor distT="0" distB="0" distL="114300" distR="114300" simplePos="0" relativeHeight="251686912" behindDoc="1" locked="0" layoutInCell="1" allowOverlap="1" wp14:anchorId="0AC7A1A5" wp14:editId="2790EB65">
            <wp:simplePos x="0" y="0"/>
            <wp:positionH relativeFrom="margin">
              <wp:posOffset>2235200</wp:posOffset>
            </wp:positionH>
            <wp:positionV relativeFrom="paragraph">
              <wp:posOffset>3764280</wp:posOffset>
            </wp:positionV>
            <wp:extent cx="628650" cy="6286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E4B4F" w:rsidRPr="00262401">
        <w:rPr>
          <w:rFonts w:ascii="Verdana" w:hAnsi="Verdana"/>
          <w:noProof/>
        </w:rPr>
        <mc:AlternateContent>
          <mc:Choice Requires="wps">
            <w:drawing>
              <wp:anchor distT="0" distB="0" distL="114300" distR="114300" simplePos="0" relativeHeight="251688960" behindDoc="0" locked="0" layoutInCell="1" allowOverlap="1" wp14:anchorId="7DA3493C" wp14:editId="7C3D85A8">
                <wp:simplePos x="0" y="0"/>
                <wp:positionH relativeFrom="column">
                  <wp:posOffset>1796415</wp:posOffset>
                </wp:positionH>
                <wp:positionV relativeFrom="paragraph">
                  <wp:posOffset>4426585</wp:posOffset>
                </wp:positionV>
                <wp:extent cx="1504950" cy="790575"/>
                <wp:effectExtent l="0" t="0" r="19050" b="28575"/>
                <wp:wrapNone/>
                <wp:docPr id="44" name="Oval 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65A8D9D" w14:textId="77777777" w:rsidR="00BA488D" w:rsidRPr="00262401" w:rsidRDefault="00BA488D" w:rsidP="00FC3636">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wps:txbx>
                      <wps:bodyPr vertOverflow="clip" wrap="square" lIns="91440" tIns="45720" rIns="91440" bIns="45720" anchor="t" upright="1"/>
                    </wps:wsp>
                  </a:graphicData>
                </a:graphic>
              </wp:anchor>
            </w:drawing>
          </mc:Choice>
          <mc:Fallback>
            <w:pict>
              <v:oval w14:anchorId="7DA3493C" id="_x0000_s1042" style="position:absolute;margin-left:141.45pt;margin-top:348.55pt;width:118.5pt;height:62.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" fillcolor="white [3201]" strokecolor="#6ca8a3 [3205]" strokeweight="1pt">
                <v:stroke joinstyle="miter"/>
                <v:textbox>
                  <w:txbxContent>
                    <w:p w14:paraId="265A8D9D" w14:textId="77777777" w:rsidR="00BA488D" w:rsidRPr="00262401" w:rsidRDefault="00BA488D" w:rsidP="00FC3636">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v:textbox>
              </v:oval>
            </w:pict>
          </mc:Fallback>
        </mc:AlternateContent>
      </w:r>
      <w:r w:rsidR="000E4B4F" w:rsidRPr="00262401">
        <w:rPr>
          <w:rFonts w:ascii="Verdana" w:hAnsi="Verdana"/>
          <w:noProof/>
        </w:rPr>
        <w:drawing>
          <wp:anchor distT="0" distB="0" distL="114300" distR="114300" simplePos="0" relativeHeight="251700224" behindDoc="1" locked="0" layoutInCell="1" allowOverlap="1" wp14:anchorId="5F3D7431" wp14:editId="539F66DF">
            <wp:simplePos x="0" y="0"/>
            <wp:positionH relativeFrom="column">
              <wp:posOffset>2223135</wp:posOffset>
            </wp:positionH>
            <wp:positionV relativeFrom="paragraph">
              <wp:posOffset>12065</wp:posOffset>
            </wp:positionV>
            <wp:extent cx="628650" cy="6286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p>
    <w:p w14:paraId="7FC036E5" w14:textId="77777777" w:rsidR="008776F4" w:rsidRPr="00262401" w:rsidRDefault="008776F4" w:rsidP="007E685F">
      <w:pPr>
        <w:tabs>
          <w:tab w:val="left" w:pos="8040"/>
        </w:tabs>
        <w:rPr>
          <w:rFonts w:ascii="Verdana" w:hAnsi="Verdana"/>
          <w:sz w:val="20"/>
          <w:szCs w:val="20"/>
        </w:rPr>
        <w:sectPr w:rsidR="008776F4" w:rsidRPr="00262401" w:rsidSect="007E685F">
          <w:headerReference w:type="even" r:id="rId14"/>
          <w:headerReference w:type="default" r:id="rId15"/>
          <w:footerReference w:type="default" r:id="rId16"/>
          <w:headerReference w:type="first" r:id="rId17"/>
          <w:footerReference w:type="first" r:id="rId18"/>
          <w:pgSz w:w="11906" w:h="16838" w:code="9"/>
          <w:pgMar w:top="2835" w:right="1134" w:bottom="1361" w:left="1701" w:header="425" w:footer="567" w:gutter="0"/>
          <w:cols w:space="708"/>
          <w:docGrid w:linePitch="360"/>
        </w:sectPr>
      </w:pPr>
    </w:p>
    <w:p w14:paraId="0C06E2CF" w14:textId="77777777" w:rsidR="002E422C" w:rsidRPr="00262401" w:rsidRDefault="002E422C" w:rsidP="00262401">
      <w:pPr>
        <w:pStyle w:val="titredeschma"/>
        <w:tabs>
          <w:tab w:val="left" w:pos="2268"/>
          <w:tab w:val="left" w:pos="6663"/>
        </w:tabs>
        <w:rPr>
          <w:rFonts w:ascii="Verdana" w:hAnsi="Verdana"/>
        </w:rPr>
      </w:pPr>
      <w:r w:rsidRPr="00262401">
        <w:rPr>
          <w:rFonts w:ascii="Verdana" w:hAnsi="Verdana"/>
        </w:rPr>
        <w:lastRenderedPageBreak/>
        <w:t>Identité de la collectivité...</w:t>
      </w:r>
      <w:r w:rsidR="00284D2A" w:rsidRPr="00262401">
        <w:rPr>
          <w:rFonts w:ascii="Verdana" w:hAnsi="Verdana"/>
        </w:rPr>
        <w:t xml:space="preserve"> </w:t>
      </w:r>
      <w:r w:rsidR="00284D2A" w:rsidRPr="00262401">
        <w:rPr>
          <w:rFonts w:ascii="Verdana" w:hAnsi="Verdana"/>
        </w:rPr>
        <w:tab/>
      </w:r>
      <w:r w:rsidR="00284D2A" w:rsidRPr="00262401">
        <w:rPr>
          <w:rFonts w:ascii="Verdana" w:hAnsi="Verdana"/>
          <w:color w:val="6CA8A3" w:themeColor="accent2"/>
        </w:rPr>
        <w:t>Fiche n°1</w:t>
      </w:r>
    </w:p>
    <w:p w14:paraId="7F37DD29" w14:textId="77777777" w:rsidR="00366EEE" w:rsidRPr="00262401" w:rsidRDefault="00366EEE" w:rsidP="00284D2A">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1D2C766B"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Adresse :</w:t>
      </w:r>
    </w:p>
    <w:p w14:paraId="4DC7988C" w14:textId="77777777" w:rsidR="00291076" w:rsidRPr="00262401" w:rsidRDefault="00291076" w:rsidP="00291076">
      <w:pPr>
        <w:rPr>
          <w:rFonts w:ascii="Verdana" w:hAnsi="Verdana"/>
        </w:rPr>
      </w:pPr>
    </w:p>
    <w:p w14:paraId="7D341D1B" w14:textId="70901621" w:rsidR="00366EEE" w:rsidRPr="00262401" w:rsidRDefault="00366EEE" w:rsidP="0029107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534D8460" w14:textId="2C63F0A4"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E-mail :</w:t>
      </w:r>
    </w:p>
    <w:p w14:paraId="5FDC428C" w14:textId="34196168"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Service :</w:t>
      </w:r>
    </w:p>
    <w:p w14:paraId="1FF1CF60"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1AAD598A" w14:textId="77777777" w:rsidR="00B971D2" w:rsidRPr="00262401" w:rsidRDefault="00366EEE" w:rsidP="00B971D2">
      <w:pPr>
        <w:pStyle w:val="titredeschma"/>
        <w:rPr>
          <w:rFonts w:ascii="Verdana" w:hAnsi="Verdana"/>
        </w:rPr>
      </w:pPr>
      <w:r w:rsidRPr="00262401">
        <w:rPr>
          <w:rFonts w:ascii="Verdana" w:hAnsi="Verdana"/>
        </w:rPr>
        <w:t>A COMPLETER PAR LA PERSONNE A L'ORIGINE DE L'OBSERVATION</w:t>
      </w:r>
    </w:p>
    <w:p w14:paraId="0750B770"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3E99EEEC" w14:textId="29CD5A09"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26FA628"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00461EE2" w14:textId="77777777" w:rsidR="00366EEE" w:rsidRPr="00262401" w:rsidRDefault="00366EEE" w:rsidP="00B971D2">
      <w:pPr>
        <w:pStyle w:val="Titre4"/>
        <w:spacing w:before="0" w:after="0"/>
        <w:rPr>
          <w:rFonts w:ascii="Verdana" w:hAnsi="Verdana"/>
          <w:sz w:val="20"/>
          <w:szCs w:val="20"/>
        </w:rPr>
      </w:pPr>
    </w:p>
    <w:p w14:paraId="1D1B691E" w14:textId="77777777" w:rsidR="00B971D2" w:rsidRPr="00262401" w:rsidRDefault="00B971D2" w:rsidP="00B971D2">
      <w:pPr>
        <w:pStyle w:val="Titre4"/>
        <w:spacing w:before="0" w:after="0"/>
        <w:rPr>
          <w:rFonts w:ascii="Verdana" w:hAnsi="Verdana"/>
          <w:sz w:val="20"/>
          <w:szCs w:val="20"/>
        </w:rPr>
      </w:pPr>
    </w:p>
    <w:p w14:paraId="3F9C7366"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Observations (dangers, contraintes…) :</w:t>
      </w:r>
      <w:r w:rsidR="00AB2617" w:rsidRPr="00262401">
        <w:rPr>
          <w:rFonts w:ascii="Verdana" w:hAnsi="Verdana"/>
          <w:sz w:val="20"/>
          <w:szCs w:val="20"/>
        </w:rPr>
        <w:br/>
      </w:r>
      <w:r w:rsidR="00AB2617" w:rsidRPr="00262401">
        <w:rPr>
          <w:rFonts w:ascii="Verdana" w:hAnsi="Verdana"/>
          <w:sz w:val="20"/>
          <w:szCs w:val="20"/>
        </w:rPr>
        <w:br/>
      </w:r>
      <w:r w:rsidR="00AB2617" w:rsidRPr="00262401">
        <w:rPr>
          <w:rFonts w:ascii="Verdana" w:hAnsi="Verdana"/>
          <w:sz w:val="20"/>
          <w:szCs w:val="20"/>
        </w:rPr>
        <w:br/>
      </w:r>
    </w:p>
    <w:p w14:paraId="7003ED90" w14:textId="77777777" w:rsidR="00366EEE" w:rsidRPr="00262401" w:rsidRDefault="00366EEE" w:rsidP="00B971D2">
      <w:pPr>
        <w:pStyle w:val="Titre4"/>
        <w:spacing w:before="0" w:after="0"/>
        <w:rPr>
          <w:rFonts w:ascii="Verdana" w:hAnsi="Verdana"/>
          <w:sz w:val="20"/>
          <w:szCs w:val="20"/>
        </w:rPr>
      </w:pPr>
    </w:p>
    <w:p w14:paraId="61BDA186"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00AB2617" w:rsidRPr="00262401">
        <w:rPr>
          <w:rFonts w:ascii="Verdana" w:hAnsi="Verdana"/>
          <w:sz w:val="20"/>
          <w:szCs w:val="20"/>
        </w:rPr>
        <w:br/>
      </w:r>
      <w:r w:rsidR="00AB2617" w:rsidRPr="00262401">
        <w:rPr>
          <w:rFonts w:ascii="Verdana" w:hAnsi="Verdana"/>
          <w:sz w:val="20"/>
          <w:szCs w:val="20"/>
        </w:rPr>
        <w:br/>
      </w:r>
      <w:r w:rsidR="00AB2617" w:rsidRPr="00262401">
        <w:rPr>
          <w:rFonts w:ascii="Verdana" w:hAnsi="Verdana"/>
          <w:sz w:val="20"/>
          <w:szCs w:val="20"/>
        </w:rPr>
        <w:br/>
      </w:r>
      <w:r w:rsidR="00AB2617" w:rsidRPr="00262401">
        <w:rPr>
          <w:rFonts w:ascii="Verdana" w:hAnsi="Verdana"/>
          <w:sz w:val="20"/>
          <w:szCs w:val="20"/>
        </w:rPr>
        <w:br/>
      </w:r>
    </w:p>
    <w:p w14:paraId="42EA8764"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3A58EEE1" w14:textId="77777777" w:rsidR="00AB2617" w:rsidRPr="00262401" w:rsidRDefault="00AB2617" w:rsidP="00AB2617">
      <w:pPr>
        <w:rPr>
          <w:rFonts w:ascii="Verdana" w:hAnsi="Verdana"/>
        </w:rPr>
      </w:pPr>
    </w:p>
    <w:p w14:paraId="00D108A1" w14:textId="77777777" w:rsidR="00366EEE" w:rsidRPr="00262401" w:rsidRDefault="00366EEE" w:rsidP="00B971D2">
      <w:pPr>
        <w:pStyle w:val="titredeschma"/>
        <w:rPr>
          <w:rFonts w:ascii="Verdana" w:hAnsi="Verdana"/>
        </w:rPr>
      </w:pPr>
      <w:r w:rsidRPr="00262401">
        <w:rPr>
          <w:rFonts w:ascii="Verdana" w:hAnsi="Verdana"/>
        </w:rPr>
        <w:t>SUITES DONNEES A L'OBSERVATION :</w:t>
      </w:r>
    </w:p>
    <w:p w14:paraId="6E44C8A0" w14:textId="77777777" w:rsidR="00366EEE" w:rsidRPr="00262401" w:rsidRDefault="00366EEE" w:rsidP="00B971D2">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w:t>
      </w:r>
      <w:r w:rsidR="00AB2617" w:rsidRPr="00262401">
        <w:rPr>
          <w:rFonts w:ascii="Verdana" w:eastAsia="Times New Roman" w:hAnsi="Verdana" w:cs="Times New Roman"/>
          <w:iCs w:val="0"/>
          <w:color w:val="000000"/>
          <w:sz w:val="22"/>
          <w:szCs w:val="22"/>
        </w:rPr>
        <w:t>t</w:t>
      </w:r>
      <w:r w:rsidRPr="00262401">
        <w:rPr>
          <w:rFonts w:ascii="Verdana" w:eastAsia="Times New Roman" w:hAnsi="Verdana" w:cs="Times New Roman"/>
          <w:iCs w:val="0"/>
          <w:color w:val="000000"/>
          <w:sz w:val="22"/>
          <w:szCs w:val="22"/>
        </w:rPr>
        <w:t>ant ou conseiller de prévention :</w:t>
      </w:r>
    </w:p>
    <w:p w14:paraId="5FD18E8C"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Connu le :   … / … / …</w:t>
      </w:r>
    </w:p>
    <w:p w14:paraId="05566FF3"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60115DA5"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Proposition :</w:t>
      </w:r>
    </w:p>
    <w:p w14:paraId="15426EC4" w14:textId="77777777" w:rsidR="00366EEE" w:rsidRPr="00262401" w:rsidRDefault="00AB2617" w:rsidP="00AB2617">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30A0174B"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08AA53AB"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9587C2D" w14:textId="77777777" w:rsidR="00B971D2" w:rsidRPr="00262401" w:rsidRDefault="00366EEE" w:rsidP="00B971D2">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2A06E8A"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7FBD73B4"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220CBCD9" w14:textId="77777777" w:rsidR="00366EEE" w:rsidRPr="00262401" w:rsidRDefault="00366EEE" w:rsidP="00B971D2">
      <w:pPr>
        <w:pStyle w:val="Titre4"/>
        <w:spacing w:before="0" w:after="0"/>
        <w:rPr>
          <w:rFonts w:ascii="Verdana" w:hAnsi="Verdana"/>
          <w:sz w:val="20"/>
          <w:szCs w:val="20"/>
        </w:rPr>
      </w:pPr>
    </w:p>
    <w:p w14:paraId="5DB59F6E" w14:textId="44B9D7E5"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Document transmi</w:t>
      </w:r>
      <w:r w:rsidR="002F5357">
        <w:rPr>
          <w:rFonts w:ascii="Verdana" w:hAnsi="Verdana"/>
          <w:sz w:val="20"/>
          <w:szCs w:val="20"/>
        </w:rPr>
        <w:t>s</w:t>
      </w:r>
      <w:r w:rsidRPr="00262401">
        <w:rPr>
          <w:rFonts w:ascii="Verdana" w:hAnsi="Verdana"/>
          <w:sz w:val="20"/>
          <w:szCs w:val="20"/>
        </w:rPr>
        <w:t xml:space="preserve"> au C</w:t>
      </w:r>
      <w:r w:rsidR="002F5357">
        <w:rPr>
          <w:rFonts w:ascii="Verdana" w:hAnsi="Verdana"/>
          <w:sz w:val="20"/>
          <w:szCs w:val="20"/>
        </w:rPr>
        <w:t>S</w:t>
      </w:r>
      <w:r w:rsidR="00026403" w:rsidRPr="00262401">
        <w:rPr>
          <w:rFonts w:ascii="Verdana" w:hAnsi="Verdana"/>
          <w:sz w:val="20"/>
          <w:szCs w:val="20"/>
        </w:rPr>
        <w:t>T</w:t>
      </w:r>
      <w:r w:rsidRPr="00262401">
        <w:rPr>
          <w:rFonts w:ascii="Verdana" w:hAnsi="Verdana"/>
          <w:sz w:val="20"/>
          <w:szCs w:val="20"/>
        </w:rPr>
        <w:t xml:space="preserve"> le :    … / … / …</w:t>
      </w:r>
      <w:r w:rsidRPr="00262401">
        <w:rPr>
          <w:rFonts w:ascii="Verdana" w:hAnsi="Verdana"/>
          <w:sz w:val="20"/>
          <w:szCs w:val="20"/>
        </w:rPr>
        <w:tab/>
      </w:r>
    </w:p>
    <w:p w14:paraId="1BB22D8F" w14:textId="551599C6"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Remarque éventuelle du </w:t>
      </w:r>
      <w:r w:rsidR="002F5357">
        <w:rPr>
          <w:rFonts w:ascii="Verdana" w:hAnsi="Verdana"/>
          <w:sz w:val="20"/>
          <w:szCs w:val="20"/>
        </w:rPr>
        <w:t>CST</w:t>
      </w:r>
      <w:r w:rsidRPr="00262401">
        <w:rPr>
          <w:rFonts w:ascii="Verdana" w:hAnsi="Verdana"/>
          <w:sz w:val="20"/>
          <w:szCs w:val="20"/>
        </w:rPr>
        <w:t xml:space="preserve"> :</w:t>
      </w:r>
    </w:p>
    <w:p w14:paraId="1D8A7E53"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651CF28B"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291A7C6" w14:textId="77777777" w:rsidR="00B233B6" w:rsidRPr="00262401" w:rsidRDefault="00366EEE" w:rsidP="00B971D2">
      <w:pPr>
        <w:pStyle w:val="Titre4"/>
        <w:spacing w:before="0" w:after="0"/>
        <w:rPr>
          <w:rFonts w:ascii="Verdana" w:hAnsi="Verdana"/>
          <w:sz w:val="20"/>
          <w:szCs w:val="20"/>
        </w:rPr>
      </w:pPr>
      <w:r w:rsidRPr="00262401">
        <w:rPr>
          <w:rFonts w:ascii="Verdana" w:hAnsi="Verdana"/>
          <w:sz w:val="20"/>
          <w:szCs w:val="20"/>
        </w:rPr>
        <w:t>Délai de réalisation :   … / … / …</w:t>
      </w:r>
    </w:p>
    <w:p w14:paraId="48DE1246" w14:textId="1EFDD3E6" w:rsidR="00B971D2" w:rsidRPr="00262401" w:rsidRDefault="00B971D2">
      <w:pPr>
        <w:spacing w:before="0" w:after="160" w:line="259" w:lineRule="auto"/>
        <w:rPr>
          <w:rFonts w:ascii="Verdana" w:hAnsi="Verdana"/>
          <w:sz w:val="20"/>
          <w:szCs w:val="20"/>
        </w:rPr>
      </w:pPr>
      <w:r w:rsidRPr="00262401">
        <w:rPr>
          <w:rFonts w:ascii="Verdana" w:hAnsi="Verdana"/>
          <w:sz w:val="20"/>
          <w:szCs w:val="20"/>
        </w:rPr>
        <w:br w:type="page"/>
      </w:r>
    </w:p>
    <w:p w14:paraId="258CCD16" w14:textId="5656639D"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2</w:t>
      </w:r>
    </w:p>
    <w:p w14:paraId="25A47ED7"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32A2BA4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27D0E3CD" w14:textId="77777777" w:rsidR="00231FF5" w:rsidRPr="00262401" w:rsidRDefault="00231FF5" w:rsidP="00231FF5">
      <w:pPr>
        <w:rPr>
          <w:rFonts w:ascii="Verdana" w:hAnsi="Verdana"/>
        </w:rPr>
      </w:pPr>
    </w:p>
    <w:p w14:paraId="13BFF72F"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467A7308" w14:textId="044E48C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629BD325" w14:textId="52F5C63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0F00191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11CF81B7"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60B014B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5E174BAE" w14:textId="74F63EAB"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EBF299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46AAE4AA" w14:textId="77777777" w:rsidR="00231FF5" w:rsidRPr="00262401" w:rsidRDefault="00231FF5" w:rsidP="00231FF5">
      <w:pPr>
        <w:pStyle w:val="Titre4"/>
        <w:spacing w:before="0" w:after="0"/>
        <w:rPr>
          <w:rFonts w:ascii="Verdana" w:hAnsi="Verdana"/>
          <w:sz w:val="20"/>
          <w:szCs w:val="20"/>
        </w:rPr>
      </w:pPr>
    </w:p>
    <w:p w14:paraId="251315B1" w14:textId="77777777" w:rsidR="00231FF5" w:rsidRPr="00262401" w:rsidRDefault="00231FF5" w:rsidP="00231FF5">
      <w:pPr>
        <w:pStyle w:val="Titre4"/>
        <w:spacing w:before="0" w:after="0"/>
        <w:rPr>
          <w:rFonts w:ascii="Verdana" w:hAnsi="Verdana"/>
          <w:sz w:val="20"/>
          <w:szCs w:val="20"/>
        </w:rPr>
      </w:pPr>
    </w:p>
    <w:p w14:paraId="6833E92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A84BD23" w14:textId="77777777" w:rsidR="00231FF5" w:rsidRPr="00262401" w:rsidRDefault="00231FF5" w:rsidP="00231FF5">
      <w:pPr>
        <w:pStyle w:val="Titre4"/>
        <w:spacing w:before="0" w:after="0"/>
        <w:rPr>
          <w:rFonts w:ascii="Verdana" w:hAnsi="Verdana"/>
          <w:sz w:val="20"/>
          <w:szCs w:val="20"/>
        </w:rPr>
      </w:pPr>
    </w:p>
    <w:p w14:paraId="4158A92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015D206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6CB18302" w14:textId="77777777" w:rsidR="00231FF5" w:rsidRPr="00262401" w:rsidRDefault="00231FF5" w:rsidP="00231FF5">
      <w:pPr>
        <w:rPr>
          <w:rFonts w:ascii="Verdana" w:hAnsi="Verdana"/>
        </w:rPr>
      </w:pPr>
    </w:p>
    <w:p w14:paraId="70FBD145"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07983EE1"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76B0E61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7B792FC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732B546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60514B7B"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9C98EB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3474E4F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37F9898"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510DA4A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1373A08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55E1EB14" w14:textId="77777777" w:rsidR="00231FF5" w:rsidRPr="00262401" w:rsidRDefault="00231FF5" w:rsidP="00231FF5">
      <w:pPr>
        <w:pStyle w:val="Titre4"/>
        <w:spacing w:before="0" w:after="0"/>
        <w:rPr>
          <w:rFonts w:ascii="Verdana" w:hAnsi="Verdana"/>
          <w:sz w:val="20"/>
          <w:szCs w:val="20"/>
        </w:rPr>
      </w:pPr>
    </w:p>
    <w:p w14:paraId="598BAB3A"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5E34C0FC"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3A8E3C4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7DABBEB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40C1736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58747A40"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0782C890" w14:textId="77777777" w:rsidR="00231FF5" w:rsidRPr="00262401" w:rsidRDefault="00231FF5" w:rsidP="00231FF5">
      <w:pPr>
        <w:rPr>
          <w:rFonts w:ascii="Verdana" w:hAnsi="Verdana"/>
        </w:rPr>
        <w:sectPr w:rsidR="00231FF5" w:rsidRPr="00262401" w:rsidSect="007E685F">
          <w:headerReference w:type="even" r:id="rId19"/>
          <w:headerReference w:type="default" r:id="rId20"/>
          <w:headerReference w:type="first" r:id="rId21"/>
          <w:pgSz w:w="11906" w:h="16838" w:code="9"/>
          <w:pgMar w:top="1537" w:right="1134" w:bottom="1361" w:left="1701" w:header="510" w:footer="567" w:gutter="0"/>
          <w:cols w:space="708"/>
          <w:docGrid w:linePitch="360"/>
        </w:sectPr>
      </w:pPr>
    </w:p>
    <w:p w14:paraId="73D696D3" w14:textId="4A56C325"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3</w:t>
      </w:r>
    </w:p>
    <w:p w14:paraId="0A6524F3"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547415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79A26FE2" w14:textId="77777777" w:rsidR="00231FF5" w:rsidRPr="00262401" w:rsidRDefault="00231FF5" w:rsidP="00231FF5">
      <w:pPr>
        <w:rPr>
          <w:rFonts w:ascii="Verdana" w:hAnsi="Verdana"/>
        </w:rPr>
      </w:pPr>
    </w:p>
    <w:p w14:paraId="67AB23AA"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2B84269F" w14:textId="583D12E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07CA70E4" w14:textId="57BBCE3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7C59871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11A1246D"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6DFF28C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70CB9F66" w14:textId="4A81E9E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EAEEEE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280F446C" w14:textId="77777777" w:rsidR="00231FF5" w:rsidRPr="00262401" w:rsidRDefault="00231FF5" w:rsidP="00231FF5">
      <w:pPr>
        <w:pStyle w:val="Titre4"/>
        <w:spacing w:before="0" w:after="0"/>
        <w:rPr>
          <w:rFonts w:ascii="Verdana" w:hAnsi="Verdana"/>
          <w:sz w:val="20"/>
          <w:szCs w:val="20"/>
        </w:rPr>
      </w:pPr>
    </w:p>
    <w:p w14:paraId="6CC0A16C" w14:textId="77777777" w:rsidR="00231FF5" w:rsidRPr="00262401" w:rsidRDefault="00231FF5" w:rsidP="00231FF5">
      <w:pPr>
        <w:pStyle w:val="Titre4"/>
        <w:spacing w:before="0" w:after="0"/>
        <w:rPr>
          <w:rFonts w:ascii="Verdana" w:hAnsi="Verdana"/>
          <w:sz w:val="20"/>
          <w:szCs w:val="20"/>
        </w:rPr>
      </w:pPr>
    </w:p>
    <w:p w14:paraId="34FDA34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016E6637" w14:textId="77777777" w:rsidR="00231FF5" w:rsidRPr="00262401" w:rsidRDefault="00231FF5" w:rsidP="00231FF5">
      <w:pPr>
        <w:pStyle w:val="Titre4"/>
        <w:spacing w:before="0" w:after="0"/>
        <w:rPr>
          <w:rFonts w:ascii="Verdana" w:hAnsi="Verdana"/>
          <w:sz w:val="20"/>
          <w:szCs w:val="20"/>
        </w:rPr>
      </w:pPr>
    </w:p>
    <w:p w14:paraId="03540A0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4A114AF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1474DED3" w14:textId="77777777" w:rsidR="00231FF5" w:rsidRPr="00262401" w:rsidRDefault="00231FF5" w:rsidP="00231FF5">
      <w:pPr>
        <w:rPr>
          <w:rFonts w:ascii="Verdana" w:hAnsi="Verdana"/>
        </w:rPr>
      </w:pPr>
    </w:p>
    <w:p w14:paraId="6294F2A8"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072E051B"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0B8689C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435FFD7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48ABEB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69C2D362"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7234483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AC267B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6F122202"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5AFA5F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E7E6BF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3300B2E8" w14:textId="77777777" w:rsidR="00231FF5" w:rsidRPr="00262401" w:rsidRDefault="00231FF5" w:rsidP="00231FF5">
      <w:pPr>
        <w:pStyle w:val="Titre4"/>
        <w:spacing w:before="0" w:after="0"/>
        <w:rPr>
          <w:rFonts w:ascii="Verdana" w:hAnsi="Verdana"/>
          <w:sz w:val="20"/>
          <w:szCs w:val="20"/>
        </w:rPr>
      </w:pPr>
    </w:p>
    <w:p w14:paraId="28DC797C"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2D2D6024"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0364904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400794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613A093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0A813E95"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1B4A904E" w14:textId="77777777" w:rsidR="00231FF5" w:rsidRPr="00262401" w:rsidRDefault="00231FF5" w:rsidP="00231FF5">
      <w:pPr>
        <w:rPr>
          <w:rFonts w:ascii="Verdana" w:hAnsi="Verdana"/>
        </w:rPr>
        <w:sectPr w:rsidR="00231FF5" w:rsidRPr="00262401" w:rsidSect="007E685F">
          <w:headerReference w:type="even" r:id="rId22"/>
          <w:headerReference w:type="default" r:id="rId23"/>
          <w:headerReference w:type="first" r:id="rId24"/>
          <w:pgSz w:w="11906" w:h="16838" w:code="9"/>
          <w:pgMar w:top="1537" w:right="1134" w:bottom="1361" w:left="1701" w:header="510" w:footer="567" w:gutter="0"/>
          <w:cols w:space="708"/>
          <w:docGrid w:linePitch="360"/>
        </w:sectPr>
      </w:pPr>
    </w:p>
    <w:p w14:paraId="4774F15A" w14:textId="1780C94F"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4</w:t>
      </w:r>
    </w:p>
    <w:p w14:paraId="6C5BEBA0"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1D6B427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36E204C8" w14:textId="77777777" w:rsidR="00231FF5" w:rsidRPr="00262401" w:rsidRDefault="00231FF5" w:rsidP="00231FF5">
      <w:pPr>
        <w:rPr>
          <w:rFonts w:ascii="Verdana" w:hAnsi="Verdana"/>
        </w:rPr>
      </w:pPr>
    </w:p>
    <w:p w14:paraId="17DE4AEB"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45ECE02E" w14:textId="4D2AB14B"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2B611124" w14:textId="3201BF6E"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45DB500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099A9828"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0ACBE81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4B9263C3" w14:textId="49D3822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A0A0149" w14:textId="1391576C"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7CE0385D" w14:textId="77777777" w:rsidR="00231FF5" w:rsidRPr="00262401" w:rsidRDefault="00231FF5" w:rsidP="00231FF5">
      <w:pPr>
        <w:pStyle w:val="Titre4"/>
        <w:spacing w:before="0" w:after="0"/>
        <w:rPr>
          <w:rFonts w:ascii="Verdana" w:hAnsi="Verdana"/>
          <w:sz w:val="20"/>
          <w:szCs w:val="20"/>
        </w:rPr>
      </w:pPr>
    </w:p>
    <w:p w14:paraId="40DF48BD" w14:textId="77777777" w:rsidR="00231FF5" w:rsidRPr="00262401" w:rsidRDefault="00231FF5" w:rsidP="00231FF5">
      <w:pPr>
        <w:pStyle w:val="Titre4"/>
        <w:spacing w:before="0" w:after="0"/>
        <w:rPr>
          <w:rFonts w:ascii="Verdana" w:hAnsi="Verdana"/>
          <w:sz w:val="20"/>
          <w:szCs w:val="20"/>
        </w:rPr>
      </w:pPr>
    </w:p>
    <w:p w14:paraId="50F6455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12CFDE4C" w14:textId="77777777" w:rsidR="00231FF5" w:rsidRPr="00262401" w:rsidRDefault="00231FF5" w:rsidP="00231FF5">
      <w:pPr>
        <w:pStyle w:val="Titre4"/>
        <w:spacing w:before="0" w:after="0"/>
        <w:rPr>
          <w:rFonts w:ascii="Verdana" w:hAnsi="Verdana"/>
          <w:sz w:val="20"/>
          <w:szCs w:val="20"/>
        </w:rPr>
      </w:pPr>
    </w:p>
    <w:p w14:paraId="4B8FD77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6849992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6A84DAA9" w14:textId="77777777" w:rsidR="00231FF5" w:rsidRPr="00262401" w:rsidRDefault="00231FF5" w:rsidP="00231FF5">
      <w:pPr>
        <w:rPr>
          <w:rFonts w:ascii="Verdana" w:hAnsi="Verdana"/>
        </w:rPr>
      </w:pPr>
    </w:p>
    <w:p w14:paraId="05C56468"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00A9A98D"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07DA297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577495C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EA24AA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23167436"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F74EE0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33DCFF3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40373440"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0DC443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D32622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50EB4588" w14:textId="77777777" w:rsidR="00231FF5" w:rsidRPr="00262401" w:rsidRDefault="00231FF5" w:rsidP="00231FF5">
      <w:pPr>
        <w:pStyle w:val="Titre4"/>
        <w:spacing w:before="0" w:after="0"/>
        <w:rPr>
          <w:rFonts w:ascii="Verdana" w:hAnsi="Verdana"/>
          <w:sz w:val="20"/>
          <w:szCs w:val="20"/>
        </w:rPr>
      </w:pPr>
    </w:p>
    <w:p w14:paraId="40CE139A"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3CD2E292"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2294D18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235E47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88B196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7B5957C8"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2D8980AE" w14:textId="77777777" w:rsidR="00231FF5" w:rsidRPr="00262401" w:rsidRDefault="00231FF5" w:rsidP="00231FF5">
      <w:pPr>
        <w:rPr>
          <w:rFonts w:ascii="Verdana" w:hAnsi="Verdana"/>
        </w:rPr>
        <w:sectPr w:rsidR="00231FF5" w:rsidRPr="00262401" w:rsidSect="007E685F">
          <w:headerReference w:type="even" r:id="rId25"/>
          <w:headerReference w:type="default" r:id="rId26"/>
          <w:headerReference w:type="first" r:id="rId27"/>
          <w:pgSz w:w="11906" w:h="16838" w:code="9"/>
          <w:pgMar w:top="1537" w:right="1134" w:bottom="1361" w:left="1701" w:header="510" w:footer="567" w:gutter="0"/>
          <w:cols w:space="708"/>
          <w:docGrid w:linePitch="360"/>
        </w:sectPr>
      </w:pPr>
    </w:p>
    <w:p w14:paraId="238E567F" w14:textId="1AAB589A"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5</w:t>
      </w:r>
    </w:p>
    <w:p w14:paraId="269919D5"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5A80D61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1BA24F22" w14:textId="77777777" w:rsidR="00231FF5" w:rsidRPr="00262401" w:rsidRDefault="00231FF5" w:rsidP="00231FF5">
      <w:pPr>
        <w:rPr>
          <w:rFonts w:ascii="Verdana" w:hAnsi="Verdana"/>
        </w:rPr>
      </w:pPr>
    </w:p>
    <w:p w14:paraId="3CC27ADB"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0BF0038C" w14:textId="1ABE46C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11C4B920" w14:textId="5DB7DFF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42FEBAF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41588F38"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7D7B353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7AB5E2C2" w14:textId="52341928"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2EC933E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77D7D48A" w14:textId="77777777" w:rsidR="00231FF5" w:rsidRPr="00262401" w:rsidRDefault="00231FF5" w:rsidP="00231FF5">
      <w:pPr>
        <w:pStyle w:val="Titre4"/>
        <w:spacing w:before="0" w:after="0"/>
        <w:rPr>
          <w:rFonts w:ascii="Verdana" w:hAnsi="Verdana"/>
          <w:sz w:val="20"/>
          <w:szCs w:val="20"/>
        </w:rPr>
      </w:pPr>
    </w:p>
    <w:p w14:paraId="2E01ACDE" w14:textId="77777777" w:rsidR="00231FF5" w:rsidRPr="00262401" w:rsidRDefault="00231FF5" w:rsidP="00231FF5">
      <w:pPr>
        <w:pStyle w:val="Titre4"/>
        <w:spacing w:before="0" w:after="0"/>
        <w:rPr>
          <w:rFonts w:ascii="Verdana" w:hAnsi="Verdana"/>
          <w:sz w:val="20"/>
          <w:szCs w:val="20"/>
        </w:rPr>
      </w:pPr>
    </w:p>
    <w:p w14:paraId="1151888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FEE9E1E" w14:textId="77777777" w:rsidR="00231FF5" w:rsidRPr="00262401" w:rsidRDefault="00231FF5" w:rsidP="00231FF5">
      <w:pPr>
        <w:pStyle w:val="Titre4"/>
        <w:spacing w:before="0" w:after="0"/>
        <w:rPr>
          <w:rFonts w:ascii="Verdana" w:hAnsi="Verdana"/>
          <w:sz w:val="20"/>
          <w:szCs w:val="20"/>
        </w:rPr>
      </w:pPr>
    </w:p>
    <w:p w14:paraId="0034DC4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06F2B77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2874B110" w14:textId="77777777" w:rsidR="00231FF5" w:rsidRPr="00262401" w:rsidRDefault="00231FF5" w:rsidP="00231FF5">
      <w:pPr>
        <w:rPr>
          <w:rFonts w:ascii="Verdana" w:hAnsi="Verdana"/>
        </w:rPr>
      </w:pPr>
    </w:p>
    <w:p w14:paraId="1FB98574"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2B4164C8"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06C4203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2D15A29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20BFFB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115E0B27"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5FDE961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793009E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42F84DCA"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4ACD0FD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7E522D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6C7752DF" w14:textId="77777777" w:rsidR="00231FF5" w:rsidRPr="00262401" w:rsidRDefault="00231FF5" w:rsidP="00231FF5">
      <w:pPr>
        <w:pStyle w:val="Titre4"/>
        <w:spacing w:before="0" w:after="0"/>
        <w:rPr>
          <w:rFonts w:ascii="Verdana" w:hAnsi="Verdana"/>
          <w:sz w:val="20"/>
          <w:szCs w:val="20"/>
        </w:rPr>
      </w:pPr>
    </w:p>
    <w:p w14:paraId="014ADCE6"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30091F93"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7E05F84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611A48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DE119C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2FA66ECA"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1EF4F528" w14:textId="77777777" w:rsidR="00231FF5" w:rsidRPr="00262401" w:rsidRDefault="00231FF5" w:rsidP="00231FF5">
      <w:pPr>
        <w:rPr>
          <w:rFonts w:ascii="Verdana" w:hAnsi="Verdana"/>
        </w:rPr>
        <w:sectPr w:rsidR="00231FF5" w:rsidRPr="00262401" w:rsidSect="007E685F">
          <w:headerReference w:type="even" r:id="rId28"/>
          <w:headerReference w:type="default" r:id="rId29"/>
          <w:headerReference w:type="first" r:id="rId30"/>
          <w:pgSz w:w="11906" w:h="16838" w:code="9"/>
          <w:pgMar w:top="1537" w:right="1134" w:bottom="1361" w:left="1701" w:header="510" w:footer="567" w:gutter="0"/>
          <w:cols w:space="708"/>
          <w:docGrid w:linePitch="360"/>
        </w:sectPr>
      </w:pPr>
    </w:p>
    <w:p w14:paraId="44E266FE" w14:textId="637BF1FC"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6</w:t>
      </w:r>
    </w:p>
    <w:p w14:paraId="3C9603CD"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21CAE0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014D4B97" w14:textId="77777777" w:rsidR="00231FF5" w:rsidRPr="00262401" w:rsidRDefault="00231FF5" w:rsidP="00231FF5">
      <w:pPr>
        <w:rPr>
          <w:rFonts w:ascii="Verdana" w:hAnsi="Verdana"/>
        </w:rPr>
      </w:pPr>
    </w:p>
    <w:p w14:paraId="0D599BCD"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41BAC6F0" w14:textId="1275482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356EC4C2" w14:textId="2048A4F0"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757F274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2A12E912"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3284316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146727EA" w14:textId="33B60653"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5472EF0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5848FA7E" w14:textId="77777777" w:rsidR="00231FF5" w:rsidRPr="00262401" w:rsidRDefault="00231FF5" w:rsidP="00231FF5">
      <w:pPr>
        <w:pStyle w:val="Titre4"/>
        <w:spacing w:before="0" w:after="0"/>
        <w:rPr>
          <w:rFonts w:ascii="Verdana" w:hAnsi="Verdana"/>
          <w:sz w:val="20"/>
          <w:szCs w:val="20"/>
        </w:rPr>
      </w:pPr>
    </w:p>
    <w:p w14:paraId="02BEA5E5" w14:textId="77777777" w:rsidR="00231FF5" w:rsidRPr="00262401" w:rsidRDefault="00231FF5" w:rsidP="00231FF5">
      <w:pPr>
        <w:pStyle w:val="Titre4"/>
        <w:spacing w:before="0" w:after="0"/>
        <w:rPr>
          <w:rFonts w:ascii="Verdana" w:hAnsi="Verdana"/>
          <w:sz w:val="20"/>
          <w:szCs w:val="20"/>
        </w:rPr>
      </w:pPr>
    </w:p>
    <w:p w14:paraId="66EEE7C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63FAAB8" w14:textId="77777777" w:rsidR="00231FF5" w:rsidRPr="00262401" w:rsidRDefault="00231FF5" w:rsidP="00231FF5">
      <w:pPr>
        <w:pStyle w:val="Titre4"/>
        <w:spacing w:before="0" w:after="0"/>
        <w:rPr>
          <w:rFonts w:ascii="Verdana" w:hAnsi="Verdana"/>
          <w:sz w:val="20"/>
          <w:szCs w:val="20"/>
        </w:rPr>
      </w:pPr>
    </w:p>
    <w:p w14:paraId="0385405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A0322C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555AE558" w14:textId="77777777" w:rsidR="00231FF5" w:rsidRPr="00262401" w:rsidRDefault="00231FF5" w:rsidP="00231FF5">
      <w:pPr>
        <w:rPr>
          <w:rFonts w:ascii="Verdana" w:hAnsi="Verdana"/>
        </w:rPr>
      </w:pPr>
    </w:p>
    <w:p w14:paraId="1B1D36C4"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4ACAAFDB"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5CC9364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2E352EB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494D2CC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30BB4DB2"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1CA06E1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1AD678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469EF87"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6F16D21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986206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09961937" w14:textId="77777777" w:rsidR="00231FF5" w:rsidRPr="00262401" w:rsidRDefault="00231FF5" w:rsidP="00231FF5">
      <w:pPr>
        <w:pStyle w:val="Titre4"/>
        <w:spacing w:before="0" w:after="0"/>
        <w:rPr>
          <w:rFonts w:ascii="Verdana" w:hAnsi="Verdana"/>
          <w:sz w:val="20"/>
          <w:szCs w:val="20"/>
        </w:rPr>
      </w:pPr>
    </w:p>
    <w:p w14:paraId="690D10D5"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354BBD31"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3C84DBA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FEBB7B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0F4A33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6426D28B"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4067FC9B" w14:textId="77777777" w:rsidR="00231FF5" w:rsidRPr="00262401" w:rsidRDefault="00231FF5" w:rsidP="00231FF5">
      <w:pPr>
        <w:rPr>
          <w:rFonts w:ascii="Verdana" w:hAnsi="Verdana"/>
        </w:rPr>
        <w:sectPr w:rsidR="00231FF5" w:rsidRPr="00262401" w:rsidSect="007E685F">
          <w:headerReference w:type="even" r:id="rId31"/>
          <w:headerReference w:type="default" r:id="rId32"/>
          <w:headerReference w:type="first" r:id="rId33"/>
          <w:pgSz w:w="11906" w:h="16838" w:code="9"/>
          <w:pgMar w:top="1537" w:right="1134" w:bottom="1361" w:left="1701" w:header="510" w:footer="567" w:gutter="0"/>
          <w:cols w:space="708"/>
          <w:docGrid w:linePitch="360"/>
        </w:sectPr>
      </w:pPr>
    </w:p>
    <w:p w14:paraId="6CD945D0" w14:textId="6F0C46FA"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7</w:t>
      </w:r>
    </w:p>
    <w:p w14:paraId="665832CC"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0A1AE3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35A5B30C" w14:textId="77777777" w:rsidR="00231FF5" w:rsidRPr="00262401" w:rsidRDefault="00231FF5" w:rsidP="00231FF5">
      <w:pPr>
        <w:rPr>
          <w:rFonts w:ascii="Verdana" w:hAnsi="Verdana"/>
        </w:rPr>
      </w:pPr>
    </w:p>
    <w:p w14:paraId="30D2B43E"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1E59830C" w14:textId="5E433BCC"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6B0512A3" w14:textId="18B2711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3CA8E8A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36F24F2C"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08D4122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4AC9C487" w14:textId="691D5C1E"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9853EC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47C5C93B" w14:textId="77777777" w:rsidR="00231FF5" w:rsidRPr="00262401" w:rsidRDefault="00231FF5" w:rsidP="00231FF5">
      <w:pPr>
        <w:pStyle w:val="Titre4"/>
        <w:spacing w:before="0" w:after="0"/>
        <w:rPr>
          <w:rFonts w:ascii="Verdana" w:hAnsi="Verdana"/>
          <w:sz w:val="20"/>
          <w:szCs w:val="20"/>
        </w:rPr>
      </w:pPr>
    </w:p>
    <w:p w14:paraId="09C5C915" w14:textId="77777777" w:rsidR="00231FF5" w:rsidRPr="00262401" w:rsidRDefault="00231FF5" w:rsidP="00231FF5">
      <w:pPr>
        <w:pStyle w:val="Titre4"/>
        <w:spacing w:before="0" w:after="0"/>
        <w:rPr>
          <w:rFonts w:ascii="Verdana" w:hAnsi="Verdana"/>
          <w:sz w:val="20"/>
          <w:szCs w:val="20"/>
        </w:rPr>
      </w:pPr>
    </w:p>
    <w:p w14:paraId="03BFECA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4E62A63" w14:textId="77777777" w:rsidR="00231FF5" w:rsidRPr="00262401" w:rsidRDefault="00231FF5" w:rsidP="00231FF5">
      <w:pPr>
        <w:pStyle w:val="Titre4"/>
        <w:spacing w:before="0" w:after="0"/>
        <w:rPr>
          <w:rFonts w:ascii="Verdana" w:hAnsi="Verdana"/>
          <w:sz w:val="20"/>
          <w:szCs w:val="20"/>
        </w:rPr>
      </w:pPr>
    </w:p>
    <w:p w14:paraId="3CF51DD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287718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411B9532" w14:textId="77777777" w:rsidR="00231FF5" w:rsidRPr="00262401" w:rsidRDefault="00231FF5" w:rsidP="00231FF5">
      <w:pPr>
        <w:rPr>
          <w:rFonts w:ascii="Verdana" w:hAnsi="Verdana"/>
        </w:rPr>
      </w:pPr>
    </w:p>
    <w:p w14:paraId="5A3785BD"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1F12970D"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27399D1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684BA31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8BC843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332A2507"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72DB439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60BD3E6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57104FD5"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7D38AB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797DCE1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6A5773D6" w14:textId="77777777" w:rsidR="00231FF5" w:rsidRPr="00262401" w:rsidRDefault="00231FF5" w:rsidP="00231FF5">
      <w:pPr>
        <w:pStyle w:val="Titre4"/>
        <w:spacing w:before="0" w:after="0"/>
        <w:rPr>
          <w:rFonts w:ascii="Verdana" w:hAnsi="Verdana"/>
          <w:sz w:val="20"/>
          <w:szCs w:val="20"/>
        </w:rPr>
      </w:pPr>
    </w:p>
    <w:p w14:paraId="35A5E20F"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37DE2A73"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5125EEB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3744ABD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6082357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7E4A23EB"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12F9170E" w14:textId="304AD24B"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n°8</w:t>
      </w:r>
    </w:p>
    <w:p w14:paraId="78F62383"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15BD57F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1BE496D8" w14:textId="77777777" w:rsidR="00E73CD6" w:rsidRPr="00262401" w:rsidRDefault="00E73CD6" w:rsidP="00E73CD6">
      <w:pPr>
        <w:rPr>
          <w:rFonts w:ascii="Verdana" w:hAnsi="Verdana"/>
        </w:rPr>
      </w:pPr>
    </w:p>
    <w:p w14:paraId="2B7B9677"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3F481D56" w14:textId="31FFE739"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4C9A385E" w14:textId="2728202E"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53715CF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3F08625F"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3FB2ACE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44A00451" w14:textId="2663CD0E"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9D26E9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28E89408" w14:textId="77777777" w:rsidR="00E73CD6" w:rsidRPr="00262401" w:rsidRDefault="00E73CD6" w:rsidP="00E73CD6">
      <w:pPr>
        <w:pStyle w:val="Titre4"/>
        <w:spacing w:before="0" w:after="0"/>
        <w:rPr>
          <w:rFonts w:ascii="Verdana" w:hAnsi="Verdana"/>
          <w:sz w:val="20"/>
          <w:szCs w:val="20"/>
        </w:rPr>
      </w:pPr>
    </w:p>
    <w:p w14:paraId="7D83CB32" w14:textId="77777777" w:rsidR="00E73CD6" w:rsidRPr="00262401" w:rsidRDefault="00E73CD6" w:rsidP="00E73CD6">
      <w:pPr>
        <w:pStyle w:val="Titre4"/>
        <w:spacing w:before="0" w:after="0"/>
        <w:rPr>
          <w:rFonts w:ascii="Verdana" w:hAnsi="Verdana"/>
          <w:sz w:val="20"/>
          <w:szCs w:val="20"/>
        </w:rPr>
      </w:pPr>
    </w:p>
    <w:p w14:paraId="44174AA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4C96D9EE" w14:textId="77777777" w:rsidR="00E73CD6" w:rsidRPr="00262401" w:rsidRDefault="00E73CD6" w:rsidP="00E73CD6">
      <w:pPr>
        <w:pStyle w:val="Titre4"/>
        <w:spacing w:before="0" w:after="0"/>
        <w:rPr>
          <w:rFonts w:ascii="Verdana" w:hAnsi="Verdana"/>
          <w:sz w:val="20"/>
          <w:szCs w:val="20"/>
        </w:rPr>
      </w:pPr>
    </w:p>
    <w:p w14:paraId="52335853"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16D0525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50F322C0" w14:textId="77777777" w:rsidR="00E73CD6" w:rsidRPr="00262401" w:rsidRDefault="00E73CD6" w:rsidP="00E73CD6">
      <w:pPr>
        <w:rPr>
          <w:rFonts w:ascii="Verdana" w:hAnsi="Verdana"/>
        </w:rPr>
      </w:pPr>
    </w:p>
    <w:p w14:paraId="1A890F78"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172341C4"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3E9EC78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6C588EC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1C697BB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15BC3A8E"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711F24F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2D9E73B"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C8891A3"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6E47CD7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3A2315C"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104C7C41" w14:textId="77777777" w:rsidR="00E73CD6" w:rsidRPr="00262401" w:rsidRDefault="00E73CD6" w:rsidP="00E73CD6">
      <w:pPr>
        <w:pStyle w:val="Titre4"/>
        <w:spacing w:before="0" w:after="0"/>
        <w:rPr>
          <w:rFonts w:ascii="Verdana" w:hAnsi="Verdana"/>
          <w:sz w:val="20"/>
          <w:szCs w:val="20"/>
        </w:rPr>
      </w:pPr>
    </w:p>
    <w:p w14:paraId="610F3ED0"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20E9A4E1"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1A4AE55B"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64D857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704E81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02478781"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5F99D073" w14:textId="5893C23D"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n°9</w:t>
      </w:r>
    </w:p>
    <w:p w14:paraId="2ADEAC9D"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3B90D80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3EBB7774" w14:textId="77777777" w:rsidR="00E73CD6" w:rsidRPr="00262401" w:rsidRDefault="00E73CD6" w:rsidP="00E73CD6">
      <w:pPr>
        <w:rPr>
          <w:rFonts w:ascii="Verdana" w:hAnsi="Verdana"/>
        </w:rPr>
      </w:pPr>
    </w:p>
    <w:p w14:paraId="38E275DB"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62D02ECB" w14:textId="3AE9FFDF"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67A01296" w14:textId="1A8C84D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02F5F37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3089D015"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320083C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58CC6B71" w14:textId="5DBE69FA"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542BB7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5C1DE5BF" w14:textId="77777777" w:rsidR="00E73CD6" w:rsidRPr="00262401" w:rsidRDefault="00E73CD6" w:rsidP="00E73CD6">
      <w:pPr>
        <w:pStyle w:val="Titre4"/>
        <w:spacing w:before="0" w:after="0"/>
        <w:rPr>
          <w:rFonts w:ascii="Verdana" w:hAnsi="Verdana"/>
          <w:sz w:val="20"/>
          <w:szCs w:val="20"/>
        </w:rPr>
      </w:pPr>
    </w:p>
    <w:p w14:paraId="0203A85B" w14:textId="77777777" w:rsidR="00E73CD6" w:rsidRPr="00262401" w:rsidRDefault="00E73CD6" w:rsidP="00E73CD6">
      <w:pPr>
        <w:pStyle w:val="Titre4"/>
        <w:spacing w:before="0" w:after="0"/>
        <w:rPr>
          <w:rFonts w:ascii="Verdana" w:hAnsi="Verdana"/>
          <w:sz w:val="20"/>
          <w:szCs w:val="20"/>
        </w:rPr>
      </w:pPr>
    </w:p>
    <w:p w14:paraId="615E67F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DC7AF25" w14:textId="77777777" w:rsidR="00E73CD6" w:rsidRPr="00262401" w:rsidRDefault="00E73CD6" w:rsidP="00E73CD6">
      <w:pPr>
        <w:pStyle w:val="Titre4"/>
        <w:spacing w:before="0" w:after="0"/>
        <w:rPr>
          <w:rFonts w:ascii="Verdana" w:hAnsi="Verdana"/>
          <w:sz w:val="20"/>
          <w:szCs w:val="20"/>
        </w:rPr>
      </w:pPr>
    </w:p>
    <w:p w14:paraId="709720AA"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0CD0E45"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05A9584B" w14:textId="77777777" w:rsidR="00E73CD6" w:rsidRPr="00262401" w:rsidRDefault="00E73CD6" w:rsidP="00E73CD6">
      <w:pPr>
        <w:rPr>
          <w:rFonts w:ascii="Verdana" w:hAnsi="Verdana"/>
        </w:rPr>
      </w:pPr>
    </w:p>
    <w:p w14:paraId="4CACE606"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20015789"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6E87F71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711E07E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8227373"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4CB3DBB7"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B00ECA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D82743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70B23840"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0024E54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27C187A"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0DC3D1B3" w14:textId="77777777" w:rsidR="00E73CD6" w:rsidRPr="00262401" w:rsidRDefault="00E73CD6" w:rsidP="00E73CD6">
      <w:pPr>
        <w:pStyle w:val="Titre4"/>
        <w:spacing w:before="0" w:after="0"/>
        <w:rPr>
          <w:rFonts w:ascii="Verdana" w:hAnsi="Verdana"/>
          <w:sz w:val="20"/>
          <w:szCs w:val="20"/>
        </w:rPr>
      </w:pPr>
    </w:p>
    <w:p w14:paraId="3E67141F"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137BAE93"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195B8A8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67DCFF6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43F076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210B02D6"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378F729B" w14:textId="1093C095"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n°10</w:t>
      </w:r>
    </w:p>
    <w:p w14:paraId="152C72FC"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543FCBE"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7C4404FF" w14:textId="77777777" w:rsidR="00E73CD6" w:rsidRPr="00262401" w:rsidRDefault="00E73CD6" w:rsidP="00E73CD6">
      <w:pPr>
        <w:rPr>
          <w:rFonts w:ascii="Verdana" w:hAnsi="Verdana"/>
        </w:rPr>
      </w:pPr>
    </w:p>
    <w:p w14:paraId="5880B421"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5C8B3BD0" w14:textId="645B7C88"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648294FE" w14:textId="3FFD458A"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009ACCD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4DB0EB2F"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173B41D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5758C8C4" w14:textId="6CF47821"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041AD8E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14FEE2C4" w14:textId="77777777" w:rsidR="00E73CD6" w:rsidRPr="00262401" w:rsidRDefault="00E73CD6" w:rsidP="00E73CD6">
      <w:pPr>
        <w:pStyle w:val="Titre4"/>
        <w:spacing w:before="0" w:after="0"/>
        <w:rPr>
          <w:rFonts w:ascii="Verdana" w:hAnsi="Verdana"/>
          <w:sz w:val="20"/>
          <w:szCs w:val="20"/>
        </w:rPr>
      </w:pPr>
    </w:p>
    <w:p w14:paraId="114E476E" w14:textId="77777777" w:rsidR="00E73CD6" w:rsidRPr="00262401" w:rsidRDefault="00E73CD6" w:rsidP="00E73CD6">
      <w:pPr>
        <w:pStyle w:val="Titre4"/>
        <w:spacing w:before="0" w:after="0"/>
        <w:rPr>
          <w:rFonts w:ascii="Verdana" w:hAnsi="Verdana"/>
          <w:sz w:val="20"/>
          <w:szCs w:val="20"/>
        </w:rPr>
      </w:pPr>
    </w:p>
    <w:p w14:paraId="031712B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735C276" w14:textId="77777777" w:rsidR="00E73CD6" w:rsidRPr="00262401" w:rsidRDefault="00E73CD6" w:rsidP="00E73CD6">
      <w:pPr>
        <w:pStyle w:val="Titre4"/>
        <w:spacing w:before="0" w:after="0"/>
        <w:rPr>
          <w:rFonts w:ascii="Verdana" w:hAnsi="Verdana"/>
          <w:sz w:val="20"/>
          <w:szCs w:val="20"/>
        </w:rPr>
      </w:pPr>
    </w:p>
    <w:p w14:paraId="5471E363"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302D387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51DCDFFC" w14:textId="77777777" w:rsidR="00E73CD6" w:rsidRPr="00262401" w:rsidRDefault="00E73CD6" w:rsidP="00E73CD6">
      <w:pPr>
        <w:rPr>
          <w:rFonts w:ascii="Verdana" w:hAnsi="Verdana"/>
        </w:rPr>
      </w:pPr>
    </w:p>
    <w:p w14:paraId="2189B8D1"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3B83DD7A"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4CD469F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0BF1D7A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7EA56D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54115828"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386FD44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352F177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6AA3CCC7"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8F3D00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C7F647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2E3D3817" w14:textId="77777777" w:rsidR="00E73CD6" w:rsidRPr="00262401" w:rsidRDefault="00E73CD6" w:rsidP="00E73CD6">
      <w:pPr>
        <w:pStyle w:val="Titre4"/>
        <w:spacing w:before="0" w:after="0"/>
        <w:rPr>
          <w:rFonts w:ascii="Verdana" w:hAnsi="Verdana"/>
          <w:sz w:val="20"/>
          <w:szCs w:val="20"/>
        </w:rPr>
      </w:pPr>
    </w:p>
    <w:p w14:paraId="0AE4F18E"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0C139840"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2912A5A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B6A03C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3D20031F"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10249295"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140D8987" w14:textId="2DD1325C"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n°11</w:t>
      </w:r>
    </w:p>
    <w:p w14:paraId="6661C427"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4FAF014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07D0FD54" w14:textId="77777777" w:rsidR="00E73CD6" w:rsidRPr="00262401" w:rsidRDefault="00E73CD6" w:rsidP="00E73CD6">
      <w:pPr>
        <w:rPr>
          <w:rFonts w:ascii="Verdana" w:hAnsi="Verdana"/>
        </w:rPr>
      </w:pPr>
    </w:p>
    <w:p w14:paraId="77932EA4"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64715372" w14:textId="576A67F9"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6A9B1EA5" w14:textId="78A1D096"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5BF37EC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275456AA"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698D899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75E3DA17" w14:textId="79B181CC"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13290B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4BE6160B" w14:textId="77777777" w:rsidR="00E73CD6" w:rsidRPr="00262401" w:rsidRDefault="00E73CD6" w:rsidP="00E73CD6">
      <w:pPr>
        <w:pStyle w:val="Titre4"/>
        <w:spacing w:before="0" w:after="0"/>
        <w:rPr>
          <w:rFonts w:ascii="Verdana" w:hAnsi="Verdana"/>
          <w:sz w:val="20"/>
          <w:szCs w:val="20"/>
        </w:rPr>
      </w:pPr>
    </w:p>
    <w:p w14:paraId="54E876DE" w14:textId="77777777" w:rsidR="00E73CD6" w:rsidRPr="00262401" w:rsidRDefault="00E73CD6" w:rsidP="00E73CD6">
      <w:pPr>
        <w:pStyle w:val="Titre4"/>
        <w:spacing w:before="0" w:after="0"/>
        <w:rPr>
          <w:rFonts w:ascii="Verdana" w:hAnsi="Verdana"/>
          <w:sz w:val="20"/>
          <w:szCs w:val="20"/>
        </w:rPr>
      </w:pPr>
    </w:p>
    <w:p w14:paraId="7524F87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65BE011" w14:textId="77777777" w:rsidR="00E73CD6" w:rsidRPr="00262401" w:rsidRDefault="00E73CD6" w:rsidP="00E73CD6">
      <w:pPr>
        <w:pStyle w:val="Titre4"/>
        <w:spacing w:before="0" w:after="0"/>
        <w:rPr>
          <w:rFonts w:ascii="Verdana" w:hAnsi="Verdana"/>
          <w:sz w:val="20"/>
          <w:szCs w:val="20"/>
        </w:rPr>
      </w:pPr>
    </w:p>
    <w:p w14:paraId="2DAFBDE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4A15E71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454F4DD3" w14:textId="77777777" w:rsidR="00E73CD6" w:rsidRPr="00262401" w:rsidRDefault="00E73CD6" w:rsidP="00E73CD6">
      <w:pPr>
        <w:rPr>
          <w:rFonts w:ascii="Verdana" w:hAnsi="Verdana"/>
        </w:rPr>
      </w:pPr>
    </w:p>
    <w:p w14:paraId="0E6963C8"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7C25B81C"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4E14FCD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16338E1C"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2DF73C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61698E8E"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98EC1B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64A9708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534FB57A"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33F1E48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61D82B3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3CFF9F19" w14:textId="77777777" w:rsidR="00E73CD6" w:rsidRPr="00262401" w:rsidRDefault="00E73CD6" w:rsidP="00E73CD6">
      <w:pPr>
        <w:pStyle w:val="Titre4"/>
        <w:spacing w:before="0" w:after="0"/>
        <w:rPr>
          <w:rFonts w:ascii="Verdana" w:hAnsi="Verdana"/>
          <w:sz w:val="20"/>
          <w:szCs w:val="20"/>
        </w:rPr>
      </w:pPr>
    </w:p>
    <w:p w14:paraId="66C4838C"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au C</w:t>
      </w:r>
      <w:r>
        <w:rPr>
          <w:rFonts w:ascii="Verdana" w:hAnsi="Verdana"/>
          <w:sz w:val="20"/>
          <w:szCs w:val="20"/>
        </w:rPr>
        <w:t>S</w:t>
      </w:r>
      <w:r w:rsidRPr="00262401">
        <w:rPr>
          <w:rFonts w:ascii="Verdana" w:hAnsi="Verdana"/>
          <w:sz w:val="20"/>
          <w:szCs w:val="20"/>
        </w:rPr>
        <w:t>T le :    … / … / …</w:t>
      </w:r>
      <w:r w:rsidRPr="00262401">
        <w:rPr>
          <w:rFonts w:ascii="Verdana" w:hAnsi="Verdana"/>
          <w:sz w:val="20"/>
          <w:szCs w:val="20"/>
        </w:rPr>
        <w:tab/>
      </w:r>
    </w:p>
    <w:p w14:paraId="1BF789D2" w14:textId="77777777"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du </w:t>
      </w:r>
      <w:r>
        <w:rPr>
          <w:rFonts w:ascii="Verdana" w:hAnsi="Verdana"/>
          <w:sz w:val="20"/>
          <w:szCs w:val="20"/>
        </w:rPr>
        <w:t>CST</w:t>
      </w:r>
      <w:r w:rsidRPr="00262401">
        <w:rPr>
          <w:rFonts w:ascii="Verdana" w:hAnsi="Verdana"/>
          <w:sz w:val="20"/>
          <w:szCs w:val="20"/>
        </w:rPr>
        <w:t xml:space="preserve"> :</w:t>
      </w:r>
    </w:p>
    <w:p w14:paraId="7D2C124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1EC60A0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E7B9F7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57A14171"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7D50DAB7" w14:textId="0F4FC596" w:rsidR="00E73CD6" w:rsidRPr="00262401" w:rsidRDefault="00E73CD6" w:rsidP="00231FF5">
      <w:pPr>
        <w:rPr>
          <w:rFonts w:ascii="Verdana" w:hAnsi="Verdana"/>
        </w:rPr>
        <w:sectPr w:rsidR="00E73CD6" w:rsidRPr="00262401" w:rsidSect="007E685F">
          <w:headerReference w:type="even" r:id="rId34"/>
          <w:headerReference w:type="default" r:id="rId35"/>
          <w:headerReference w:type="first" r:id="rId36"/>
          <w:pgSz w:w="11906" w:h="16838" w:code="9"/>
          <w:pgMar w:top="1537" w:right="1134" w:bottom="1361" w:left="1701" w:header="510" w:footer="567" w:gutter="0"/>
          <w:cols w:space="708"/>
          <w:docGrid w:linePitch="360"/>
        </w:sectPr>
      </w:pPr>
    </w:p>
    <w:p w14:paraId="0AB6E571" w14:textId="77777777" w:rsidR="00231FF5" w:rsidRPr="00262401" w:rsidRDefault="00231FF5">
      <w:pPr>
        <w:spacing w:before="0" w:after="160" w:line="259" w:lineRule="auto"/>
        <w:rPr>
          <w:rFonts w:ascii="Verdana" w:hAnsi="Verdana"/>
          <w:sz w:val="20"/>
          <w:szCs w:val="20"/>
        </w:rPr>
      </w:pPr>
    </w:p>
    <w:p w14:paraId="0052EF0E" w14:textId="77777777" w:rsidR="00B971D2" w:rsidRPr="00262401" w:rsidRDefault="009E3D77" w:rsidP="005F0B41">
      <w:pPr>
        <w:jc w:val="center"/>
        <w:rPr>
          <w:rFonts w:ascii="Verdana" w:hAnsi="Verdana"/>
        </w:rPr>
      </w:pPr>
      <w:r w:rsidRPr="00262401">
        <w:rPr>
          <w:rFonts w:ascii="Verdana" w:hAnsi="Verdana"/>
          <w:b/>
        </w:rPr>
        <w:t xml:space="preserve">Tableau de suivi des </w:t>
      </w:r>
      <w:r w:rsidR="005F0B41" w:rsidRPr="00262401">
        <w:rPr>
          <w:rFonts w:ascii="Verdana" w:hAnsi="Verdana"/>
          <w:b/>
        </w:rPr>
        <w:t>fiches d’observations du registre de santé et sécurité au travail</w:t>
      </w:r>
      <w:r w:rsidR="005F0B41" w:rsidRPr="00262401">
        <w:rPr>
          <w:rFonts w:ascii="Verdana" w:hAnsi="Verdana"/>
          <w:b/>
        </w:rPr>
        <w:br/>
      </w:r>
      <w:r w:rsidR="005F0B41" w:rsidRPr="00262401">
        <w:rPr>
          <w:rFonts w:ascii="Verdana" w:hAnsi="Verdana"/>
        </w:rPr>
        <w:t>tenu à jour par l’assistant ou le conseiller de prévention</w:t>
      </w:r>
    </w:p>
    <w:tbl>
      <w:tblPr>
        <w:tblStyle w:val="Grilledutableau"/>
        <w:tblW w:w="0" w:type="auto"/>
        <w:jc w:val="center"/>
        <w:tblLook w:val="04A0" w:firstRow="1" w:lastRow="0" w:firstColumn="1" w:lastColumn="0" w:noHBand="0" w:noVBand="1"/>
      </w:tblPr>
      <w:tblGrid>
        <w:gridCol w:w="686"/>
        <w:gridCol w:w="1873"/>
        <w:gridCol w:w="3419"/>
        <w:gridCol w:w="1452"/>
        <w:gridCol w:w="1432"/>
        <w:gridCol w:w="3913"/>
        <w:gridCol w:w="1155"/>
      </w:tblGrid>
      <w:tr w:rsidR="00860B12" w:rsidRPr="00262401" w14:paraId="25D3768E" w14:textId="77777777" w:rsidTr="00860B12">
        <w:trPr>
          <w:jc w:val="center"/>
        </w:trPr>
        <w:tc>
          <w:tcPr>
            <w:tcW w:w="686" w:type="dxa"/>
            <w:vMerge w:val="restart"/>
            <w:vAlign w:val="center"/>
          </w:tcPr>
          <w:p w14:paraId="08A994ED" w14:textId="77777777" w:rsidR="00860B12" w:rsidRPr="00262401" w:rsidRDefault="00860B12" w:rsidP="00860B12">
            <w:pPr>
              <w:jc w:val="center"/>
              <w:rPr>
                <w:rFonts w:ascii="Verdana" w:hAnsi="Verdana"/>
              </w:rPr>
            </w:pPr>
            <w:r w:rsidRPr="00262401">
              <w:rPr>
                <w:rFonts w:ascii="Verdana" w:hAnsi="Verdana"/>
              </w:rPr>
              <w:t>N° de la fiche</w:t>
            </w:r>
          </w:p>
        </w:tc>
        <w:tc>
          <w:tcPr>
            <w:tcW w:w="5292" w:type="dxa"/>
            <w:gridSpan w:val="2"/>
            <w:vAlign w:val="center"/>
          </w:tcPr>
          <w:p w14:paraId="6CC2FB59" w14:textId="77777777" w:rsidR="00860B12" w:rsidRPr="00262401" w:rsidRDefault="00860B12" w:rsidP="00860B12">
            <w:pPr>
              <w:jc w:val="center"/>
              <w:rPr>
                <w:rFonts w:ascii="Verdana" w:hAnsi="Verdana"/>
              </w:rPr>
            </w:pPr>
            <w:r w:rsidRPr="00262401">
              <w:rPr>
                <w:rFonts w:ascii="Verdana" w:hAnsi="Verdana"/>
              </w:rPr>
              <w:t>Observation</w:t>
            </w:r>
          </w:p>
        </w:tc>
        <w:tc>
          <w:tcPr>
            <w:tcW w:w="2884" w:type="dxa"/>
            <w:gridSpan w:val="2"/>
            <w:vAlign w:val="center"/>
          </w:tcPr>
          <w:p w14:paraId="0F3176D8" w14:textId="77777777" w:rsidR="00860B12" w:rsidRPr="00262401" w:rsidRDefault="00860B12" w:rsidP="00860B12">
            <w:pPr>
              <w:jc w:val="center"/>
              <w:rPr>
                <w:rFonts w:ascii="Verdana" w:hAnsi="Verdana"/>
              </w:rPr>
            </w:pPr>
            <w:r w:rsidRPr="00262401">
              <w:rPr>
                <w:rFonts w:ascii="Verdana" w:hAnsi="Verdana"/>
              </w:rPr>
              <w:t>Suites à donnée</w:t>
            </w:r>
          </w:p>
        </w:tc>
        <w:tc>
          <w:tcPr>
            <w:tcW w:w="5068" w:type="dxa"/>
            <w:gridSpan w:val="2"/>
            <w:vAlign w:val="center"/>
          </w:tcPr>
          <w:p w14:paraId="77A8E7D9" w14:textId="77777777" w:rsidR="00860B12" w:rsidRPr="00262401" w:rsidRDefault="00860B12" w:rsidP="00860B12">
            <w:pPr>
              <w:jc w:val="center"/>
              <w:rPr>
                <w:rFonts w:ascii="Verdana" w:hAnsi="Verdana"/>
              </w:rPr>
            </w:pPr>
            <w:r w:rsidRPr="00262401">
              <w:rPr>
                <w:rFonts w:ascii="Verdana" w:hAnsi="Verdana"/>
              </w:rPr>
              <w:t>Mise en œuvre</w:t>
            </w:r>
          </w:p>
        </w:tc>
      </w:tr>
      <w:tr w:rsidR="00860B12" w:rsidRPr="00262401" w14:paraId="44CF40C6" w14:textId="77777777" w:rsidTr="00860B12">
        <w:trPr>
          <w:jc w:val="center"/>
        </w:trPr>
        <w:tc>
          <w:tcPr>
            <w:tcW w:w="686" w:type="dxa"/>
            <w:vMerge/>
          </w:tcPr>
          <w:p w14:paraId="3C77EFD7" w14:textId="77777777" w:rsidR="00860B12" w:rsidRPr="00262401" w:rsidRDefault="00860B12" w:rsidP="00860B12">
            <w:pPr>
              <w:jc w:val="center"/>
              <w:rPr>
                <w:rFonts w:ascii="Verdana" w:hAnsi="Verdana"/>
              </w:rPr>
            </w:pPr>
          </w:p>
        </w:tc>
        <w:tc>
          <w:tcPr>
            <w:tcW w:w="1873" w:type="dxa"/>
          </w:tcPr>
          <w:p w14:paraId="6038E52B" w14:textId="77777777" w:rsidR="00860B12" w:rsidRPr="00262401" w:rsidRDefault="00860B12" w:rsidP="00860B12">
            <w:pPr>
              <w:jc w:val="center"/>
              <w:rPr>
                <w:rFonts w:ascii="Verdana" w:hAnsi="Verdana"/>
              </w:rPr>
            </w:pPr>
            <w:r w:rsidRPr="00262401">
              <w:rPr>
                <w:rFonts w:ascii="Verdana" w:hAnsi="Verdana"/>
              </w:rPr>
              <w:t>Date d’enregistrement de la fiche</w:t>
            </w:r>
          </w:p>
        </w:tc>
        <w:tc>
          <w:tcPr>
            <w:tcW w:w="3419" w:type="dxa"/>
            <w:vAlign w:val="center"/>
          </w:tcPr>
          <w:p w14:paraId="01BC8934" w14:textId="77777777" w:rsidR="00860B12" w:rsidRPr="00262401" w:rsidRDefault="00860B12" w:rsidP="00860B12">
            <w:pPr>
              <w:jc w:val="center"/>
              <w:rPr>
                <w:rFonts w:ascii="Verdana" w:hAnsi="Verdana"/>
              </w:rPr>
            </w:pPr>
            <w:r w:rsidRPr="00262401">
              <w:rPr>
                <w:rFonts w:ascii="Verdana" w:hAnsi="Verdana"/>
              </w:rPr>
              <w:t>Objet</w:t>
            </w:r>
          </w:p>
        </w:tc>
        <w:tc>
          <w:tcPr>
            <w:tcW w:w="1452" w:type="dxa"/>
            <w:vAlign w:val="center"/>
          </w:tcPr>
          <w:p w14:paraId="38E8368E" w14:textId="77777777" w:rsidR="00860B12" w:rsidRPr="00262401" w:rsidRDefault="00860B12" w:rsidP="00860B12">
            <w:pPr>
              <w:jc w:val="center"/>
              <w:rPr>
                <w:rFonts w:ascii="Verdana" w:hAnsi="Verdana"/>
              </w:rPr>
            </w:pPr>
            <w:r w:rsidRPr="00262401">
              <w:rPr>
                <w:rFonts w:ascii="Verdana" w:hAnsi="Verdana"/>
              </w:rPr>
              <w:t>Date de transmission à l’autorité</w:t>
            </w:r>
          </w:p>
        </w:tc>
        <w:tc>
          <w:tcPr>
            <w:tcW w:w="1432" w:type="dxa"/>
            <w:vAlign w:val="center"/>
          </w:tcPr>
          <w:p w14:paraId="3F81B4F0" w14:textId="7D562A67" w:rsidR="00860B12" w:rsidRPr="00262401" w:rsidRDefault="00860B12" w:rsidP="00860B12">
            <w:pPr>
              <w:jc w:val="center"/>
              <w:rPr>
                <w:rFonts w:ascii="Verdana" w:hAnsi="Verdana"/>
              </w:rPr>
            </w:pPr>
            <w:r w:rsidRPr="00262401">
              <w:rPr>
                <w:rFonts w:ascii="Verdana" w:hAnsi="Verdana"/>
              </w:rPr>
              <w:t xml:space="preserve">Date de transmission au </w:t>
            </w:r>
            <w:r w:rsidR="00A5187E">
              <w:rPr>
                <w:rFonts w:ascii="Verdana" w:hAnsi="Verdana"/>
              </w:rPr>
              <w:t>CST</w:t>
            </w:r>
            <w:bookmarkStart w:id="2" w:name="_GoBack"/>
            <w:bookmarkEnd w:id="2"/>
            <w:r w:rsidRPr="00262401">
              <w:rPr>
                <w:rFonts w:ascii="Verdana" w:hAnsi="Verdana"/>
              </w:rPr>
              <w:t xml:space="preserve"> </w:t>
            </w:r>
          </w:p>
        </w:tc>
        <w:tc>
          <w:tcPr>
            <w:tcW w:w="3913" w:type="dxa"/>
            <w:vAlign w:val="center"/>
          </w:tcPr>
          <w:p w14:paraId="6E073360" w14:textId="77777777" w:rsidR="00860B12" w:rsidRPr="00262401" w:rsidRDefault="00860B12" w:rsidP="00860B12">
            <w:pPr>
              <w:jc w:val="center"/>
              <w:rPr>
                <w:rFonts w:ascii="Verdana" w:hAnsi="Verdana"/>
              </w:rPr>
            </w:pPr>
            <w:r w:rsidRPr="00262401">
              <w:rPr>
                <w:rFonts w:ascii="Verdana" w:hAnsi="Verdana"/>
              </w:rPr>
              <w:t>Mesure</w:t>
            </w:r>
          </w:p>
        </w:tc>
        <w:tc>
          <w:tcPr>
            <w:tcW w:w="1155" w:type="dxa"/>
            <w:vAlign w:val="center"/>
          </w:tcPr>
          <w:p w14:paraId="254AE210" w14:textId="77777777" w:rsidR="00860B12" w:rsidRPr="00262401" w:rsidRDefault="00860B12" w:rsidP="00860B12">
            <w:pPr>
              <w:jc w:val="center"/>
              <w:rPr>
                <w:rFonts w:ascii="Verdana" w:hAnsi="Verdana"/>
              </w:rPr>
            </w:pPr>
            <w:r w:rsidRPr="00262401">
              <w:rPr>
                <w:rFonts w:ascii="Verdana" w:hAnsi="Verdana"/>
              </w:rPr>
              <w:t>Date de résiliation</w:t>
            </w:r>
          </w:p>
        </w:tc>
      </w:tr>
      <w:tr w:rsidR="001C4D46" w:rsidRPr="00262401" w14:paraId="73AC0992" w14:textId="77777777" w:rsidTr="00860B12">
        <w:trPr>
          <w:trHeight w:val="567"/>
          <w:jc w:val="center"/>
        </w:trPr>
        <w:tc>
          <w:tcPr>
            <w:tcW w:w="686" w:type="dxa"/>
          </w:tcPr>
          <w:p w14:paraId="5DF4D846" w14:textId="77777777" w:rsidR="001C4D46" w:rsidRPr="00262401" w:rsidRDefault="00860B12" w:rsidP="00860B12">
            <w:pPr>
              <w:jc w:val="center"/>
              <w:rPr>
                <w:rFonts w:ascii="Verdana" w:hAnsi="Verdana"/>
              </w:rPr>
            </w:pPr>
            <w:r w:rsidRPr="00262401">
              <w:rPr>
                <w:rFonts w:ascii="Verdana" w:hAnsi="Verdana"/>
              </w:rPr>
              <w:t>1</w:t>
            </w:r>
          </w:p>
        </w:tc>
        <w:tc>
          <w:tcPr>
            <w:tcW w:w="1873" w:type="dxa"/>
          </w:tcPr>
          <w:p w14:paraId="1519E84C" w14:textId="77777777" w:rsidR="001C4D46" w:rsidRPr="00262401" w:rsidRDefault="001C4D46" w:rsidP="009D5B20">
            <w:pPr>
              <w:rPr>
                <w:rFonts w:ascii="Verdana" w:hAnsi="Verdana"/>
              </w:rPr>
            </w:pPr>
          </w:p>
        </w:tc>
        <w:tc>
          <w:tcPr>
            <w:tcW w:w="3419" w:type="dxa"/>
          </w:tcPr>
          <w:p w14:paraId="1DF1708C" w14:textId="77777777" w:rsidR="001C4D46" w:rsidRPr="00262401" w:rsidRDefault="001C4D46" w:rsidP="009D5B20">
            <w:pPr>
              <w:rPr>
                <w:rFonts w:ascii="Verdana" w:hAnsi="Verdana"/>
              </w:rPr>
            </w:pPr>
          </w:p>
        </w:tc>
        <w:tc>
          <w:tcPr>
            <w:tcW w:w="1452" w:type="dxa"/>
          </w:tcPr>
          <w:p w14:paraId="52776288" w14:textId="77777777" w:rsidR="001C4D46" w:rsidRPr="00262401" w:rsidRDefault="001C4D46" w:rsidP="009D5B20">
            <w:pPr>
              <w:rPr>
                <w:rFonts w:ascii="Verdana" w:hAnsi="Verdana"/>
              </w:rPr>
            </w:pPr>
          </w:p>
        </w:tc>
        <w:tc>
          <w:tcPr>
            <w:tcW w:w="1432" w:type="dxa"/>
          </w:tcPr>
          <w:p w14:paraId="490BD3AC" w14:textId="77777777" w:rsidR="001C4D46" w:rsidRPr="00262401" w:rsidRDefault="001C4D46" w:rsidP="009D5B20">
            <w:pPr>
              <w:rPr>
                <w:rFonts w:ascii="Verdana" w:hAnsi="Verdana"/>
              </w:rPr>
            </w:pPr>
          </w:p>
        </w:tc>
        <w:tc>
          <w:tcPr>
            <w:tcW w:w="3913" w:type="dxa"/>
          </w:tcPr>
          <w:p w14:paraId="65C44646" w14:textId="77777777" w:rsidR="001C4D46" w:rsidRPr="00262401" w:rsidRDefault="001C4D46" w:rsidP="009D5B20">
            <w:pPr>
              <w:rPr>
                <w:rFonts w:ascii="Verdana" w:hAnsi="Verdana"/>
              </w:rPr>
            </w:pPr>
          </w:p>
        </w:tc>
        <w:tc>
          <w:tcPr>
            <w:tcW w:w="1155" w:type="dxa"/>
          </w:tcPr>
          <w:p w14:paraId="35C8CEA3" w14:textId="77777777" w:rsidR="001C4D46" w:rsidRPr="00262401" w:rsidRDefault="001C4D46" w:rsidP="009D5B20">
            <w:pPr>
              <w:rPr>
                <w:rFonts w:ascii="Verdana" w:hAnsi="Verdana"/>
              </w:rPr>
            </w:pPr>
          </w:p>
        </w:tc>
      </w:tr>
      <w:tr w:rsidR="001C4D46" w:rsidRPr="00262401" w14:paraId="697AF71A" w14:textId="77777777" w:rsidTr="00860B12">
        <w:trPr>
          <w:trHeight w:val="567"/>
          <w:jc w:val="center"/>
        </w:trPr>
        <w:tc>
          <w:tcPr>
            <w:tcW w:w="686" w:type="dxa"/>
          </w:tcPr>
          <w:p w14:paraId="29F81562" w14:textId="77777777" w:rsidR="001C4D46" w:rsidRPr="00262401" w:rsidRDefault="00860B12" w:rsidP="00860B12">
            <w:pPr>
              <w:jc w:val="center"/>
              <w:rPr>
                <w:rFonts w:ascii="Verdana" w:hAnsi="Verdana"/>
              </w:rPr>
            </w:pPr>
            <w:r w:rsidRPr="00262401">
              <w:rPr>
                <w:rFonts w:ascii="Verdana" w:hAnsi="Verdana"/>
              </w:rPr>
              <w:t>2</w:t>
            </w:r>
          </w:p>
        </w:tc>
        <w:tc>
          <w:tcPr>
            <w:tcW w:w="1873" w:type="dxa"/>
          </w:tcPr>
          <w:p w14:paraId="2D592772" w14:textId="77777777" w:rsidR="001C4D46" w:rsidRPr="00262401" w:rsidRDefault="001C4D46" w:rsidP="009D5B20">
            <w:pPr>
              <w:rPr>
                <w:rFonts w:ascii="Verdana" w:hAnsi="Verdana"/>
              </w:rPr>
            </w:pPr>
          </w:p>
        </w:tc>
        <w:tc>
          <w:tcPr>
            <w:tcW w:w="3419" w:type="dxa"/>
          </w:tcPr>
          <w:p w14:paraId="504B07E5" w14:textId="77777777" w:rsidR="001C4D46" w:rsidRPr="00262401" w:rsidRDefault="001C4D46" w:rsidP="009D5B20">
            <w:pPr>
              <w:rPr>
                <w:rFonts w:ascii="Verdana" w:hAnsi="Verdana"/>
              </w:rPr>
            </w:pPr>
          </w:p>
        </w:tc>
        <w:tc>
          <w:tcPr>
            <w:tcW w:w="1452" w:type="dxa"/>
          </w:tcPr>
          <w:p w14:paraId="697AC0F8" w14:textId="77777777" w:rsidR="001C4D46" w:rsidRPr="00262401" w:rsidRDefault="001C4D46" w:rsidP="009D5B20">
            <w:pPr>
              <w:rPr>
                <w:rFonts w:ascii="Verdana" w:hAnsi="Verdana"/>
              </w:rPr>
            </w:pPr>
          </w:p>
        </w:tc>
        <w:tc>
          <w:tcPr>
            <w:tcW w:w="1432" w:type="dxa"/>
          </w:tcPr>
          <w:p w14:paraId="2549CFB3" w14:textId="77777777" w:rsidR="001C4D46" w:rsidRPr="00262401" w:rsidRDefault="001C4D46" w:rsidP="009D5B20">
            <w:pPr>
              <w:rPr>
                <w:rFonts w:ascii="Verdana" w:hAnsi="Verdana"/>
              </w:rPr>
            </w:pPr>
          </w:p>
        </w:tc>
        <w:tc>
          <w:tcPr>
            <w:tcW w:w="3913" w:type="dxa"/>
          </w:tcPr>
          <w:p w14:paraId="1BB1C532" w14:textId="77777777" w:rsidR="001C4D46" w:rsidRPr="00262401" w:rsidRDefault="001C4D46" w:rsidP="009D5B20">
            <w:pPr>
              <w:rPr>
                <w:rFonts w:ascii="Verdana" w:hAnsi="Verdana"/>
              </w:rPr>
            </w:pPr>
          </w:p>
        </w:tc>
        <w:tc>
          <w:tcPr>
            <w:tcW w:w="1155" w:type="dxa"/>
          </w:tcPr>
          <w:p w14:paraId="0DE6C75D" w14:textId="77777777" w:rsidR="001C4D46" w:rsidRPr="00262401" w:rsidRDefault="001C4D46" w:rsidP="009D5B20">
            <w:pPr>
              <w:rPr>
                <w:rFonts w:ascii="Verdana" w:hAnsi="Verdana"/>
              </w:rPr>
            </w:pPr>
          </w:p>
        </w:tc>
      </w:tr>
      <w:tr w:rsidR="001C4D46" w:rsidRPr="00262401" w14:paraId="1C12CACD" w14:textId="77777777" w:rsidTr="00860B12">
        <w:trPr>
          <w:trHeight w:val="567"/>
          <w:jc w:val="center"/>
        </w:trPr>
        <w:tc>
          <w:tcPr>
            <w:tcW w:w="686" w:type="dxa"/>
          </w:tcPr>
          <w:p w14:paraId="2D6682C1" w14:textId="77777777" w:rsidR="001C4D46" w:rsidRPr="00262401" w:rsidRDefault="00860B12" w:rsidP="00860B12">
            <w:pPr>
              <w:jc w:val="center"/>
              <w:rPr>
                <w:rFonts w:ascii="Verdana" w:hAnsi="Verdana"/>
              </w:rPr>
            </w:pPr>
            <w:r w:rsidRPr="00262401">
              <w:rPr>
                <w:rFonts w:ascii="Verdana" w:hAnsi="Verdana"/>
              </w:rPr>
              <w:t>3</w:t>
            </w:r>
          </w:p>
        </w:tc>
        <w:tc>
          <w:tcPr>
            <w:tcW w:w="1873" w:type="dxa"/>
          </w:tcPr>
          <w:p w14:paraId="50B2E594" w14:textId="77777777" w:rsidR="001C4D46" w:rsidRPr="00262401" w:rsidRDefault="001C4D46" w:rsidP="009D5B20">
            <w:pPr>
              <w:rPr>
                <w:rFonts w:ascii="Verdana" w:hAnsi="Verdana"/>
              </w:rPr>
            </w:pPr>
          </w:p>
        </w:tc>
        <w:tc>
          <w:tcPr>
            <w:tcW w:w="3419" w:type="dxa"/>
          </w:tcPr>
          <w:p w14:paraId="7A1E32D5" w14:textId="77777777" w:rsidR="001C4D46" w:rsidRPr="00262401" w:rsidRDefault="001C4D46" w:rsidP="009D5B20">
            <w:pPr>
              <w:rPr>
                <w:rFonts w:ascii="Verdana" w:hAnsi="Verdana"/>
              </w:rPr>
            </w:pPr>
          </w:p>
        </w:tc>
        <w:tc>
          <w:tcPr>
            <w:tcW w:w="1452" w:type="dxa"/>
          </w:tcPr>
          <w:p w14:paraId="73910DF0" w14:textId="77777777" w:rsidR="001C4D46" w:rsidRPr="00262401" w:rsidRDefault="001C4D46" w:rsidP="009D5B20">
            <w:pPr>
              <w:rPr>
                <w:rFonts w:ascii="Verdana" w:hAnsi="Verdana"/>
              </w:rPr>
            </w:pPr>
          </w:p>
        </w:tc>
        <w:tc>
          <w:tcPr>
            <w:tcW w:w="1432" w:type="dxa"/>
          </w:tcPr>
          <w:p w14:paraId="1ED09412" w14:textId="77777777" w:rsidR="001C4D46" w:rsidRPr="00262401" w:rsidRDefault="001C4D46" w:rsidP="009D5B20">
            <w:pPr>
              <w:rPr>
                <w:rFonts w:ascii="Verdana" w:hAnsi="Verdana"/>
              </w:rPr>
            </w:pPr>
          </w:p>
        </w:tc>
        <w:tc>
          <w:tcPr>
            <w:tcW w:w="3913" w:type="dxa"/>
          </w:tcPr>
          <w:p w14:paraId="42CD2EF6" w14:textId="77777777" w:rsidR="001C4D46" w:rsidRPr="00262401" w:rsidRDefault="001C4D46" w:rsidP="009D5B20">
            <w:pPr>
              <w:rPr>
                <w:rFonts w:ascii="Verdana" w:hAnsi="Verdana"/>
              </w:rPr>
            </w:pPr>
          </w:p>
        </w:tc>
        <w:tc>
          <w:tcPr>
            <w:tcW w:w="1155" w:type="dxa"/>
          </w:tcPr>
          <w:p w14:paraId="548F6497" w14:textId="77777777" w:rsidR="001C4D46" w:rsidRPr="00262401" w:rsidRDefault="001C4D46" w:rsidP="009D5B20">
            <w:pPr>
              <w:rPr>
                <w:rFonts w:ascii="Verdana" w:hAnsi="Verdana"/>
              </w:rPr>
            </w:pPr>
          </w:p>
        </w:tc>
      </w:tr>
      <w:tr w:rsidR="001C4D46" w:rsidRPr="00262401" w14:paraId="6B4844E1" w14:textId="77777777" w:rsidTr="00860B12">
        <w:trPr>
          <w:trHeight w:val="567"/>
          <w:jc w:val="center"/>
        </w:trPr>
        <w:tc>
          <w:tcPr>
            <w:tcW w:w="686" w:type="dxa"/>
          </w:tcPr>
          <w:p w14:paraId="17FADB10" w14:textId="77777777" w:rsidR="001C4D46" w:rsidRPr="00262401" w:rsidRDefault="00860B12" w:rsidP="00860B12">
            <w:pPr>
              <w:jc w:val="center"/>
              <w:rPr>
                <w:rFonts w:ascii="Verdana" w:hAnsi="Verdana"/>
              </w:rPr>
            </w:pPr>
            <w:r w:rsidRPr="00262401">
              <w:rPr>
                <w:rFonts w:ascii="Verdana" w:hAnsi="Verdana"/>
              </w:rPr>
              <w:t>4</w:t>
            </w:r>
          </w:p>
        </w:tc>
        <w:tc>
          <w:tcPr>
            <w:tcW w:w="1873" w:type="dxa"/>
          </w:tcPr>
          <w:p w14:paraId="0DB2BE52" w14:textId="77777777" w:rsidR="001C4D46" w:rsidRPr="00262401" w:rsidRDefault="001C4D46" w:rsidP="009D5B20">
            <w:pPr>
              <w:rPr>
                <w:rFonts w:ascii="Verdana" w:hAnsi="Verdana"/>
              </w:rPr>
            </w:pPr>
          </w:p>
        </w:tc>
        <w:tc>
          <w:tcPr>
            <w:tcW w:w="3419" w:type="dxa"/>
          </w:tcPr>
          <w:p w14:paraId="1D3C0A89" w14:textId="77777777" w:rsidR="001C4D46" w:rsidRPr="00262401" w:rsidRDefault="001C4D46" w:rsidP="009D5B20">
            <w:pPr>
              <w:rPr>
                <w:rFonts w:ascii="Verdana" w:hAnsi="Verdana"/>
              </w:rPr>
            </w:pPr>
          </w:p>
        </w:tc>
        <w:tc>
          <w:tcPr>
            <w:tcW w:w="1452" w:type="dxa"/>
          </w:tcPr>
          <w:p w14:paraId="236CECD5" w14:textId="77777777" w:rsidR="001C4D46" w:rsidRPr="00262401" w:rsidRDefault="001C4D46" w:rsidP="009D5B20">
            <w:pPr>
              <w:rPr>
                <w:rFonts w:ascii="Verdana" w:hAnsi="Verdana"/>
              </w:rPr>
            </w:pPr>
          </w:p>
        </w:tc>
        <w:tc>
          <w:tcPr>
            <w:tcW w:w="1432" w:type="dxa"/>
          </w:tcPr>
          <w:p w14:paraId="24C670A9" w14:textId="77777777" w:rsidR="001C4D46" w:rsidRPr="00262401" w:rsidRDefault="001C4D46" w:rsidP="009D5B20">
            <w:pPr>
              <w:rPr>
                <w:rFonts w:ascii="Verdana" w:hAnsi="Verdana"/>
              </w:rPr>
            </w:pPr>
          </w:p>
        </w:tc>
        <w:tc>
          <w:tcPr>
            <w:tcW w:w="3913" w:type="dxa"/>
          </w:tcPr>
          <w:p w14:paraId="6BDCCF98" w14:textId="77777777" w:rsidR="001C4D46" w:rsidRPr="00262401" w:rsidRDefault="001C4D46" w:rsidP="009D5B20">
            <w:pPr>
              <w:rPr>
                <w:rFonts w:ascii="Verdana" w:hAnsi="Verdana"/>
              </w:rPr>
            </w:pPr>
          </w:p>
        </w:tc>
        <w:tc>
          <w:tcPr>
            <w:tcW w:w="1155" w:type="dxa"/>
          </w:tcPr>
          <w:p w14:paraId="1114F002" w14:textId="77777777" w:rsidR="001C4D46" w:rsidRPr="00262401" w:rsidRDefault="001C4D46" w:rsidP="009D5B20">
            <w:pPr>
              <w:rPr>
                <w:rFonts w:ascii="Verdana" w:hAnsi="Verdana"/>
              </w:rPr>
            </w:pPr>
          </w:p>
        </w:tc>
      </w:tr>
      <w:tr w:rsidR="001C4D46" w:rsidRPr="00262401" w14:paraId="178235A4" w14:textId="77777777" w:rsidTr="00860B12">
        <w:trPr>
          <w:trHeight w:val="567"/>
          <w:jc w:val="center"/>
        </w:trPr>
        <w:tc>
          <w:tcPr>
            <w:tcW w:w="686" w:type="dxa"/>
          </w:tcPr>
          <w:p w14:paraId="4E8768DE" w14:textId="77777777" w:rsidR="001C4D46" w:rsidRPr="00262401" w:rsidRDefault="00860B12" w:rsidP="00860B12">
            <w:pPr>
              <w:jc w:val="center"/>
              <w:rPr>
                <w:rFonts w:ascii="Verdana" w:hAnsi="Verdana"/>
              </w:rPr>
            </w:pPr>
            <w:r w:rsidRPr="00262401">
              <w:rPr>
                <w:rFonts w:ascii="Verdana" w:hAnsi="Verdana"/>
              </w:rPr>
              <w:t>5</w:t>
            </w:r>
          </w:p>
        </w:tc>
        <w:tc>
          <w:tcPr>
            <w:tcW w:w="1873" w:type="dxa"/>
          </w:tcPr>
          <w:p w14:paraId="3BCEF3AD" w14:textId="77777777" w:rsidR="001C4D46" w:rsidRPr="00262401" w:rsidRDefault="001C4D46" w:rsidP="009D5B20">
            <w:pPr>
              <w:rPr>
                <w:rFonts w:ascii="Verdana" w:hAnsi="Verdana"/>
              </w:rPr>
            </w:pPr>
          </w:p>
        </w:tc>
        <w:tc>
          <w:tcPr>
            <w:tcW w:w="3419" w:type="dxa"/>
          </w:tcPr>
          <w:p w14:paraId="0D670453" w14:textId="77777777" w:rsidR="001C4D46" w:rsidRPr="00262401" w:rsidRDefault="001C4D46" w:rsidP="009D5B20">
            <w:pPr>
              <w:rPr>
                <w:rFonts w:ascii="Verdana" w:hAnsi="Verdana"/>
              </w:rPr>
            </w:pPr>
          </w:p>
        </w:tc>
        <w:tc>
          <w:tcPr>
            <w:tcW w:w="1452" w:type="dxa"/>
          </w:tcPr>
          <w:p w14:paraId="441D9AC6" w14:textId="77777777" w:rsidR="001C4D46" w:rsidRPr="00262401" w:rsidRDefault="001C4D46" w:rsidP="009D5B20">
            <w:pPr>
              <w:rPr>
                <w:rFonts w:ascii="Verdana" w:hAnsi="Verdana"/>
              </w:rPr>
            </w:pPr>
          </w:p>
        </w:tc>
        <w:tc>
          <w:tcPr>
            <w:tcW w:w="1432" w:type="dxa"/>
          </w:tcPr>
          <w:p w14:paraId="3EC787BB" w14:textId="77777777" w:rsidR="001C4D46" w:rsidRPr="00262401" w:rsidRDefault="001C4D46" w:rsidP="009D5B20">
            <w:pPr>
              <w:rPr>
                <w:rFonts w:ascii="Verdana" w:hAnsi="Verdana"/>
              </w:rPr>
            </w:pPr>
          </w:p>
        </w:tc>
        <w:tc>
          <w:tcPr>
            <w:tcW w:w="3913" w:type="dxa"/>
          </w:tcPr>
          <w:p w14:paraId="07AED6B2" w14:textId="77777777" w:rsidR="001C4D46" w:rsidRPr="00262401" w:rsidRDefault="001C4D46" w:rsidP="009D5B20">
            <w:pPr>
              <w:rPr>
                <w:rFonts w:ascii="Verdana" w:hAnsi="Verdana"/>
              </w:rPr>
            </w:pPr>
          </w:p>
        </w:tc>
        <w:tc>
          <w:tcPr>
            <w:tcW w:w="1155" w:type="dxa"/>
          </w:tcPr>
          <w:p w14:paraId="596F2242" w14:textId="77777777" w:rsidR="001C4D46" w:rsidRPr="00262401" w:rsidRDefault="001C4D46" w:rsidP="009D5B20">
            <w:pPr>
              <w:rPr>
                <w:rFonts w:ascii="Verdana" w:hAnsi="Verdana"/>
              </w:rPr>
            </w:pPr>
          </w:p>
        </w:tc>
      </w:tr>
      <w:tr w:rsidR="001C4D46" w:rsidRPr="00262401" w14:paraId="2F4FA7C1" w14:textId="77777777" w:rsidTr="00860B12">
        <w:trPr>
          <w:trHeight w:val="567"/>
          <w:jc w:val="center"/>
        </w:trPr>
        <w:tc>
          <w:tcPr>
            <w:tcW w:w="686" w:type="dxa"/>
          </w:tcPr>
          <w:p w14:paraId="79508B1F" w14:textId="77777777" w:rsidR="001C4D46" w:rsidRPr="00262401" w:rsidRDefault="00860B12" w:rsidP="00860B12">
            <w:pPr>
              <w:jc w:val="center"/>
              <w:rPr>
                <w:rFonts w:ascii="Verdana" w:hAnsi="Verdana"/>
              </w:rPr>
            </w:pPr>
            <w:r w:rsidRPr="00262401">
              <w:rPr>
                <w:rFonts w:ascii="Verdana" w:hAnsi="Verdana"/>
              </w:rPr>
              <w:t>6</w:t>
            </w:r>
          </w:p>
        </w:tc>
        <w:tc>
          <w:tcPr>
            <w:tcW w:w="1873" w:type="dxa"/>
          </w:tcPr>
          <w:p w14:paraId="21F62D75" w14:textId="77777777" w:rsidR="001C4D46" w:rsidRPr="00262401" w:rsidRDefault="001C4D46" w:rsidP="009D5B20">
            <w:pPr>
              <w:rPr>
                <w:rFonts w:ascii="Verdana" w:hAnsi="Verdana"/>
              </w:rPr>
            </w:pPr>
          </w:p>
        </w:tc>
        <w:tc>
          <w:tcPr>
            <w:tcW w:w="3419" w:type="dxa"/>
          </w:tcPr>
          <w:p w14:paraId="7C3AAB74" w14:textId="77777777" w:rsidR="001C4D46" w:rsidRPr="00262401" w:rsidRDefault="001C4D46" w:rsidP="009D5B20">
            <w:pPr>
              <w:rPr>
                <w:rFonts w:ascii="Verdana" w:hAnsi="Verdana"/>
              </w:rPr>
            </w:pPr>
          </w:p>
        </w:tc>
        <w:tc>
          <w:tcPr>
            <w:tcW w:w="1452" w:type="dxa"/>
          </w:tcPr>
          <w:p w14:paraId="71D08C0E" w14:textId="77777777" w:rsidR="001C4D46" w:rsidRPr="00262401" w:rsidRDefault="001C4D46" w:rsidP="009D5B20">
            <w:pPr>
              <w:rPr>
                <w:rFonts w:ascii="Verdana" w:hAnsi="Verdana"/>
              </w:rPr>
            </w:pPr>
          </w:p>
        </w:tc>
        <w:tc>
          <w:tcPr>
            <w:tcW w:w="1432" w:type="dxa"/>
          </w:tcPr>
          <w:p w14:paraId="6899EC4B" w14:textId="77777777" w:rsidR="001C4D46" w:rsidRPr="00262401" w:rsidRDefault="001C4D46" w:rsidP="009D5B20">
            <w:pPr>
              <w:rPr>
                <w:rFonts w:ascii="Verdana" w:hAnsi="Verdana"/>
              </w:rPr>
            </w:pPr>
          </w:p>
        </w:tc>
        <w:tc>
          <w:tcPr>
            <w:tcW w:w="3913" w:type="dxa"/>
          </w:tcPr>
          <w:p w14:paraId="740AF925" w14:textId="77777777" w:rsidR="001C4D46" w:rsidRPr="00262401" w:rsidRDefault="001C4D46" w:rsidP="009D5B20">
            <w:pPr>
              <w:rPr>
                <w:rFonts w:ascii="Verdana" w:hAnsi="Verdana"/>
              </w:rPr>
            </w:pPr>
          </w:p>
        </w:tc>
        <w:tc>
          <w:tcPr>
            <w:tcW w:w="1155" w:type="dxa"/>
          </w:tcPr>
          <w:p w14:paraId="640502F7" w14:textId="77777777" w:rsidR="001C4D46" w:rsidRPr="00262401" w:rsidRDefault="001C4D46" w:rsidP="009D5B20">
            <w:pPr>
              <w:rPr>
                <w:rFonts w:ascii="Verdana" w:hAnsi="Verdana"/>
              </w:rPr>
            </w:pPr>
          </w:p>
        </w:tc>
      </w:tr>
      <w:tr w:rsidR="00860B12" w:rsidRPr="00262401" w14:paraId="486C7BC7" w14:textId="77777777" w:rsidTr="00860B12">
        <w:trPr>
          <w:trHeight w:val="567"/>
          <w:jc w:val="center"/>
        </w:trPr>
        <w:tc>
          <w:tcPr>
            <w:tcW w:w="686" w:type="dxa"/>
          </w:tcPr>
          <w:p w14:paraId="1DE371C7" w14:textId="77777777" w:rsidR="00860B12" w:rsidRPr="00262401" w:rsidRDefault="00860B12" w:rsidP="00860B12">
            <w:pPr>
              <w:jc w:val="center"/>
              <w:rPr>
                <w:rFonts w:ascii="Verdana" w:hAnsi="Verdana"/>
              </w:rPr>
            </w:pPr>
            <w:r w:rsidRPr="00262401">
              <w:rPr>
                <w:rFonts w:ascii="Verdana" w:hAnsi="Verdana"/>
              </w:rPr>
              <w:t>7</w:t>
            </w:r>
          </w:p>
        </w:tc>
        <w:tc>
          <w:tcPr>
            <w:tcW w:w="1873" w:type="dxa"/>
          </w:tcPr>
          <w:p w14:paraId="3990B0E4" w14:textId="77777777" w:rsidR="00860B12" w:rsidRPr="00262401" w:rsidRDefault="00860B12" w:rsidP="009D5B20">
            <w:pPr>
              <w:rPr>
                <w:rFonts w:ascii="Verdana" w:hAnsi="Verdana"/>
              </w:rPr>
            </w:pPr>
          </w:p>
        </w:tc>
        <w:tc>
          <w:tcPr>
            <w:tcW w:w="3419" w:type="dxa"/>
          </w:tcPr>
          <w:p w14:paraId="7EDEED3F" w14:textId="77777777" w:rsidR="00860B12" w:rsidRPr="00262401" w:rsidRDefault="00860B12" w:rsidP="009D5B20">
            <w:pPr>
              <w:rPr>
                <w:rFonts w:ascii="Verdana" w:hAnsi="Verdana"/>
              </w:rPr>
            </w:pPr>
          </w:p>
        </w:tc>
        <w:tc>
          <w:tcPr>
            <w:tcW w:w="1452" w:type="dxa"/>
          </w:tcPr>
          <w:p w14:paraId="49408299" w14:textId="77777777" w:rsidR="00860B12" w:rsidRPr="00262401" w:rsidRDefault="00860B12" w:rsidP="009D5B20">
            <w:pPr>
              <w:rPr>
                <w:rFonts w:ascii="Verdana" w:hAnsi="Verdana"/>
              </w:rPr>
            </w:pPr>
          </w:p>
        </w:tc>
        <w:tc>
          <w:tcPr>
            <w:tcW w:w="1432" w:type="dxa"/>
          </w:tcPr>
          <w:p w14:paraId="4ADEF309" w14:textId="77777777" w:rsidR="00860B12" w:rsidRPr="00262401" w:rsidRDefault="00860B12" w:rsidP="009D5B20">
            <w:pPr>
              <w:rPr>
                <w:rFonts w:ascii="Verdana" w:hAnsi="Verdana"/>
              </w:rPr>
            </w:pPr>
          </w:p>
        </w:tc>
        <w:tc>
          <w:tcPr>
            <w:tcW w:w="3913" w:type="dxa"/>
          </w:tcPr>
          <w:p w14:paraId="661E76BC" w14:textId="77777777" w:rsidR="00860B12" w:rsidRPr="00262401" w:rsidRDefault="00860B12" w:rsidP="009D5B20">
            <w:pPr>
              <w:rPr>
                <w:rFonts w:ascii="Verdana" w:hAnsi="Verdana"/>
              </w:rPr>
            </w:pPr>
          </w:p>
        </w:tc>
        <w:tc>
          <w:tcPr>
            <w:tcW w:w="1155" w:type="dxa"/>
          </w:tcPr>
          <w:p w14:paraId="39BDFBAA" w14:textId="77777777" w:rsidR="00860B12" w:rsidRPr="00262401" w:rsidRDefault="00860B12" w:rsidP="009D5B20">
            <w:pPr>
              <w:rPr>
                <w:rFonts w:ascii="Verdana" w:hAnsi="Verdana"/>
              </w:rPr>
            </w:pPr>
          </w:p>
        </w:tc>
      </w:tr>
      <w:tr w:rsidR="00860B12" w:rsidRPr="00262401" w14:paraId="4DAB0EDC" w14:textId="77777777" w:rsidTr="00860B12">
        <w:trPr>
          <w:trHeight w:val="567"/>
          <w:jc w:val="center"/>
        </w:trPr>
        <w:tc>
          <w:tcPr>
            <w:tcW w:w="686" w:type="dxa"/>
          </w:tcPr>
          <w:p w14:paraId="04D56507" w14:textId="77777777" w:rsidR="00860B12" w:rsidRPr="00262401" w:rsidRDefault="00860B12" w:rsidP="00860B12">
            <w:pPr>
              <w:jc w:val="center"/>
              <w:rPr>
                <w:rFonts w:ascii="Verdana" w:hAnsi="Verdana"/>
              </w:rPr>
            </w:pPr>
            <w:r w:rsidRPr="00262401">
              <w:rPr>
                <w:rFonts w:ascii="Verdana" w:hAnsi="Verdana"/>
              </w:rPr>
              <w:t>8</w:t>
            </w:r>
          </w:p>
        </w:tc>
        <w:tc>
          <w:tcPr>
            <w:tcW w:w="1873" w:type="dxa"/>
          </w:tcPr>
          <w:p w14:paraId="099167F5" w14:textId="77777777" w:rsidR="00860B12" w:rsidRPr="00262401" w:rsidRDefault="00860B12" w:rsidP="009D5B20">
            <w:pPr>
              <w:rPr>
                <w:rFonts w:ascii="Verdana" w:hAnsi="Verdana"/>
              </w:rPr>
            </w:pPr>
          </w:p>
        </w:tc>
        <w:tc>
          <w:tcPr>
            <w:tcW w:w="3419" w:type="dxa"/>
          </w:tcPr>
          <w:p w14:paraId="2A4DCE23" w14:textId="77777777" w:rsidR="00860B12" w:rsidRPr="00262401" w:rsidRDefault="00860B12" w:rsidP="009D5B20">
            <w:pPr>
              <w:rPr>
                <w:rFonts w:ascii="Verdana" w:hAnsi="Verdana"/>
              </w:rPr>
            </w:pPr>
          </w:p>
        </w:tc>
        <w:tc>
          <w:tcPr>
            <w:tcW w:w="1452" w:type="dxa"/>
          </w:tcPr>
          <w:p w14:paraId="05E9EE09" w14:textId="77777777" w:rsidR="00860B12" w:rsidRPr="00262401" w:rsidRDefault="00860B12" w:rsidP="009D5B20">
            <w:pPr>
              <w:rPr>
                <w:rFonts w:ascii="Verdana" w:hAnsi="Verdana"/>
              </w:rPr>
            </w:pPr>
          </w:p>
        </w:tc>
        <w:tc>
          <w:tcPr>
            <w:tcW w:w="1432" w:type="dxa"/>
          </w:tcPr>
          <w:p w14:paraId="7A5D7029" w14:textId="77777777" w:rsidR="00860B12" w:rsidRPr="00262401" w:rsidRDefault="00860B12" w:rsidP="009D5B20">
            <w:pPr>
              <w:rPr>
                <w:rFonts w:ascii="Verdana" w:hAnsi="Verdana"/>
              </w:rPr>
            </w:pPr>
          </w:p>
        </w:tc>
        <w:tc>
          <w:tcPr>
            <w:tcW w:w="3913" w:type="dxa"/>
          </w:tcPr>
          <w:p w14:paraId="6DA4CB21" w14:textId="77777777" w:rsidR="00860B12" w:rsidRPr="00262401" w:rsidRDefault="00860B12" w:rsidP="009D5B20">
            <w:pPr>
              <w:rPr>
                <w:rFonts w:ascii="Verdana" w:hAnsi="Verdana"/>
              </w:rPr>
            </w:pPr>
          </w:p>
        </w:tc>
        <w:tc>
          <w:tcPr>
            <w:tcW w:w="1155" w:type="dxa"/>
          </w:tcPr>
          <w:p w14:paraId="6611A31A" w14:textId="77777777" w:rsidR="00860B12" w:rsidRPr="00262401" w:rsidRDefault="00860B12" w:rsidP="009D5B20">
            <w:pPr>
              <w:rPr>
                <w:rFonts w:ascii="Verdana" w:hAnsi="Verdana"/>
              </w:rPr>
            </w:pPr>
          </w:p>
        </w:tc>
      </w:tr>
      <w:tr w:rsidR="00860B12" w:rsidRPr="00262401" w14:paraId="6E06DC43" w14:textId="77777777" w:rsidTr="00860B12">
        <w:trPr>
          <w:trHeight w:val="567"/>
          <w:jc w:val="center"/>
        </w:trPr>
        <w:tc>
          <w:tcPr>
            <w:tcW w:w="686" w:type="dxa"/>
          </w:tcPr>
          <w:p w14:paraId="3665F5C6" w14:textId="77777777" w:rsidR="00860B12" w:rsidRPr="00262401" w:rsidRDefault="00860B12" w:rsidP="00860B12">
            <w:pPr>
              <w:jc w:val="center"/>
              <w:rPr>
                <w:rFonts w:ascii="Verdana" w:hAnsi="Verdana"/>
              </w:rPr>
            </w:pPr>
            <w:r w:rsidRPr="00262401">
              <w:rPr>
                <w:rFonts w:ascii="Verdana" w:hAnsi="Verdana"/>
              </w:rPr>
              <w:t>9</w:t>
            </w:r>
          </w:p>
        </w:tc>
        <w:tc>
          <w:tcPr>
            <w:tcW w:w="1873" w:type="dxa"/>
          </w:tcPr>
          <w:p w14:paraId="00927D55" w14:textId="77777777" w:rsidR="00860B12" w:rsidRPr="00262401" w:rsidRDefault="00860B12" w:rsidP="009D5B20">
            <w:pPr>
              <w:rPr>
                <w:rFonts w:ascii="Verdana" w:hAnsi="Verdana"/>
              </w:rPr>
            </w:pPr>
          </w:p>
        </w:tc>
        <w:tc>
          <w:tcPr>
            <w:tcW w:w="3419" w:type="dxa"/>
          </w:tcPr>
          <w:p w14:paraId="0EDED589" w14:textId="77777777" w:rsidR="00860B12" w:rsidRPr="00262401" w:rsidRDefault="00860B12" w:rsidP="009D5B20">
            <w:pPr>
              <w:rPr>
                <w:rFonts w:ascii="Verdana" w:hAnsi="Verdana"/>
              </w:rPr>
            </w:pPr>
          </w:p>
        </w:tc>
        <w:tc>
          <w:tcPr>
            <w:tcW w:w="1452" w:type="dxa"/>
          </w:tcPr>
          <w:p w14:paraId="15B2B055" w14:textId="77777777" w:rsidR="00860B12" w:rsidRPr="00262401" w:rsidRDefault="00860B12" w:rsidP="009D5B20">
            <w:pPr>
              <w:rPr>
                <w:rFonts w:ascii="Verdana" w:hAnsi="Verdana"/>
              </w:rPr>
            </w:pPr>
          </w:p>
        </w:tc>
        <w:tc>
          <w:tcPr>
            <w:tcW w:w="1432" w:type="dxa"/>
          </w:tcPr>
          <w:p w14:paraId="03235768" w14:textId="77777777" w:rsidR="00860B12" w:rsidRPr="00262401" w:rsidRDefault="00860B12" w:rsidP="009D5B20">
            <w:pPr>
              <w:rPr>
                <w:rFonts w:ascii="Verdana" w:hAnsi="Verdana"/>
              </w:rPr>
            </w:pPr>
          </w:p>
        </w:tc>
        <w:tc>
          <w:tcPr>
            <w:tcW w:w="3913" w:type="dxa"/>
          </w:tcPr>
          <w:p w14:paraId="7DDCD42E" w14:textId="77777777" w:rsidR="00860B12" w:rsidRPr="00262401" w:rsidRDefault="00860B12" w:rsidP="009D5B20">
            <w:pPr>
              <w:rPr>
                <w:rFonts w:ascii="Verdana" w:hAnsi="Verdana"/>
              </w:rPr>
            </w:pPr>
          </w:p>
        </w:tc>
        <w:tc>
          <w:tcPr>
            <w:tcW w:w="1155" w:type="dxa"/>
          </w:tcPr>
          <w:p w14:paraId="1BC4F565" w14:textId="77777777" w:rsidR="00860B12" w:rsidRPr="00262401" w:rsidRDefault="00860B12" w:rsidP="009D5B20">
            <w:pPr>
              <w:rPr>
                <w:rFonts w:ascii="Verdana" w:hAnsi="Verdana"/>
              </w:rPr>
            </w:pPr>
          </w:p>
        </w:tc>
      </w:tr>
      <w:tr w:rsidR="00860B12" w:rsidRPr="00262401" w14:paraId="64EF97C4" w14:textId="77777777" w:rsidTr="00860B12">
        <w:trPr>
          <w:trHeight w:val="567"/>
          <w:jc w:val="center"/>
        </w:trPr>
        <w:tc>
          <w:tcPr>
            <w:tcW w:w="686" w:type="dxa"/>
          </w:tcPr>
          <w:p w14:paraId="183CD580" w14:textId="77777777" w:rsidR="00860B12" w:rsidRPr="00262401" w:rsidRDefault="00860B12" w:rsidP="00860B12">
            <w:pPr>
              <w:jc w:val="center"/>
              <w:rPr>
                <w:rFonts w:ascii="Verdana" w:hAnsi="Verdana"/>
              </w:rPr>
            </w:pPr>
            <w:r w:rsidRPr="00262401">
              <w:rPr>
                <w:rFonts w:ascii="Verdana" w:hAnsi="Verdana"/>
              </w:rPr>
              <w:t>10</w:t>
            </w:r>
          </w:p>
        </w:tc>
        <w:tc>
          <w:tcPr>
            <w:tcW w:w="1873" w:type="dxa"/>
          </w:tcPr>
          <w:p w14:paraId="70D75D59" w14:textId="77777777" w:rsidR="00860B12" w:rsidRPr="00262401" w:rsidRDefault="00860B12" w:rsidP="009D5B20">
            <w:pPr>
              <w:rPr>
                <w:rFonts w:ascii="Verdana" w:hAnsi="Verdana"/>
              </w:rPr>
            </w:pPr>
          </w:p>
        </w:tc>
        <w:tc>
          <w:tcPr>
            <w:tcW w:w="3419" w:type="dxa"/>
          </w:tcPr>
          <w:p w14:paraId="112514F9" w14:textId="77777777" w:rsidR="00860B12" w:rsidRPr="00262401" w:rsidRDefault="00860B12" w:rsidP="009D5B20">
            <w:pPr>
              <w:rPr>
                <w:rFonts w:ascii="Verdana" w:hAnsi="Verdana"/>
              </w:rPr>
            </w:pPr>
          </w:p>
        </w:tc>
        <w:tc>
          <w:tcPr>
            <w:tcW w:w="1452" w:type="dxa"/>
          </w:tcPr>
          <w:p w14:paraId="56A24ED3" w14:textId="77777777" w:rsidR="00860B12" w:rsidRPr="00262401" w:rsidRDefault="00860B12" w:rsidP="009D5B20">
            <w:pPr>
              <w:rPr>
                <w:rFonts w:ascii="Verdana" w:hAnsi="Verdana"/>
              </w:rPr>
            </w:pPr>
          </w:p>
        </w:tc>
        <w:tc>
          <w:tcPr>
            <w:tcW w:w="1432" w:type="dxa"/>
          </w:tcPr>
          <w:p w14:paraId="2BB6E19A" w14:textId="77777777" w:rsidR="00860B12" w:rsidRPr="00262401" w:rsidRDefault="00860B12" w:rsidP="009D5B20">
            <w:pPr>
              <w:rPr>
                <w:rFonts w:ascii="Verdana" w:hAnsi="Verdana"/>
              </w:rPr>
            </w:pPr>
          </w:p>
        </w:tc>
        <w:tc>
          <w:tcPr>
            <w:tcW w:w="3913" w:type="dxa"/>
          </w:tcPr>
          <w:p w14:paraId="21F98878" w14:textId="77777777" w:rsidR="00860B12" w:rsidRPr="00262401" w:rsidRDefault="00860B12" w:rsidP="009D5B20">
            <w:pPr>
              <w:rPr>
                <w:rFonts w:ascii="Verdana" w:hAnsi="Verdana"/>
              </w:rPr>
            </w:pPr>
          </w:p>
        </w:tc>
        <w:tc>
          <w:tcPr>
            <w:tcW w:w="1155" w:type="dxa"/>
          </w:tcPr>
          <w:p w14:paraId="7CF52DEB" w14:textId="77777777" w:rsidR="00860B12" w:rsidRPr="00262401" w:rsidRDefault="00860B12" w:rsidP="009D5B20">
            <w:pPr>
              <w:rPr>
                <w:rFonts w:ascii="Verdana" w:hAnsi="Verdana"/>
              </w:rPr>
            </w:pPr>
          </w:p>
        </w:tc>
      </w:tr>
      <w:tr w:rsidR="00860B12" w:rsidRPr="00262401" w14:paraId="08B19DDB" w14:textId="77777777" w:rsidTr="00860B12">
        <w:trPr>
          <w:trHeight w:val="567"/>
          <w:jc w:val="center"/>
        </w:trPr>
        <w:tc>
          <w:tcPr>
            <w:tcW w:w="686" w:type="dxa"/>
          </w:tcPr>
          <w:p w14:paraId="569E1CBC" w14:textId="77777777" w:rsidR="00860B12" w:rsidRPr="00262401" w:rsidRDefault="00860B12" w:rsidP="00860B12">
            <w:pPr>
              <w:jc w:val="center"/>
              <w:rPr>
                <w:rFonts w:ascii="Verdana" w:hAnsi="Verdana"/>
              </w:rPr>
            </w:pPr>
            <w:r w:rsidRPr="00262401">
              <w:rPr>
                <w:rFonts w:ascii="Verdana" w:hAnsi="Verdana"/>
              </w:rPr>
              <w:t>11</w:t>
            </w:r>
          </w:p>
        </w:tc>
        <w:tc>
          <w:tcPr>
            <w:tcW w:w="1873" w:type="dxa"/>
          </w:tcPr>
          <w:p w14:paraId="0AC12CAB" w14:textId="77777777" w:rsidR="00860B12" w:rsidRPr="00262401" w:rsidRDefault="00860B12" w:rsidP="009D5B20">
            <w:pPr>
              <w:rPr>
                <w:rFonts w:ascii="Verdana" w:hAnsi="Verdana"/>
              </w:rPr>
            </w:pPr>
          </w:p>
        </w:tc>
        <w:tc>
          <w:tcPr>
            <w:tcW w:w="3419" w:type="dxa"/>
          </w:tcPr>
          <w:p w14:paraId="2FDB63D4" w14:textId="77777777" w:rsidR="00860B12" w:rsidRPr="00262401" w:rsidRDefault="00860B12" w:rsidP="009D5B20">
            <w:pPr>
              <w:rPr>
                <w:rFonts w:ascii="Verdana" w:hAnsi="Verdana"/>
              </w:rPr>
            </w:pPr>
          </w:p>
        </w:tc>
        <w:tc>
          <w:tcPr>
            <w:tcW w:w="1452" w:type="dxa"/>
          </w:tcPr>
          <w:p w14:paraId="0E918F57" w14:textId="77777777" w:rsidR="00860B12" w:rsidRPr="00262401" w:rsidRDefault="00860B12" w:rsidP="009D5B20">
            <w:pPr>
              <w:rPr>
                <w:rFonts w:ascii="Verdana" w:hAnsi="Verdana"/>
              </w:rPr>
            </w:pPr>
          </w:p>
        </w:tc>
        <w:tc>
          <w:tcPr>
            <w:tcW w:w="1432" w:type="dxa"/>
          </w:tcPr>
          <w:p w14:paraId="0134AF7C" w14:textId="77777777" w:rsidR="00860B12" w:rsidRPr="00262401" w:rsidRDefault="00860B12" w:rsidP="009D5B20">
            <w:pPr>
              <w:rPr>
                <w:rFonts w:ascii="Verdana" w:hAnsi="Verdana"/>
              </w:rPr>
            </w:pPr>
          </w:p>
        </w:tc>
        <w:tc>
          <w:tcPr>
            <w:tcW w:w="3913" w:type="dxa"/>
          </w:tcPr>
          <w:p w14:paraId="5D3CE855" w14:textId="77777777" w:rsidR="00860B12" w:rsidRPr="00262401" w:rsidRDefault="00860B12" w:rsidP="009D5B20">
            <w:pPr>
              <w:rPr>
                <w:rFonts w:ascii="Verdana" w:hAnsi="Verdana"/>
              </w:rPr>
            </w:pPr>
          </w:p>
        </w:tc>
        <w:tc>
          <w:tcPr>
            <w:tcW w:w="1155" w:type="dxa"/>
          </w:tcPr>
          <w:p w14:paraId="04A9FF3E" w14:textId="77777777" w:rsidR="00860B12" w:rsidRPr="00262401" w:rsidRDefault="00860B12" w:rsidP="009D5B20">
            <w:pPr>
              <w:rPr>
                <w:rFonts w:ascii="Verdana" w:hAnsi="Verdana"/>
              </w:rPr>
            </w:pPr>
          </w:p>
        </w:tc>
      </w:tr>
    </w:tbl>
    <w:p w14:paraId="2101941B" w14:textId="77777777" w:rsidR="009E3D77" w:rsidRPr="00262401" w:rsidRDefault="009E3D77" w:rsidP="009D5B20">
      <w:pPr>
        <w:rPr>
          <w:rFonts w:ascii="Verdana" w:hAnsi="Verdana"/>
        </w:rPr>
      </w:pPr>
    </w:p>
    <w:p w14:paraId="549B9677" w14:textId="77777777" w:rsidR="009E3D77" w:rsidRPr="00262401" w:rsidRDefault="009E3D77" w:rsidP="009D5B20">
      <w:pPr>
        <w:rPr>
          <w:rFonts w:ascii="Verdana" w:hAnsi="Verdana"/>
        </w:rPr>
      </w:pPr>
    </w:p>
    <w:p w14:paraId="6FE83815" w14:textId="77777777" w:rsidR="009E3D77" w:rsidRPr="00262401" w:rsidRDefault="009E3D77" w:rsidP="009D5B20">
      <w:pPr>
        <w:rPr>
          <w:rFonts w:ascii="Verdana" w:hAnsi="Verdana"/>
        </w:rPr>
        <w:sectPr w:rsidR="009E3D77" w:rsidRPr="00262401" w:rsidSect="009E3D77">
          <w:headerReference w:type="even" r:id="rId37"/>
          <w:headerReference w:type="default" r:id="rId38"/>
          <w:headerReference w:type="first" r:id="rId39"/>
          <w:pgSz w:w="16838" w:h="11906" w:orient="landscape" w:code="9"/>
          <w:pgMar w:top="1701" w:right="1537" w:bottom="1134" w:left="1361" w:header="510" w:footer="567" w:gutter="0"/>
          <w:cols w:space="708"/>
          <w:docGrid w:linePitch="360"/>
        </w:sectPr>
      </w:pPr>
    </w:p>
    <w:p w14:paraId="3ABC6A33" w14:textId="6345ED1F" w:rsidR="00F62A5D" w:rsidRPr="00262401" w:rsidRDefault="00F62A5D" w:rsidP="009D5B20">
      <w:pPr>
        <w:rPr>
          <w:rFonts w:ascii="Verdana" w:hAnsi="Verdana"/>
        </w:rPr>
      </w:pPr>
    </w:p>
    <w:sectPr w:rsidR="00F62A5D" w:rsidRPr="00262401" w:rsidSect="007E685F">
      <w:headerReference w:type="default" r:id="rId40"/>
      <w:footerReference w:type="default" r:id="rId41"/>
      <w:pgSz w:w="11906" w:h="16838" w:code="9"/>
      <w:pgMar w:top="1361" w:right="1134" w:bottom="1361" w:left="1701" w:header="42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F946C" w14:textId="77777777" w:rsidR="00BA488D" w:rsidRDefault="00BA488D" w:rsidP="009D5B20">
      <w:r>
        <w:separator/>
      </w:r>
    </w:p>
  </w:endnote>
  <w:endnote w:type="continuationSeparator" w:id="0">
    <w:p w14:paraId="5145F0B5" w14:textId="77777777" w:rsidR="00BA488D" w:rsidRDefault="00BA488D" w:rsidP="009D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D23DA834-3E1C-465D-8BC5-D15D9FAEEDA8}"/>
  </w:font>
  <w:font w:name="Pluto Sans Regular">
    <w:panose1 w:val="02000000000000000000"/>
    <w:charset w:val="00"/>
    <w:family w:val="modern"/>
    <w:notTrueType/>
    <w:pitch w:val="variable"/>
    <w:sig w:usb0="A00000AF" w:usb1="5000207B" w:usb2="00000000" w:usb3="00000000" w:csb0="00000093" w:csb1="00000000"/>
  </w:font>
  <w:font w:name="Pluto Cond Regular">
    <w:panose1 w:val="020B0506020203060204"/>
    <w:charset w:val="00"/>
    <w:family w:val="swiss"/>
    <w:notTrueType/>
    <w:pitch w:val="variable"/>
    <w:sig w:usb0="A00000AF" w:usb1="5000207B" w:usb2="00000000" w:usb3="00000000" w:csb0="00000093" w:csb1="00000000"/>
  </w:font>
  <w:font w:name="Borba">
    <w:panose1 w:val="02000000000000000000"/>
    <w:charset w:val="00"/>
    <w:family w:val="modern"/>
    <w:notTrueType/>
    <w:pitch w:val="variable"/>
    <w:sig w:usb0="A000002F" w:usb1="50000042" w:usb2="00000000" w:usb3="00000000" w:csb0="00000003" w:csb1="00000000"/>
  </w:font>
  <w:font w:name="Pluto Cond Medium">
    <w:altName w:val="Calibri"/>
    <w:panose1 w:val="020B0606020203060204"/>
    <w:charset w:val="00"/>
    <w:family w:val="swiss"/>
    <w:notTrueType/>
    <w:pitch w:val="variable"/>
    <w:sig w:usb0="A00000AF" w:usb1="5000207B" w:usb2="00000000" w:usb3="00000000" w:csb0="00000093" w:csb1="00000000"/>
  </w:font>
  <w:font w:name="Pluto Cond Bold">
    <w:panose1 w:val="020B0806020203060204"/>
    <w:charset w:val="00"/>
    <w:family w:val="swiss"/>
    <w:notTrueType/>
    <w:pitch w:val="variable"/>
    <w:sig w:usb0="A00000AF" w:usb1="5000207B" w:usb2="00000000" w:usb3="00000000" w:csb0="00000093" w:csb1="00000000"/>
  </w:font>
  <w:font w:name="Pluto Sans Medium">
    <w:panose1 w:val="02000000000000000000"/>
    <w:charset w:val="00"/>
    <w:family w:val="modern"/>
    <w:notTrueType/>
    <w:pitch w:val="variable"/>
    <w:sig w:usb0="A00000AF" w:usb1="5000207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2" w:fontKey="{D4694890-FE7E-40BD-972C-29F59E6FC922}"/>
  </w:font>
  <w:font w:name="Franklin Gothic Book">
    <w:panose1 w:val="020B0503020102020204"/>
    <w:charset w:val="00"/>
    <w:family w:val="swiss"/>
    <w:pitch w:val="variable"/>
    <w:sig w:usb0="00000287" w:usb1="00000000" w:usb2="00000000" w:usb3="00000000" w:csb0="0000009F" w:csb1="00000000"/>
    <w:embedRegular r:id="rId3" w:fontKey="{C945CD21-C609-40DF-B10E-883ACB1E81B2}"/>
  </w:font>
  <w:font w:name="Verdana">
    <w:panose1 w:val="020B0604030504040204"/>
    <w:charset w:val="00"/>
    <w:family w:val="swiss"/>
    <w:pitch w:val="variable"/>
    <w:sig w:usb0="A00006FF" w:usb1="4000205B" w:usb2="00000010" w:usb3="00000000" w:csb0="0000019F" w:csb1="00000000"/>
    <w:embedRegular r:id="rId4" w:fontKey="{2983207A-2977-4D88-95A9-BDBCCFC410F4}"/>
    <w:embedBold r:id="rId5" w:fontKey="{14DD1C32-20FB-4524-AA52-19411167F2FD}"/>
  </w:font>
  <w:font w:name="Pluto Sans Bold">
    <w:panose1 w:val="02000000000000000000"/>
    <w:charset w:val="00"/>
    <w:family w:val="modern"/>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AF07" w14:textId="77777777" w:rsidR="00BA488D" w:rsidRPr="00566F7E" w:rsidRDefault="00BA488D" w:rsidP="00566F7E">
    <w:pPr>
      <w:pStyle w:val="Pieddepage"/>
      <w:rPr>
        <w:rFonts w:ascii="Borba" w:hAnsi="Borba"/>
        <w:color w:val="7E8891" w:themeColor="accent3"/>
      </w:rPr>
    </w:pPr>
    <w:r w:rsidRPr="00566F7E">
      <w:rPr>
        <w:caps/>
        <w:noProof/>
        <w:color w:val="7E8891" w:themeColor="accent3"/>
      </w:rPr>
      <mc:AlternateContent>
        <mc:Choice Requires="wps">
          <w:drawing>
            <wp:anchor distT="0" distB="0" distL="114300" distR="114300" simplePos="0" relativeHeight="251650560" behindDoc="0" locked="0" layoutInCell="1" allowOverlap="1" wp14:anchorId="20E1FF52" wp14:editId="190CBCF7">
              <wp:simplePos x="0" y="0"/>
              <wp:positionH relativeFrom="column">
                <wp:posOffset>6258878</wp:posOffset>
              </wp:positionH>
              <wp:positionV relativeFrom="paragraph">
                <wp:posOffset>-360257</wp:posOffset>
              </wp:positionV>
              <wp:extent cx="288000" cy="828000"/>
              <wp:effectExtent l="0" t="3175" r="0" b="0"/>
              <wp:wrapNone/>
              <wp:docPr id="20" name="Rectangle : avec coins arrondis en haut 20"/>
              <wp:cNvGraphicFramePr/>
              <a:graphic xmlns:a="http://schemas.openxmlformats.org/drawingml/2006/main">
                <a:graphicData uri="http://schemas.microsoft.com/office/word/2010/wordprocessingShape">
                  <wps:wsp>
                    <wps:cNvSpPr/>
                    <wps:spPr>
                      <a:xfrm rot="16200000">
                        <a:off x="0" y="0"/>
                        <a:ext cx="288000" cy="8280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861FC" w14:textId="77777777" w:rsidR="00BA488D" w:rsidRPr="00566F7E" w:rsidRDefault="00BA488D"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FF52" id="Rectangle : avec coins arrondis en haut 20" o:spid="_x0000_s1043" style="position:absolute;margin-left:492.85pt;margin-top:-28.35pt;width:22.7pt;height:65.2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00,8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" adj="-11796480,,5400" path="m144000,r,c223529,,288000,64471,288000,144000r,684000l288000,828000,,828000r,l,144000c,64471,64471,,144000,xe" fillcolor="#a8609a [3204]" stroked="f" strokeweight="1pt">
              <v:stroke joinstyle="miter"/>
              <v:formulas/>
              <v:path arrowok="t" o:connecttype="custom" o:connectlocs="144000,0;144000,0;288000,144000;288000,828000;288000,828000;0,828000;0,828000;0,144000;144000,0" o:connectangles="0,0,0,0,0,0,0,0,0" textboxrect="0,0,288000,828000"/>
              <v:textbox style="layout-flow:vertical" inset="0,0,0,0">
                <w:txbxContent>
                  <w:p w14:paraId="06F861FC" w14:textId="77777777" w:rsidR="00BA488D" w:rsidRPr="00566F7E" w:rsidRDefault="00BA488D"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566F7E">
      <w:rPr>
        <w:caps/>
        <w:color w:val="7E8891" w:themeColor="accent3"/>
      </w:rPr>
      <w:t>Centre de gestion du Doubs</w:t>
    </w:r>
    <w:r w:rsidRPr="00566F7E">
      <w:rPr>
        <w:color w:val="7E8891" w:themeColor="accent3"/>
      </w:rPr>
      <w:t xml:space="preserve"> – Fonction publique territoriale</w:t>
    </w:r>
    <w:r w:rsidRPr="00566F7E">
      <w:rPr>
        <w:color w:val="7E8891" w:themeColor="accent3"/>
      </w:rPr>
      <w:tab/>
      <w:t>Mise à jour le jj/mm/</w:t>
    </w:r>
    <w:proofErr w:type="spellStart"/>
    <w:r w:rsidRPr="00566F7E">
      <w:rPr>
        <w:color w:val="7E8891" w:themeColor="accent3"/>
      </w:rPr>
      <w:t>aaaa</w:t>
    </w:r>
    <w:proofErr w:type="spellEnd"/>
    <w:r w:rsidRPr="00566F7E">
      <w:rPr>
        <w:color w:val="7E8891" w:themeColor="accent3"/>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E53FD" w14:textId="7BF450B0" w:rsidR="00BA488D" w:rsidRPr="00625136" w:rsidRDefault="00BA488D" w:rsidP="002316E7">
    <w:pPr>
      <w:pStyle w:val="Pieddepage"/>
      <w:ind w:left="-426"/>
      <w:rPr>
        <w:rFonts w:ascii="Verdana" w:hAnsi="Verdana"/>
        <w:color w:val="7E8891"/>
        <w:sz w:val="16"/>
        <w:szCs w:val="16"/>
      </w:rPr>
    </w:pPr>
    <w:r w:rsidRPr="00625136">
      <w:rPr>
        <w:rFonts w:ascii="Verdana" w:hAnsi="Verdana"/>
        <w:caps/>
        <w:noProof/>
        <w:color w:val="7E8891" w:themeColor="accent3"/>
      </w:rPr>
      <mc:AlternateContent>
        <mc:Choice Requires="wps">
          <w:drawing>
            <wp:anchor distT="0" distB="0" distL="114300" distR="114300" simplePos="0" relativeHeight="251656704" behindDoc="0" locked="0" layoutInCell="1" allowOverlap="1" wp14:anchorId="4836BFD5" wp14:editId="776A25F8">
              <wp:simplePos x="0" y="0"/>
              <wp:positionH relativeFrom="column">
                <wp:posOffset>5960005</wp:posOffset>
              </wp:positionH>
              <wp:positionV relativeFrom="page">
                <wp:posOffset>9846945</wp:posOffset>
              </wp:positionV>
              <wp:extent cx="288000" cy="770400"/>
              <wp:effectExtent l="6350" t="0" r="4445" b="4445"/>
              <wp:wrapNone/>
              <wp:docPr id="105"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E0797" w14:textId="77777777" w:rsidR="00BA488D" w:rsidRPr="00566F7E" w:rsidRDefault="00BA488D"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5E9D3" w14:textId="77777777" w:rsidR="00BA488D" w:rsidRDefault="00BA488D"/>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BFD5" id="Rectangle : avec coins arrondis en haut 105" o:spid="_x0000_s1047" style="position:absolute;left:0;text-align:left;margin-left:469.3pt;margin-top:775.35pt;width:22.7pt;height:60.6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Cv7ju1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a8609a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7BE0797" w14:textId="77777777" w:rsidR="00BA488D" w:rsidRPr="00566F7E" w:rsidRDefault="00BA488D"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5E9D3" w14:textId="77777777" w:rsidR="00BA488D" w:rsidRDefault="00BA488D"/>
                </w:txbxContent>
              </v:textbox>
              <w10:wrap anchory="page"/>
            </v:shape>
          </w:pict>
        </mc:Fallback>
      </mc:AlternateContent>
    </w:r>
    <w:r w:rsidRPr="00625136">
      <w:rPr>
        <w:rFonts w:ascii="Verdana" w:hAnsi="Verdana"/>
        <w:color w:val="7E8891"/>
        <w:sz w:val="16"/>
        <w:szCs w:val="16"/>
      </w:rPr>
      <w:t>Edité par le centre de gestion du Doubs – Fonction publique territoriale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093C9" w14:textId="77777777" w:rsidR="00BA488D" w:rsidRPr="00AE7226" w:rsidRDefault="00BA488D"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54656" behindDoc="0" locked="0" layoutInCell="1" allowOverlap="1" wp14:anchorId="7DE25E9C" wp14:editId="70546F58">
              <wp:simplePos x="0" y="0"/>
              <wp:positionH relativeFrom="column">
                <wp:posOffset>5960005</wp:posOffset>
              </wp:positionH>
              <wp:positionV relativeFrom="paragraph">
                <wp:posOffset>-334963</wp:posOffset>
              </wp:positionV>
              <wp:extent cx="288266" cy="770119"/>
              <wp:effectExtent l="6668" t="0" r="4762" b="4763"/>
              <wp:wrapNone/>
              <wp:docPr id="8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F904D" w14:textId="77777777" w:rsidR="00BA488D" w:rsidRPr="00566F7E" w:rsidRDefault="00BA488D"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5E9C" id="Rectangle : avec coins arrondis en haut 88" o:spid="_x0000_s1048" style="position:absolute;left:0;text-align:left;margin-left:469.3pt;margin-top:-26.4pt;width:22.7pt;height:60.6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FI1QIAABA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F3kQUj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a8609a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DEF904D" w14:textId="77777777" w:rsidR="00BA488D" w:rsidRPr="00566F7E" w:rsidRDefault="00BA488D"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C430" w14:textId="77777777" w:rsidR="00BA488D" w:rsidRPr="007E67EA" w:rsidRDefault="00BA488D" w:rsidP="007E67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FD168" w14:textId="77777777" w:rsidR="00BA488D" w:rsidRDefault="00BA488D" w:rsidP="009D5B20">
      <w:r>
        <w:separator/>
      </w:r>
    </w:p>
  </w:footnote>
  <w:footnote w:type="continuationSeparator" w:id="0">
    <w:p w14:paraId="7A626D91" w14:textId="77777777" w:rsidR="00BA488D" w:rsidRDefault="00BA488D" w:rsidP="009D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A3B19" w14:textId="77777777" w:rsidR="00BA488D" w:rsidRPr="005745EC" w:rsidRDefault="00BA488D" w:rsidP="000F4BBE">
    <w:pPr>
      <w:pStyle w:val="entte"/>
    </w:pPr>
    <w:r>
      <w:drawing>
        <wp:anchor distT="0" distB="0" distL="114300" distR="114300" simplePos="0" relativeHeight="251652608" behindDoc="1" locked="0" layoutInCell="1" allowOverlap="1" wp14:anchorId="5F0C596D" wp14:editId="77CFA10E">
          <wp:simplePos x="0" y="0"/>
          <wp:positionH relativeFrom="column">
            <wp:posOffset>-737447</wp:posOffset>
          </wp:positionH>
          <wp:positionV relativeFrom="paragraph">
            <wp:posOffset>-261831</wp:posOffset>
          </wp:positionV>
          <wp:extent cx="3593599" cy="219761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r w:rsidRPr="00955909">
      <w:drawing>
        <wp:anchor distT="0" distB="0" distL="114300" distR="114300" simplePos="0" relativeHeight="251651584" behindDoc="1" locked="0" layoutInCell="1" allowOverlap="1" wp14:anchorId="73629CF4" wp14:editId="292C3B0C">
          <wp:simplePos x="0" y="0"/>
          <wp:positionH relativeFrom="margin">
            <wp:posOffset>4659630</wp:posOffset>
          </wp:positionH>
          <wp:positionV relativeFrom="margin">
            <wp:posOffset>-1144270</wp:posOffset>
          </wp:positionV>
          <wp:extent cx="2160905" cy="14382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ettis.png"/>
                  <pic:cNvPicPr/>
                </pic:nvPicPr>
                <pic:blipFill>
                  <a:blip r:embed="rId2">
                    <a:extLst>
                      <a:ext uri="{28A0092B-C50C-407E-A947-70E740481C1C}">
                        <a14:useLocalDpi xmlns:a14="http://schemas.microsoft.com/office/drawing/2010/main" val="0"/>
                      </a:ext>
                    </a:extLst>
                  </a:blip>
                  <a:stretch>
                    <a:fillRect/>
                  </a:stretch>
                </pic:blipFill>
                <pic:spPr>
                  <a:xfrm>
                    <a:off x="0" y="0"/>
                    <a:ext cx="2160905" cy="1438275"/>
                  </a:xfrm>
                  <a:prstGeom prst="rect">
                    <a:avLst/>
                  </a:prstGeom>
                </pic:spPr>
              </pic:pic>
            </a:graphicData>
          </a:graphic>
        </wp:anchor>
      </w:drawing>
    </w:r>
    <w:r w:rsidRPr="005745EC">
      <w:t>Titre de la note titre de la note titre de la note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5EEE" w14:textId="77777777" w:rsidR="00BA488D" w:rsidRPr="00231FF5" w:rsidRDefault="00BA488D" w:rsidP="00231FF5">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4A22" w14:textId="77777777" w:rsidR="00BA488D" w:rsidRDefault="00BA488D">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A51C8" w14:textId="77777777" w:rsidR="00BA488D" w:rsidRDefault="00BA488D">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34E2" w14:textId="77777777" w:rsidR="00BA488D" w:rsidRPr="00231FF5" w:rsidRDefault="00BA488D" w:rsidP="00231FF5">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836DF" w14:textId="77777777" w:rsidR="00BA488D" w:rsidRDefault="00BA488D">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B4BB" w14:textId="77777777" w:rsidR="00BA488D" w:rsidRDefault="00BA488D">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16EF" w14:textId="77777777" w:rsidR="00BA488D" w:rsidRPr="00231FF5" w:rsidRDefault="00BA488D" w:rsidP="00231FF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C9AD1" w14:textId="77777777" w:rsidR="00BA488D" w:rsidRDefault="00BA488D">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2A58A" w14:textId="77777777" w:rsidR="00BA488D" w:rsidRDefault="00BA488D">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20FD" w14:textId="77777777" w:rsidR="00BA488D" w:rsidRPr="00231FF5" w:rsidRDefault="00BA488D" w:rsidP="00231F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F550D" w14:textId="77777777" w:rsidR="00BA488D" w:rsidRDefault="00BA488D">
    <w:pPr>
      <w:pStyle w:val="En-tte"/>
    </w:pPr>
    <w:r>
      <w:rPr>
        <w:noProof/>
      </w:rPr>
      <mc:AlternateContent>
        <mc:Choice Requires="wpg">
          <w:drawing>
            <wp:anchor distT="0" distB="0" distL="114300" distR="114300" simplePos="0" relativeHeight="251674112" behindDoc="0" locked="0" layoutInCell="1" allowOverlap="1" wp14:anchorId="18BA10D9" wp14:editId="768E38AE">
              <wp:simplePos x="0" y="0"/>
              <wp:positionH relativeFrom="column">
                <wp:posOffset>-167640</wp:posOffset>
              </wp:positionH>
              <wp:positionV relativeFrom="paragraph">
                <wp:posOffset>3892550</wp:posOffset>
              </wp:positionV>
              <wp:extent cx="7019926" cy="6132196"/>
              <wp:effectExtent l="0" t="0" r="9525" b="1905"/>
              <wp:wrapNone/>
              <wp:docPr id="31" name="Groupe 31"/>
              <wp:cNvGraphicFramePr/>
              <a:graphic xmlns:a="http://schemas.openxmlformats.org/drawingml/2006/main">
                <a:graphicData uri="http://schemas.microsoft.com/office/word/2010/wordprocessingGroup">
                  <wpg:wgp>
                    <wpg:cNvGrpSpPr/>
                    <wpg:grpSpPr>
                      <a:xfrm>
                        <a:off x="0" y="0"/>
                        <a:ext cx="7019926" cy="6132196"/>
                        <a:chOff x="542925" y="3310254"/>
                        <a:chExt cx="7019926" cy="6132196"/>
                      </a:xfrm>
                    </wpg:grpSpPr>
                    <pic:pic xmlns:pic="http://schemas.openxmlformats.org/drawingml/2006/picture">
                      <pic:nvPicPr>
                        <pic:cNvPr id="30" name="Imag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2925" y="8401050"/>
                          <a:ext cx="3400425" cy="1041400"/>
                        </a:xfrm>
                        <a:prstGeom prst="rect">
                          <a:avLst/>
                        </a:prstGeom>
                      </pic:spPr>
                    </pic:pic>
                    <wps:wsp>
                      <wps:cNvPr id="23" name="Rectangle : avec coins arrondis en haut 23"/>
                      <wps:cNvSpPr/>
                      <wps:spPr>
                        <a:xfrm rot="16200000">
                          <a:off x="6338888" y="2662237"/>
                          <a:ext cx="575945" cy="187198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2DCAF" w14:textId="77777777" w:rsidR="00BA488D" w:rsidRPr="00262401" w:rsidRDefault="00BA488D" w:rsidP="007A4708">
                            <w:pPr>
                              <w:spacing w:before="0" w:after="0" w:line="240" w:lineRule="auto"/>
                              <w:jc w:val="center"/>
                              <w:rPr>
                                <w:rFonts w:ascii="Verdana" w:hAnsi="Verdana"/>
                                <w:b/>
                                <w:bCs/>
                                <w:color w:val="FFFFFF" w:themeColor="background1"/>
                                <w:sz w:val="50"/>
                                <w:szCs w:val="50"/>
                              </w:rPr>
                            </w:pPr>
                            <w:r w:rsidRPr="00262401">
                              <w:rPr>
                                <w:rFonts w:ascii="Verdana" w:hAnsi="Verdana"/>
                                <w:b/>
                                <w:bCs/>
                                <w:color w:val="FFFFFF" w:themeColor="background1"/>
                                <w:sz w:val="50"/>
                                <w:szCs w:val="50"/>
                              </w:rPr>
                              <w:t>GUIDE</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A10D9" id="Groupe 31" o:spid="_x0000_s1044" style="position:absolute;margin-left:-13.2pt;margin-top:306.5pt;width:552.75pt;height:482.85pt;z-index:251674112;mso-position-horizontal-relative:text;mso-position-vertical-relative:text;mso-width-relative:margin;mso-height-relative:margin" coordorigin="5429,33102" coordsize="70199,61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1N2RmMDRiLWUxZTAt&#10;NGEwOC1hODNlLTQzNTA1YzMyMGNlNDwvc3RFdnQ6aW5zdGFuY2VJRD4KICAgICAgICAgICAgICAg&#10;ICAgPHN0RXZ0OndoZW4+MjAyMC0wNy0xNlQxNzo1NzozNiswMjowMDwvc3RFdnQ6d2hlbj4KICAg&#10;ICAgICAgICAgICAgICAgPHN0RXZ0OnNvZnR3YXJlQWdlbnQ+QWRvYmUgSWxsdXN0cmF0b3IgMjQu&#10;Mi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45" type="#_x0000_t75" style="position:absolute;left:5429;top:84010;width:3400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">
                <v:imagedata r:id="rId2" o:title=""/>
              </v:shape>
              <v:shape id="Rectangle : avec coins arrondis en haut 23" o:spid="_x0000_s1046" style="position:absolute;left:63388;top:26622;width:5759;height:18720;rotation:-90;visibility:visible;mso-wrap-style:square;v-text-anchor:middle" coordsize="575945,18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" adj="-11796480,,5400" path="m287973,r,c447016,,575946,128930,575946,287973v,528002,-1,1056005,-1,1584007l575945,1871980,,1871980r,l,287973c,128930,128930,,287973,xe" fillcolor="#6ca8a3 [3205]" stroked="f" strokeweight="1pt">
                <v:stroke joinstyle="miter"/>
                <v:formulas/>
                <v:path arrowok="t" o:connecttype="custom" o:connectlocs="287973,0;287973,0;575946,287973;575945,1871980;575945,1871980;0,1871980;0,1871980;0,287973;287973,0" o:connectangles="0,0,0,0,0,0,0,0,0" textboxrect="0,0,575945,1871980"/>
                <v:textbox style="layout-flow:vertical" inset="0,0,0,0">
                  <w:txbxContent>
                    <w:p w14:paraId="3462DCAF" w14:textId="77777777" w:rsidR="00BA488D" w:rsidRPr="00262401" w:rsidRDefault="00BA488D" w:rsidP="007A4708">
                      <w:pPr>
                        <w:spacing w:before="0" w:after="0" w:line="240" w:lineRule="auto"/>
                        <w:jc w:val="center"/>
                        <w:rPr>
                          <w:rFonts w:ascii="Verdana" w:hAnsi="Verdana"/>
                          <w:b/>
                          <w:bCs/>
                          <w:color w:val="FFFFFF" w:themeColor="background1"/>
                          <w:sz w:val="50"/>
                          <w:szCs w:val="50"/>
                        </w:rPr>
                      </w:pPr>
                      <w:r w:rsidRPr="00262401">
                        <w:rPr>
                          <w:rFonts w:ascii="Verdana" w:hAnsi="Verdana"/>
                          <w:b/>
                          <w:bCs/>
                          <w:color w:val="FFFFFF" w:themeColor="background1"/>
                          <w:sz w:val="50"/>
                          <w:szCs w:val="50"/>
                        </w:rPr>
                        <w:t>GUIDE</w:t>
                      </w:r>
                    </w:p>
                  </w:txbxContent>
                </v:textbox>
              </v:shape>
            </v:group>
          </w:pict>
        </mc:Fallback>
      </mc:AlternateContent>
    </w:r>
    <w:r>
      <w:rPr>
        <w:noProof/>
      </w:rPr>
      <mc:AlternateContent>
        <mc:Choice Requires="wps">
          <w:drawing>
            <wp:anchor distT="0" distB="0" distL="114300" distR="114300" simplePos="0" relativeHeight="251649535" behindDoc="1" locked="0" layoutInCell="1" allowOverlap="1" wp14:anchorId="67D97A96" wp14:editId="43152619">
              <wp:simplePos x="0" y="0"/>
              <wp:positionH relativeFrom="column">
                <wp:posOffset>-709204</wp:posOffset>
              </wp:positionH>
              <wp:positionV relativeFrom="paragraph">
                <wp:posOffset>590096</wp:posOffset>
              </wp:positionV>
              <wp:extent cx="7560000" cy="3600000"/>
              <wp:effectExtent l="0" t="0" r="3175" b="635"/>
              <wp:wrapNone/>
              <wp:docPr id="16" name="Rectangle 16"/>
              <wp:cNvGraphicFramePr/>
              <a:graphic xmlns:a="http://schemas.openxmlformats.org/drawingml/2006/main">
                <a:graphicData uri="http://schemas.microsoft.com/office/word/2010/wordprocessingShape">
                  <wps:wsp>
                    <wps:cNvSpPr/>
                    <wps:spPr>
                      <a:xfrm>
                        <a:off x="0" y="0"/>
                        <a:ext cx="756000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D9282" id="Rectangle 16" o:spid="_x0000_s1026" style="position:absolute;margin-left:-55.85pt;margin-top:46.45pt;width:595.3pt;height:283.45pt;z-index:-25166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" fillcolor="#a8609a [3204]" stroked="f"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BE11" w14:textId="77777777" w:rsidR="00BA488D" w:rsidRDefault="00BA488D">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3917F" w14:textId="77777777" w:rsidR="00BA488D" w:rsidRDefault="00BA488D">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E6A63" w14:textId="77777777" w:rsidR="00BA488D" w:rsidRPr="00231FF5" w:rsidRDefault="00BA488D" w:rsidP="00231FF5">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983E7" w14:textId="77777777" w:rsidR="00BA488D" w:rsidRDefault="00BA488D">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3F17" w14:textId="77777777" w:rsidR="00BA488D" w:rsidRDefault="00BA488D">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DC78A" w14:textId="623752D6" w:rsidR="00BA488D" w:rsidRPr="00231FF5" w:rsidRDefault="00BA488D" w:rsidP="00231FF5">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CEB7" w14:textId="77777777" w:rsidR="00BA488D" w:rsidRDefault="00BA488D">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367601"/>
      <w:docPartObj>
        <w:docPartGallery w:val="Watermarks"/>
        <w:docPartUnique/>
      </w:docPartObj>
    </w:sdtPr>
    <w:sdtContent>
      <w:p w14:paraId="1DC8BABD" w14:textId="77777777" w:rsidR="00BA488D" w:rsidRPr="007E67EA" w:rsidRDefault="00BA488D" w:rsidP="007E67EA">
        <w:pPr>
          <w:pStyle w:val="En-tte"/>
        </w:pPr>
        <w:r>
          <w:rPr>
            <w:noProof/>
          </w:rPr>
          <mc:AlternateContent>
            <mc:Choice Requires="wpg">
              <w:drawing>
                <wp:anchor distT="0" distB="0" distL="114300" distR="114300" simplePos="0" relativeHeight="251665920" behindDoc="0" locked="0" layoutInCell="1" allowOverlap="1" wp14:anchorId="1E81C825" wp14:editId="73E7FBAB">
                  <wp:simplePos x="0" y="0"/>
                  <wp:positionH relativeFrom="column">
                    <wp:posOffset>-1099702</wp:posOffset>
                  </wp:positionH>
                  <wp:positionV relativeFrom="paragraph">
                    <wp:posOffset>448582</wp:posOffset>
                  </wp:positionV>
                  <wp:extent cx="7586227" cy="8773333"/>
                  <wp:effectExtent l="0" t="0" r="0" b="8890"/>
                  <wp:wrapNone/>
                  <wp:docPr id="68" name="Groupe 68"/>
                  <wp:cNvGraphicFramePr/>
                  <a:graphic xmlns:a="http://schemas.openxmlformats.org/drawingml/2006/main">
                    <a:graphicData uri="http://schemas.microsoft.com/office/word/2010/wordprocessingGroup">
                      <wpg:wgp>
                        <wpg:cNvGrpSpPr/>
                        <wpg:grpSpPr>
                          <a:xfrm>
                            <a:off x="0" y="0"/>
                            <a:ext cx="7586227" cy="8773333"/>
                            <a:chOff x="0" y="0"/>
                            <a:chExt cx="7586227" cy="8773333"/>
                          </a:xfrm>
                        </wpg:grpSpPr>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35996" y="6008914"/>
                              <a:ext cx="3395980" cy="1040130"/>
                            </a:xfrm>
                            <a:prstGeom prst="rect">
                              <a:avLst/>
                            </a:prstGeom>
                          </pic:spPr>
                        </pic:pic>
                        <wps:wsp>
                          <wps:cNvPr id="25" name="Zone de texte 25"/>
                          <wps:cNvSpPr txBox="1"/>
                          <wps:spPr>
                            <a:xfrm>
                              <a:off x="1086367" y="7282543"/>
                              <a:ext cx="3492500" cy="1207770"/>
                            </a:xfrm>
                            <a:prstGeom prst="rect">
                              <a:avLst/>
                            </a:prstGeom>
                            <a:solidFill>
                              <a:schemeClr val="lt1"/>
                            </a:solidFill>
                            <a:ln w="6350">
                              <a:noFill/>
                            </a:ln>
                          </wps:spPr>
                          <wps:txbx>
                            <w:txbxContent>
                              <w:p w14:paraId="46409DC0"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7F0B999"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290CFD2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72594B9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66B69C93" w14:textId="77777777" w:rsidR="00BA488D" w:rsidRDefault="00BA488D" w:rsidP="00F82F9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 avec coins arrondis en haut 26"/>
                          <wps:cNvSpPr/>
                          <wps:spPr>
                            <a:xfrm rot="5400000">
                              <a:off x="985492" y="7355841"/>
                              <a:ext cx="432000" cy="2402984"/>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9206F" w14:textId="77777777" w:rsidR="00BA488D" w:rsidRPr="00135977" w:rsidRDefault="00BA488D"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wps:txbx>
                          <wps:bodyPr rot="0" spcFirstLastPara="0" vertOverflow="overflow" horzOverflow="overflow" vert="vert270" wrap="square" lIns="0" tIns="180000" rIns="0" bIns="0" numCol="1" spcCol="0" rtlCol="0" fromWordArt="0" anchor="t" anchorCtr="0" forceAA="0" compatLnSpc="1">
                            <a:prstTxWarp prst="textNoShape">
                              <a:avLst/>
                            </a:prstTxWarp>
                            <a:noAutofit/>
                          </wps:bodyPr>
                        </wps:wsp>
                        <wps:wsp>
                          <wps:cNvPr id="22" name="Rectangle 22"/>
                          <wps:cNvSpPr/>
                          <wps:spPr>
                            <a:xfrm>
                              <a:off x="19567" y="0"/>
                              <a:ext cx="7560000" cy="360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Image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567" y="0"/>
                              <a:ext cx="7566660" cy="3599815"/>
                            </a:xfrm>
                            <a:prstGeom prst="rect">
                              <a:avLst/>
                            </a:prstGeom>
                          </pic:spPr>
                        </pic:pic>
                      </wpg:wgp>
                    </a:graphicData>
                  </a:graphic>
                </wp:anchor>
              </w:drawing>
            </mc:Choice>
            <mc:Fallback>
              <w:pict>
                <v:group w14:anchorId="1E81C825" id="Groupe 68" o:spid="_x0000_s1049" style="position:absolute;margin-left:-86.6pt;margin-top:35.3pt;width:597.35pt;height:690.8pt;z-index:251665920;mso-position-horizontal-relative:text;mso-position-vertical-relative:text" coordsize="75862,877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V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YzU3ZGYwNGItZTFlMC00YTA4LWE4M2UtNDM1MDVjMzIwY2U0PC9zdEV2dDppbnN0&#10;YW5jZUlEPgogICAgICAgICAgICAgICAgICA8c3RFdnQ6d2hlbj4yMDIwLTA3LTE2VDE3OjU3OjM2&#10;KzAyOjAwPC9zdEV2dDp3aGVuPgogICAgICAgICAgICAgICAgICA8c3RFdnQ6c29mdHdhcmVBZ2Vu&#10;dD5BZG9iZSBJbGx1c3RyYXRvciAyNC4y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50" type="#_x0000_t75" style="position:absolute;left:8359;top:60089;width:33960;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Zone de texte 25" o:spid="_x0000_s1051" type="#_x0000_t202" style="position:absolute;left:10863;top:72825;width:34925;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6409DC0"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7F0B999"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290CFD2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72594B9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66B69C93" w14:textId="77777777" w:rsidR="00BA488D" w:rsidRDefault="00BA488D" w:rsidP="00F82F98">
                          <w:pPr>
                            <w:ind w:left="-142"/>
                          </w:pPr>
                        </w:p>
                      </w:txbxContent>
                    </v:textbox>
                  </v:shape>
                  <v:shape id="Rectangle : avec coins arrondis en haut 26" o:spid="_x0000_s1052" style="position:absolute;left:9855;top:73558;width:4320;height:24029;rotation:90;visibility:visible;mso-wrap-style:square;v-text-anchor:top" coordsize="432000,2402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" adj="-11796480,,5400" path="m216000,r,c335294,,432000,96706,432000,216000r,2186984l432000,2402984,,2402984r,l,216000c,96706,96706,,216000,xe" fillcolor="#6ca8a3 [3205]" stroked="f" strokeweight="1pt">
                    <v:stroke joinstyle="miter"/>
                    <v:formulas/>
                    <v:path arrowok="t" o:connecttype="custom" o:connectlocs="216000,0;216000,0;432000,216000;432000,2402984;432000,2402984;0,2402984;0,2402984;0,216000;216000,0" o:connectangles="0,0,0,0,0,0,0,0,0" textboxrect="0,0,432000,2402984"/>
                    <v:textbox style="layout-flow:vertical;mso-layout-flow-alt:bottom-to-top" inset="0,5mm,0,0">
                      <w:txbxContent>
                        <w:p w14:paraId="0349206F" w14:textId="77777777" w:rsidR="00BA488D" w:rsidRPr="00135977" w:rsidRDefault="00BA488D"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v:textbox>
                  </v:shape>
                  <v:rect id="Rectangle 22" o:spid="_x0000_s1053" style="position:absolute;left:195;width:756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" fillcolor="#a8609a [3204]" stroked="f" strokeweight="1pt"/>
                  <v:shape id="Image 28" o:spid="_x0000_s1054" type="#_x0000_t75" style="position:absolute;left:195;width:75667;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">
                    <v:imagedata r:id="rId4" o:title=""/>
                  </v:shape>
                </v:group>
              </w:pict>
            </mc:Fallback>
          </mc:AlternateContent>
        </w:r>
      </w:p>
      <w:p w14:paraId="38B09B0F" w14:textId="77777777" w:rsidR="00BA488D" w:rsidRDefault="00BA488D"/>
    </w:sdtContent>
  </w:sdt>
  <w:p w14:paraId="6A396357" w14:textId="77777777" w:rsidR="00BA488D" w:rsidRPr="007E67EA" w:rsidRDefault="00BA488D" w:rsidP="007E67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59A55" w14:textId="77777777" w:rsidR="00BA488D" w:rsidRDefault="00BA488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82E5" w14:textId="1EB5853A" w:rsidR="00BA488D" w:rsidRPr="002316E7" w:rsidRDefault="00BA488D" w:rsidP="002316E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C0BC" w14:textId="77777777" w:rsidR="00BA488D" w:rsidRDefault="00BA488D" w:rsidP="009D5B20">
    <w:r>
      <w:rPr>
        <w:noProof/>
      </w:rPr>
      <w:drawing>
        <wp:anchor distT="0" distB="0" distL="114300" distR="114300" simplePos="0" relativeHeight="251653632" behindDoc="1" locked="0" layoutInCell="1" allowOverlap="1" wp14:anchorId="3E3F81E5" wp14:editId="25671020">
          <wp:simplePos x="0" y="0"/>
          <wp:positionH relativeFrom="column">
            <wp:posOffset>-1108710</wp:posOffset>
          </wp:positionH>
          <wp:positionV relativeFrom="paragraph">
            <wp:posOffset>-271145</wp:posOffset>
          </wp:positionV>
          <wp:extent cx="3593599" cy="219761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4F196" w14:textId="77777777" w:rsidR="00BA488D" w:rsidRDefault="00BA488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CE1D9" w14:textId="77777777" w:rsidR="00BA488D" w:rsidRPr="00231FF5" w:rsidRDefault="00BA488D" w:rsidP="00231FF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8977" w14:textId="77777777" w:rsidR="00BA488D" w:rsidRDefault="00BA488D">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C054" w14:textId="77777777" w:rsidR="00BA488D" w:rsidRDefault="00BA488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27pt" o:bullet="t">
        <v:imagedata r:id="rId1" o:title="puce formulaire"/>
      </v:shape>
    </w:pict>
  </w:numPicBullet>
  <w:abstractNum w:abstractNumId="0" w15:restartNumberingAfterBreak="0">
    <w:nsid w:val="265A0828"/>
    <w:multiLevelType w:val="hybridMultilevel"/>
    <w:tmpl w:val="E45882B6"/>
    <w:lvl w:ilvl="0" w:tplc="1AF80EFA">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DB3109"/>
    <w:multiLevelType w:val="hybridMultilevel"/>
    <w:tmpl w:val="384660FC"/>
    <w:lvl w:ilvl="0" w:tplc="B5B439FA">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D17A90"/>
    <w:multiLevelType w:val="hybridMultilevel"/>
    <w:tmpl w:val="96F6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F21F77"/>
    <w:multiLevelType w:val="hybridMultilevel"/>
    <w:tmpl w:val="B5E6B7E8"/>
    <w:lvl w:ilvl="0" w:tplc="DADCC378">
      <w:start w:val="1"/>
      <w:numFmt w:val="bullet"/>
      <w:lvlText w:val=""/>
      <w:lvlJc w:val="left"/>
      <w:pPr>
        <w:ind w:left="720" w:hanging="360"/>
      </w:pPr>
      <w:rPr>
        <w:rFonts w:ascii="Wingdings 2" w:hAnsi="Wingdings 2"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1F531E"/>
    <w:multiLevelType w:val="hybridMultilevel"/>
    <w:tmpl w:val="B8C60A0A"/>
    <w:lvl w:ilvl="0" w:tplc="420292E2">
      <w:start w:val="1"/>
      <w:numFmt w:val="bullet"/>
      <w:lvlText w:val=""/>
      <w:lvlPicBulletId w:val="0"/>
      <w:lvlJc w:val="left"/>
      <w:pPr>
        <w:ind w:left="720" w:hanging="360"/>
      </w:pPr>
      <w:rPr>
        <w:rFonts w:ascii="Symbol" w:hAnsi="Symbol"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396C40"/>
    <w:multiLevelType w:val="hybridMultilevel"/>
    <w:tmpl w:val="FD2C2908"/>
    <w:lvl w:ilvl="0" w:tplc="040C0015">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DB6DCE"/>
    <w:multiLevelType w:val="hybridMultilevel"/>
    <w:tmpl w:val="18AE4092"/>
    <w:lvl w:ilvl="0" w:tplc="943A1CAE">
      <w:start w:val="1"/>
      <w:numFmt w:val="bullet"/>
      <w:pStyle w:val="listepucecontenuduguide"/>
      <w:lvlText w:val="·"/>
      <w:lvlJc w:val="left"/>
      <w:pPr>
        <w:ind w:left="720" w:hanging="360"/>
      </w:pPr>
      <w:rPr>
        <w:rFonts w:ascii="Pluto Sans Regular" w:hAnsi="Pluto Sans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2766AF"/>
    <w:multiLevelType w:val="hybridMultilevel"/>
    <w:tmpl w:val="D88890DA"/>
    <w:lvl w:ilvl="0" w:tplc="FC3C3EBA">
      <w:start w:val="1"/>
      <w:numFmt w:val="bullet"/>
      <w:pStyle w:val="vosmodelesvosoutils"/>
      <w:lvlText w:val=""/>
      <w:lvlJc w:val="left"/>
      <w:pPr>
        <w:ind w:left="717" w:hanging="360"/>
      </w:pPr>
      <w:rPr>
        <w:rFonts w:ascii="Wingdings" w:hAnsi="Wingdings" w:cs="Times New Roman" w:hint="default"/>
        <w:color w:val="A8609A" w:themeColor="accen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E372D9"/>
    <w:multiLevelType w:val="hybridMultilevel"/>
    <w:tmpl w:val="EE98FC60"/>
    <w:lvl w:ilvl="0" w:tplc="EA16104E">
      <w:start w:val="1"/>
      <w:numFmt w:val="bullet"/>
      <w:pStyle w:val="listecontenu"/>
      <w:lvlText w:val="-"/>
      <w:lvlJc w:val="left"/>
      <w:pPr>
        <w:ind w:left="720" w:hanging="360"/>
      </w:pPr>
      <w:rPr>
        <w:rFonts w:ascii="Pluto Cond Regular" w:hAnsi="Pluto Cond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7"/>
  </w:num>
  <w:num w:numId="6">
    <w:abstractNumId w:val="2"/>
  </w:num>
  <w:num w:numId="7">
    <w:abstractNumId w:val="8"/>
  </w:num>
  <w:num w:numId="8">
    <w:abstractNumId w:val="8"/>
    <w:lvlOverride w:ilvl="0">
      <w:startOverride w:val="1"/>
    </w:lvlOverride>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EAC"/>
    <w:rsid w:val="00026403"/>
    <w:rsid w:val="000432D4"/>
    <w:rsid w:val="00070330"/>
    <w:rsid w:val="0007096C"/>
    <w:rsid w:val="00072A4C"/>
    <w:rsid w:val="00083B5A"/>
    <w:rsid w:val="000A4962"/>
    <w:rsid w:val="000C2DED"/>
    <w:rsid w:val="000D24BF"/>
    <w:rsid w:val="000E31E2"/>
    <w:rsid w:val="000E4B4F"/>
    <w:rsid w:val="000F4BBE"/>
    <w:rsid w:val="000F60A8"/>
    <w:rsid w:val="00121E3D"/>
    <w:rsid w:val="00124793"/>
    <w:rsid w:val="0013290C"/>
    <w:rsid w:val="00135977"/>
    <w:rsid w:val="00135E79"/>
    <w:rsid w:val="00140072"/>
    <w:rsid w:val="00142A95"/>
    <w:rsid w:val="0016744B"/>
    <w:rsid w:val="0017390A"/>
    <w:rsid w:val="00176D68"/>
    <w:rsid w:val="0018770B"/>
    <w:rsid w:val="001C4D46"/>
    <w:rsid w:val="001D43C1"/>
    <w:rsid w:val="00205663"/>
    <w:rsid w:val="00210F55"/>
    <w:rsid w:val="002316E7"/>
    <w:rsid w:val="00231FF5"/>
    <w:rsid w:val="00262401"/>
    <w:rsid w:val="00284D2A"/>
    <w:rsid w:val="00291076"/>
    <w:rsid w:val="002A6D46"/>
    <w:rsid w:val="002B4125"/>
    <w:rsid w:val="002D2BAF"/>
    <w:rsid w:val="002D6036"/>
    <w:rsid w:val="002E422C"/>
    <w:rsid w:val="002F5357"/>
    <w:rsid w:val="00310795"/>
    <w:rsid w:val="00312BD6"/>
    <w:rsid w:val="00320715"/>
    <w:rsid w:val="00337048"/>
    <w:rsid w:val="00341D63"/>
    <w:rsid w:val="003519A5"/>
    <w:rsid w:val="00366EEE"/>
    <w:rsid w:val="00371CD6"/>
    <w:rsid w:val="00394EF4"/>
    <w:rsid w:val="003D5339"/>
    <w:rsid w:val="003F5F46"/>
    <w:rsid w:val="00402EAC"/>
    <w:rsid w:val="004059DD"/>
    <w:rsid w:val="00490FD2"/>
    <w:rsid w:val="004B3D41"/>
    <w:rsid w:val="004D1DC7"/>
    <w:rsid w:val="005075B6"/>
    <w:rsid w:val="0051468E"/>
    <w:rsid w:val="00516DFF"/>
    <w:rsid w:val="00533D74"/>
    <w:rsid w:val="00566F7E"/>
    <w:rsid w:val="0057423C"/>
    <w:rsid w:val="005745EC"/>
    <w:rsid w:val="005E0F32"/>
    <w:rsid w:val="005F0B41"/>
    <w:rsid w:val="005F48C2"/>
    <w:rsid w:val="006019DE"/>
    <w:rsid w:val="006244BA"/>
    <w:rsid w:val="00625136"/>
    <w:rsid w:val="006343DC"/>
    <w:rsid w:val="006A61CA"/>
    <w:rsid w:val="006B2664"/>
    <w:rsid w:val="006C1579"/>
    <w:rsid w:val="006D3AC3"/>
    <w:rsid w:val="006E341B"/>
    <w:rsid w:val="0075540D"/>
    <w:rsid w:val="007A4708"/>
    <w:rsid w:val="007B03DE"/>
    <w:rsid w:val="007E67EA"/>
    <w:rsid w:val="007E685F"/>
    <w:rsid w:val="007E6C1F"/>
    <w:rsid w:val="008146CB"/>
    <w:rsid w:val="00815009"/>
    <w:rsid w:val="008203B8"/>
    <w:rsid w:val="00852A74"/>
    <w:rsid w:val="00854983"/>
    <w:rsid w:val="00860B12"/>
    <w:rsid w:val="0087642B"/>
    <w:rsid w:val="008776F4"/>
    <w:rsid w:val="008A506E"/>
    <w:rsid w:val="008A7664"/>
    <w:rsid w:val="00903FDE"/>
    <w:rsid w:val="009306AA"/>
    <w:rsid w:val="00942B6E"/>
    <w:rsid w:val="00953260"/>
    <w:rsid w:val="00955909"/>
    <w:rsid w:val="009577A8"/>
    <w:rsid w:val="0096545A"/>
    <w:rsid w:val="009824A1"/>
    <w:rsid w:val="00983388"/>
    <w:rsid w:val="00996BC4"/>
    <w:rsid w:val="009B4A57"/>
    <w:rsid w:val="009D34E7"/>
    <w:rsid w:val="009D5B20"/>
    <w:rsid w:val="009E3D77"/>
    <w:rsid w:val="009F368D"/>
    <w:rsid w:val="00A07B80"/>
    <w:rsid w:val="00A30246"/>
    <w:rsid w:val="00A4719B"/>
    <w:rsid w:val="00A50C5C"/>
    <w:rsid w:val="00A5187E"/>
    <w:rsid w:val="00A61859"/>
    <w:rsid w:val="00A95CBA"/>
    <w:rsid w:val="00AB2617"/>
    <w:rsid w:val="00AB5F9B"/>
    <w:rsid w:val="00AE007D"/>
    <w:rsid w:val="00AE1093"/>
    <w:rsid w:val="00AE6B24"/>
    <w:rsid w:val="00AE7226"/>
    <w:rsid w:val="00AF05CE"/>
    <w:rsid w:val="00B233B6"/>
    <w:rsid w:val="00B243D1"/>
    <w:rsid w:val="00B35FBC"/>
    <w:rsid w:val="00B3682C"/>
    <w:rsid w:val="00B86897"/>
    <w:rsid w:val="00B96918"/>
    <w:rsid w:val="00B971D2"/>
    <w:rsid w:val="00BA341F"/>
    <w:rsid w:val="00BA488D"/>
    <w:rsid w:val="00BC54D7"/>
    <w:rsid w:val="00BD2C99"/>
    <w:rsid w:val="00C56B48"/>
    <w:rsid w:val="00C64EFE"/>
    <w:rsid w:val="00C771D0"/>
    <w:rsid w:val="00C90ACE"/>
    <w:rsid w:val="00CA098E"/>
    <w:rsid w:val="00CA6FA4"/>
    <w:rsid w:val="00CB7E5B"/>
    <w:rsid w:val="00D15263"/>
    <w:rsid w:val="00D337A4"/>
    <w:rsid w:val="00D64A88"/>
    <w:rsid w:val="00D81B46"/>
    <w:rsid w:val="00DA4262"/>
    <w:rsid w:val="00DA6618"/>
    <w:rsid w:val="00DB2948"/>
    <w:rsid w:val="00DB7A2D"/>
    <w:rsid w:val="00DD684D"/>
    <w:rsid w:val="00E2216F"/>
    <w:rsid w:val="00E235A7"/>
    <w:rsid w:val="00E46DE7"/>
    <w:rsid w:val="00E6097E"/>
    <w:rsid w:val="00E64CD9"/>
    <w:rsid w:val="00E73CD6"/>
    <w:rsid w:val="00E8752F"/>
    <w:rsid w:val="00ED20CF"/>
    <w:rsid w:val="00EE0E87"/>
    <w:rsid w:val="00EE2F74"/>
    <w:rsid w:val="00EE3F4A"/>
    <w:rsid w:val="00F04868"/>
    <w:rsid w:val="00F130CB"/>
    <w:rsid w:val="00F229DA"/>
    <w:rsid w:val="00F23FC6"/>
    <w:rsid w:val="00F5438A"/>
    <w:rsid w:val="00F62A5D"/>
    <w:rsid w:val="00F73FDF"/>
    <w:rsid w:val="00F82F98"/>
    <w:rsid w:val="00F920AF"/>
    <w:rsid w:val="00FB0155"/>
    <w:rsid w:val="00FB6CD2"/>
    <w:rsid w:val="00FC3636"/>
    <w:rsid w:val="00FD52FE"/>
    <w:rsid w:val="00FF2A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65987"/>
  <w15:chartTrackingRefBased/>
  <w15:docId w15:val="{BA489C1F-E6E7-4991-80D9-7EDACA84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125"/>
    <w:pPr>
      <w:spacing w:before="120" w:after="120" w:line="264" w:lineRule="auto"/>
    </w:pPr>
    <w:rPr>
      <w:rFonts w:eastAsia="Times New Roman" w:cs="Times New Roman"/>
      <w:color w:val="000000"/>
      <w:sz w:val="18"/>
      <w:szCs w:val="18"/>
      <w:lang w:eastAsia="fr-FR"/>
    </w:rPr>
  </w:style>
  <w:style w:type="paragraph" w:styleId="Titre1">
    <w:name w:val="heading 1"/>
    <w:basedOn w:val="Normal"/>
    <w:next w:val="Normal"/>
    <w:link w:val="Titre1Car"/>
    <w:uiPriority w:val="9"/>
    <w:qFormat/>
    <w:rsid w:val="00B233B6"/>
    <w:pPr>
      <w:spacing w:before="360" w:after="360" w:line="240" w:lineRule="auto"/>
      <w:outlineLvl w:val="0"/>
    </w:pPr>
    <w:rPr>
      <w:rFonts w:ascii="Borba" w:hAnsi="Borba" w:cs="Pluto Cond Medium"/>
      <w:bCs/>
      <w:caps/>
      <w:noProof/>
      <w:color w:val="FFFFFF" w:themeColor="background1"/>
      <w:sz w:val="38"/>
      <w:szCs w:val="28"/>
    </w:rPr>
  </w:style>
  <w:style w:type="paragraph" w:styleId="Titre2">
    <w:name w:val="heading 2"/>
    <w:aliases w:val="SOUS-TITRE"/>
    <w:basedOn w:val="Normal"/>
    <w:next w:val="lignedepointills"/>
    <w:link w:val="Titre2Car"/>
    <w:uiPriority w:val="9"/>
    <w:unhideWhenUsed/>
    <w:qFormat/>
    <w:rsid w:val="00B233B6"/>
    <w:pPr>
      <w:spacing w:before="0" w:after="0" w:line="240" w:lineRule="auto"/>
      <w:jc w:val="right"/>
      <w:outlineLvl w:val="1"/>
    </w:pPr>
    <w:rPr>
      <w:rFonts w:ascii="Borba" w:hAnsi="Borba"/>
      <w:b/>
      <w:bCs/>
      <w:color w:val="A8609A" w:themeColor="accent1"/>
      <w:sz w:val="68"/>
    </w:rPr>
  </w:style>
  <w:style w:type="paragraph" w:styleId="Titre3">
    <w:name w:val="heading 3"/>
    <w:aliases w:val="sous-titre de partie"/>
    <w:basedOn w:val="Normal"/>
    <w:next w:val="Normal"/>
    <w:link w:val="Titre3Car"/>
    <w:uiPriority w:val="9"/>
    <w:unhideWhenUsed/>
    <w:qFormat/>
    <w:rsid w:val="004059DD"/>
    <w:pPr>
      <w:spacing w:before="240" w:after="360"/>
      <w:outlineLvl w:val="2"/>
    </w:pPr>
    <w:rPr>
      <w:rFonts w:ascii="Pluto Cond Bold" w:hAnsi="Pluto Cond Bold"/>
      <w:caps/>
      <w:sz w:val="20"/>
    </w:rPr>
  </w:style>
  <w:style w:type="paragraph" w:styleId="Titre4">
    <w:name w:val="heading 4"/>
    <w:basedOn w:val="Normal"/>
    <w:next w:val="Normal"/>
    <w:link w:val="Titre4Car"/>
    <w:uiPriority w:val="9"/>
    <w:unhideWhenUsed/>
    <w:qFormat/>
    <w:rsid w:val="000F4BBE"/>
    <w:pPr>
      <w:keepNext/>
      <w:keepLines/>
      <w:spacing w:before="600" w:after="480" w:line="240" w:lineRule="auto"/>
      <w:ind w:left="-340"/>
      <w:outlineLvl w:val="3"/>
    </w:pPr>
    <w:rPr>
      <w:rFonts w:eastAsiaTheme="majorEastAsia" w:cstheme="majorBidi"/>
      <w:iCs/>
      <w:color w:val="auto"/>
    </w:rPr>
  </w:style>
  <w:style w:type="paragraph" w:styleId="Titre5">
    <w:name w:val="heading 5"/>
    <w:basedOn w:val="Normal"/>
    <w:next w:val="Normal"/>
    <w:link w:val="Titre5Car"/>
    <w:uiPriority w:val="9"/>
    <w:unhideWhenUsed/>
    <w:qFormat/>
    <w:rsid w:val="002D2BAF"/>
    <w:pPr>
      <w:spacing w:before="240"/>
      <w:outlineLvl w:val="4"/>
    </w:pPr>
    <w:rPr>
      <w:rFonts w:ascii="Pluto Sans Medium" w:hAnsi="Pluto Sans Medium"/>
      <w:color w:val="A8609A"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3B5A"/>
    <w:rPr>
      <w:rFonts w:ascii="Borba" w:eastAsia="Times New Roman" w:hAnsi="Borba" w:cs="Pluto Cond Medium"/>
      <w:bCs/>
      <w:caps/>
      <w:noProof/>
      <w:color w:val="FFFFFF" w:themeColor="background1"/>
      <w:sz w:val="38"/>
      <w:szCs w:val="28"/>
      <w:lang w:eastAsia="fr-FR"/>
    </w:rPr>
  </w:style>
  <w:style w:type="paragraph" w:styleId="Textedebulles">
    <w:name w:val="Balloon Text"/>
    <w:basedOn w:val="Normal"/>
    <w:link w:val="TextedebullesCar"/>
    <w:uiPriority w:val="99"/>
    <w:semiHidden/>
    <w:unhideWhenUsed/>
    <w:rsid w:val="008146CB"/>
    <w:rPr>
      <w:rFonts w:ascii="Segoe UI" w:hAnsi="Segoe UI" w:cs="Segoe UI"/>
    </w:rPr>
  </w:style>
  <w:style w:type="character" w:customStyle="1" w:styleId="TextedebullesCar">
    <w:name w:val="Texte de bulles Car"/>
    <w:basedOn w:val="Policepardfaut"/>
    <w:link w:val="Textedebulles"/>
    <w:uiPriority w:val="99"/>
    <w:semiHidden/>
    <w:rsid w:val="008146CB"/>
    <w:rPr>
      <w:rFonts w:ascii="Segoe UI" w:hAnsi="Segoe UI" w:cs="Segoe UI"/>
      <w:sz w:val="18"/>
      <w:szCs w:val="18"/>
    </w:rPr>
  </w:style>
  <w:style w:type="paragraph" w:customStyle="1" w:styleId="titredeschma">
    <w:name w:val="titre de schéma"/>
    <w:basedOn w:val="Normal"/>
    <w:qFormat/>
    <w:rsid w:val="004059DD"/>
    <w:pPr>
      <w:spacing w:before="360" w:line="240" w:lineRule="auto"/>
    </w:pPr>
    <w:rPr>
      <w:rFonts w:ascii="Borba" w:hAnsi="Borba"/>
      <w:caps/>
      <w:color w:val="A8609A" w:themeColor="accent1"/>
      <w:sz w:val="28"/>
    </w:rPr>
  </w:style>
  <w:style w:type="paragraph" w:customStyle="1" w:styleId="listepucecontenuduguide">
    <w:name w:val="liste àpuce contenu du guide"/>
    <w:basedOn w:val="Paragraphedeliste"/>
    <w:qFormat/>
    <w:rsid w:val="00083B5A"/>
    <w:pPr>
      <w:numPr>
        <w:numId w:val="1"/>
      </w:numPr>
      <w:ind w:left="284" w:hanging="284"/>
    </w:pPr>
    <w:rPr>
      <w:rFonts w:asciiTheme="minorHAnsi" w:hAnsiTheme="minorHAnsi"/>
      <w:caps w:val="0"/>
    </w:rPr>
  </w:style>
  <w:style w:type="paragraph" w:styleId="Pieddepage">
    <w:name w:val="footer"/>
    <w:basedOn w:val="Normal"/>
    <w:link w:val="PieddepageCar"/>
    <w:uiPriority w:val="99"/>
    <w:unhideWhenUsed/>
    <w:rsid w:val="00942B6E"/>
    <w:pPr>
      <w:tabs>
        <w:tab w:val="center" w:pos="4536"/>
        <w:tab w:val="right" w:pos="9072"/>
      </w:tabs>
    </w:pPr>
  </w:style>
  <w:style w:type="character" w:customStyle="1" w:styleId="PieddepageCar">
    <w:name w:val="Pied de page Car"/>
    <w:basedOn w:val="Policepardfaut"/>
    <w:link w:val="Pieddepage"/>
    <w:uiPriority w:val="99"/>
    <w:rsid w:val="00942B6E"/>
    <w:rPr>
      <w:rFonts w:ascii="Franklin Gothic Book" w:hAnsi="Franklin Gothic Book"/>
      <w:sz w:val="20"/>
    </w:rPr>
  </w:style>
  <w:style w:type="character" w:customStyle="1" w:styleId="A2">
    <w:name w:val="A2"/>
    <w:uiPriority w:val="99"/>
    <w:rsid w:val="004D1DC7"/>
    <w:rPr>
      <w:rFonts w:cs="Pluto Cond Medium"/>
      <w:color w:val="000000"/>
      <w:sz w:val="20"/>
      <w:szCs w:val="20"/>
    </w:rPr>
  </w:style>
  <w:style w:type="paragraph" w:styleId="Titre">
    <w:name w:val="Title"/>
    <w:basedOn w:val="Normal"/>
    <w:next w:val="Normal"/>
    <w:link w:val="TitreCar"/>
    <w:uiPriority w:val="10"/>
    <w:qFormat/>
    <w:rsid w:val="00B233B6"/>
    <w:pPr>
      <w:spacing w:before="0" w:after="0" w:line="240" w:lineRule="auto"/>
      <w:jc w:val="right"/>
    </w:pPr>
    <w:rPr>
      <w:rFonts w:ascii="Borba" w:hAnsi="Borba"/>
      <w:caps/>
      <w:color w:val="A8609A" w:themeColor="accent1"/>
      <w:sz w:val="68"/>
      <w:szCs w:val="52"/>
    </w:rPr>
  </w:style>
  <w:style w:type="character" w:customStyle="1" w:styleId="TitreCar">
    <w:name w:val="Titre Car"/>
    <w:basedOn w:val="Policepardfaut"/>
    <w:link w:val="Titre"/>
    <w:uiPriority w:val="10"/>
    <w:rsid w:val="00B233B6"/>
    <w:rPr>
      <w:rFonts w:ascii="Borba" w:eastAsia="Times New Roman" w:hAnsi="Borba" w:cs="Times New Roman"/>
      <w:caps/>
      <w:color w:val="A8609A" w:themeColor="accent1"/>
      <w:sz w:val="68"/>
      <w:szCs w:val="52"/>
      <w:lang w:eastAsia="fr-FR"/>
    </w:rPr>
  </w:style>
  <w:style w:type="paragraph" w:styleId="Paragraphedeliste">
    <w:name w:val="List Paragraph"/>
    <w:aliases w:val="liste numéroté de procédure"/>
    <w:basedOn w:val="Normal"/>
    <w:link w:val="ParagraphedelisteCar"/>
    <w:uiPriority w:val="34"/>
    <w:qFormat/>
    <w:rsid w:val="00CA6FA4"/>
    <w:pPr>
      <w:numPr>
        <w:numId w:val="2"/>
      </w:numPr>
      <w:spacing w:line="240" w:lineRule="auto"/>
      <w:ind w:left="567" w:hanging="567"/>
    </w:pPr>
    <w:rPr>
      <w:rFonts w:ascii="Pluto Cond Medium" w:hAnsi="Pluto Cond Medium"/>
      <w:caps/>
    </w:rPr>
  </w:style>
  <w:style w:type="character" w:customStyle="1" w:styleId="Titre2Car">
    <w:name w:val="Titre 2 Car"/>
    <w:aliases w:val="SOUS-TITRE Car"/>
    <w:basedOn w:val="Policepardfaut"/>
    <w:link w:val="Titre2"/>
    <w:uiPriority w:val="9"/>
    <w:rsid w:val="00B233B6"/>
    <w:rPr>
      <w:rFonts w:ascii="Borba" w:eastAsia="Times New Roman" w:hAnsi="Borba" w:cs="Times New Roman"/>
      <w:b/>
      <w:bCs/>
      <w:color w:val="A8609A" w:themeColor="accent1"/>
      <w:sz w:val="68"/>
      <w:szCs w:val="18"/>
      <w:lang w:eastAsia="fr-FR"/>
    </w:rPr>
  </w:style>
  <w:style w:type="character" w:styleId="Lienhypertexte">
    <w:name w:val="Hyperlink"/>
    <w:rsid w:val="00CA6FA4"/>
    <w:rPr>
      <w:color w:val="5B9BD5" w:themeColor="accent5"/>
      <w:u w:val="single"/>
    </w:rPr>
  </w:style>
  <w:style w:type="paragraph" w:customStyle="1" w:styleId="Introduction">
    <w:name w:val="Introduction"/>
    <w:basedOn w:val="Normal"/>
    <w:link w:val="IntroductionCar"/>
    <w:qFormat/>
    <w:rsid w:val="004059DD"/>
    <w:pPr>
      <w:spacing w:before="180"/>
      <w:contextualSpacing/>
    </w:pPr>
    <w:rPr>
      <w:rFonts w:ascii="Pluto Cond Bold" w:hAnsi="Pluto Cond Bold"/>
      <w:sz w:val="22"/>
      <w:szCs w:val="22"/>
    </w:rPr>
  </w:style>
  <w:style w:type="paragraph" w:customStyle="1" w:styleId="lignedepointills">
    <w:name w:val="ligne de pointillés"/>
    <w:basedOn w:val="Introduction"/>
    <w:next w:val="Introduction"/>
    <w:link w:val="lignedepointillsCar"/>
    <w:qFormat/>
    <w:rsid w:val="0018770B"/>
    <w:pPr>
      <w:spacing w:before="0" w:after="180"/>
    </w:pPr>
    <w:rPr>
      <w:noProof/>
    </w:rPr>
  </w:style>
  <w:style w:type="character" w:customStyle="1" w:styleId="IntroductionCar">
    <w:name w:val="Introduction Car"/>
    <w:basedOn w:val="Policepardfaut"/>
    <w:link w:val="Introduction"/>
    <w:rsid w:val="004059DD"/>
    <w:rPr>
      <w:rFonts w:ascii="Pluto Cond Bold" w:eastAsia="Times New Roman" w:hAnsi="Pluto Cond Bold" w:cs="Times New Roman"/>
      <w:color w:val="000000"/>
      <w:lang w:eastAsia="fr-FR"/>
    </w:rPr>
  </w:style>
  <w:style w:type="paragraph" w:customStyle="1" w:styleId="listecontenu">
    <w:name w:val="liste contenu"/>
    <w:basedOn w:val="Paragraphedeliste"/>
    <w:link w:val="listecontenuCar"/>
    <w:qFormat/>
    <w:rsid w:val="00B86897"/>
    <w:pPr>
      <w:numPr>
        <w:numId w:val="7"/>
      </w:numPr>
    </w:pPr>
    <w:rPr>
      <w:rFonts w:asciiTheme="minorHAnsi" w:hAnsiTheme="minorHAnsi"/>
      <w:caps w:val="0"/>
    </w:rPr>
  </w:style>
  <w:style w:type="character" w:customStyle="1" w:styleId="lignedepointillsCar">
    <w:name w:val="ligne de pointillés Car"/>
    <w:basedOn w:val="IntroductionCar"/>
    <w:link w:val="lignedepointills"/>
    <w:rsid w:val="0018770B"/>
    <w:rPr>
      <w:rFonts w:ascii="Pluto Cond Medium" w:eastAsia="Times New Roman" w:hAnsi="Pluto Cond Medium" w:cs="Times New Roman"/>
      <w:noProof/>
      <w:color w:val="000000"/>
      <w:sz w:val="20"/>
      <w:szCs w:val="20"/>
      <w:lang w:eastAsia="fr-FR"/>
    </w:rPr>
  </w:style>
  <w:style w:type="paragraph" w:customStyle="1" w:styleId="Rsum">
    <w:name w:val="Résumé"/>
    <w:basedOn w:val="Normal"/>
    <w:link w:val="RsumCar"/>
    <w:qFormat/>
    <w:rsid w:val="004059DD"/>
    <w:pPr>
      <w:spacing w:before="240" w:after="240"/>
      <w:ind w:left="425"/>
      <w:contextualSpacing/>
    </w:pPr>
    <w:rPr>
      <w:rFonts w:ascii="Pluto Cond Bold" w:hAnsi="Pluto Cond Bold"/>
      <w:sz w:val="22"/>
      <w:szCs w:val="22"/>
    </w:rPr>
  </w:style>
  <w:style w:type="character" w:customStyle="1" w:styleId="ParagraphedelisteCar">
    <w:name w:val="Paragraphe de liste Car"/>
    <w:aliases w:val="liste numéroté de procédure Car"/>
    <w:basedOn w:val="Policepardfaut"/>
    <w:link w:val="Paragraphedeliste"/>
    <w:uiPriority w:val="34"/>
    <w:rsid w:val="00CA6FA4"/>
    <w:rPr>
      <w:rFonts w:ascii="Pluto Cond Medium" w:eastAsia="Times New Roman" w:hAnsi="Pluto Cond Medium" w:cs="Times New Roman"/>
      <w:caps/>
      <w:color w:val="000000"/>
      <w:sz w:val="18"/>
      <w:szCs w:val="18"/>
      <w:lang w:eastAsia="fr-FR"/>
    </w:rPr>
  </w:style>
  <w:style w:type="character" w:customStyle="1" w:styleId="listecontenuCar">
    <w:name w:val="liste contenu Car"/>
    <w:basedOn w:val="ParagraphedelisteCar"/>
    <w:link w:val="listecontenu"/>
    <w:rsid w:val="00B86897"/>
    <w:rPr>
      <w:rFonts w:ascii="Pluto Cond Medium" w:eastAsia="Times New Roman" w:hAnsi="Pluto Cond Medium" w:cs="Times New Roman"/>
      <w:caps w:val="0"/>
      <w:color w:val="000000"/>
      <w:sz w:val="18"/>
      <w:szCs w:val="18"/>
      <w:lang w:eastAsia="fr-FR"/>
    </w:rPr>
  </w:style>
  <w:style w:type="paragraph" w:customStyle="1" w:styleId="typedefiche">
    <w:name w:val="type de fiche"/>
    <w:basedOn w:val="Normal"/>
    <w:link w:val="typedeficheCar"/>
    <w:qFormat/>
    <w:rsid w:val="00566F7E"/>
    <w:pPr>
      <w:jc w:val="center"/>
    </w:pPr>
    <w:rPr>
      <w:rFonts w:ascii="Borba" w:hAnsi="Borba"/>
      <w:color w:val="FFFFFF" w:themeColor="background1"/>
      <w:sz w:val="32"/>
      <w:szCs w:val="32"/>
    </w:rPr>
  </w:style>
  <w:style w:type="character" w:customStyle="1" w:styleId="RsumCar">
    <w:name w:val="Résumé Car"/>
    <w:basedOn w:val="Policepardfaut"/>
    <w:link w:val="Rsum"/>
    <w:rsid w:val="004059DD"/>
    <w:rPr>
      <w:rFonts w:ascii="Pluto Cond Bold" w:eastAsia="Times New Roman" w:hAnsi="Pluto Cond Bold" w:cs="Times New Roman"/>
      <w:color w:val="000000"/>
      <w:lang w:eastAsia="fr-FR"/>
    </w:rPr>
  </w:style>
  <w:style w:type="paragraph" w:customStyle="1" w:styleId="rfrence">
    <w:name w:val="référence"/>
    <w:basedOn w:val="Normal"/>
    <w:link w:val="rfrenceCar"/>
    <w:qFormat/>
    <w:rsid w:val="004059DD"/>
    <w:pPr>
      <w:ind w:left="284"/>
    </w:pPr>
    <w:rPr>
      <w:caps/>
      <w:color w:val="A8609A" w:themeColor="accent1"/>
    </w:rPr>
  </w:style>
  <w:style w:type="character" w:customStyle="1" w:styleId="typedeficheCar">
    <w:name w:val="type de fiche Car"/>
    <w:basedOn w:val="Policepardfaut"/>
    <w:link w:val="typedefiche"/>
    <w:rsid w:val="00566F7E"/>
    <w:rPr>
      <w:rFonts w:ascii="Borba" w:eastAsia="Times New Roman" w:hAnsi="Borba" w:cs="Times New Roman"/>
      <w:color w:val="FFFFFF" w:themeColor="background1"/>
      <w:sz w:val="32"/>
      <w:szCs w:val="32"/>
      <w:lang w:eastAsia="fr-FR"/>
    </w:rPr>
  </w:style>
  <w:style w:type="paragraph" w:customStyle="1" w:styleId="entte">
    <w:name w:val="entête"/>
    <w:basedOn w:val="Normal"/>
    <w:link w:val="entteCar"/>
    <w:qFormat/>
    <w:rsid w:val="000F4BBE"/>
    <w:pPr>
      <w:tabs>
        <w:tab w:val="center" w:pos="4536"/>
        <w:tab w:val="right" w:pos="9072"/>
      </w:tabs>
      <w:spacing w:after="0" w:line="240" w:lineRule="auto"/>
      <w:jc w:val="right"/>
    </w:pPr>
    <w:rPr>
      <w:rFonts w:asciiTheme="majorHAnsi" w:hAnsiTheme="majorHAnsi"/>
      <w:caps/>
      <w:noProof/>
      <w:color w:val="7E8891"/>
      <w:sz w:val="24"/>
      <w:szCs w:val="24"/>
    </w:rPr>
  </w:style>
  <w:style w:type="character" w:customStyle="1" w:styleId="rfrenceCar">
    <w:name w:val="référence Car"/>
    <w:basedOn w:val="Policepardfaut"/>
    <w:link w:val="rfrence"/>
    <w:rsid w:val="004059DD"/>
    <w:rPr>
      <w:rFonts w:eastAsia="Times New Roman" w:cs="Times New Roman"/>
      <w:caps/>
      <w:color w:val="A8609A" w:themeColor="accent1"/>
      <w:sz w:val="18"/>
      <w:szCs w:val="18"/>
      <w:lang w:eastAsia="fr-FR"/>
    </w:rPr>
  </w:style>
  <w:style w:type="character" w:customStyle="1" w:styleId="Titre3Car">
    <w:name w:val="Titre 3 Car"/>
    <w:aliases w:val="sous-titre de partie Car"/>
    <w:basedOn w:val="Policepardfaut"/>
    <w:link w:val="Titre3"/>
    <w:uiPriority w:val="9"/>
    <w:rsid w:val="004059DD"/>
    <w:rPr>
      <w:rFonts w:ascii="Pluto Cond Bold" w:eastAsia="Times New Roman" w:hAnsi="Pluto Cond Bold" w:cs="Times New Roman"/>
      <w:caps/>
      <w:color w:val="000000"/>
      <w:sz w:val="20"/>
      <w:szCs w:val="18"/>
      <w:lang w:eastAsia="fr-FR"/>
    </w:rPr>
  </w:style>
  <w:style w:type="character" w:customStyle="1" w:styleId="entteCar">
    <w:name w:val="entête Car"/>
    <w:basedOn w:val="Policepardfaut"/>
    <w:link w:val="entte"/>
    <w:rsid w:val="000F4BBE"/>
    <w:rPr>
      <w:rFonts w:asciiTheme="majorHAnsi" w:eastAsia="Times New Roman" w:hAnsiTheme="majorHAnsi" w:cs="Times New Roman"/>
      <w:caps/>
      <w:noProof/>
      <w:color w:val="7E8891"/>
      <w:sz w:val="24"/>
      <w:szCs w:val="24"/>
      <w:lang w:eastAsia="fr-FR"/>
    </w:rPr>
  </w:style>
  <w:style w:type="paragraph" w:customStyle="1" w:styleId="vosmodelesvosoutils">
    <w:name w:val="vos modeles vos outils"/>
    <w:basedOn w:val="Paragraphedeliste"/>
    <w:qFormat/>
    <w:rsid w:val="004059DD"/>
    <w:pPr>
      <w:numPr>
        <w:numId w:val="5"/>
      </w:numPr>
      <w:spacing w:before="240" w:after="0"/>
    </w:pPr>
    <w:rPr>
      <w:rFonts w:asciiTheme="minorHAnsi" w:hAnsiTheme="minorHAnsi"/>
      <w:color w:val="A8609A" w:themeColor="accent1"/>
    </w:rPr>
  </w:style>
  <w:style w:type="paragraph" w:styleId="En-tte">
    <w:name w:val="header"/>
    <w:basedOn w:val="Normal"/>
    <w:link w:val="En-tteCar"/>
    <w:uiPriority w:val="99"/>
    <w:unhideWhenUsed/>
    <w:rsid w:val="006C1579"/>
    <w:pPr>
      <w:tabs>
        <w:tab w:val="center" w:pos="4536"/>
        <w:tab w:val="right" w:pos="9072"/>
      </w:tabs>
      <w:spacing w:line="240" w:lineRule="auto"/>
    </w:pPr>
  </w:style>
  <w:style w:type="character" w:customStyle="1" w:styleId="En-tteCar">
    <w:name w:val="En-tête Car"/>
    <w:basedOn w:val="Policepardfaut"/>
    <w:link w:val="En-tte"/>
    <w:uiPriority w:val="99"/>
    <w:rsid w:val="006C1579"/>
    <w:rPr>
      <w:rFonts w:eastAsia="Times New Roman" w:cs="Times New Roman"/>
      <w:color w:val="000000"/>
      <w:sz w:val="18"/>
      <w:szCs w:val="18"/>
      <w:lang w:eastAsia="fr-FR"/>
    </w:rPr>
  </w:style>
  <w:style w:type="paragraph" w:styleId="Sansinterligne">
    <w:name w:val="No Spacing"/>
    <w:aliases w:val="sommaire"/>
    <w:basedOn w:val="Normal"/>
    <w:uiPriority w:val="1"/>
    <w:qFormat/>
    <w:rsid w:val="00083B5A"/>
    <w:pPr>
      <w:spacing w:before="0" w:after="0" w:line="240" w:lineRule="auto"/>
    </w:pPr>
    <w:rPr>
      <w:rFonts w:ascii="Borba" w:hAnsi="Borba"/>
      <w:bCs/>
      <w:color w:val="FFFFFF" w:themeColor="background1"/>
      <w:sz w:val="38"/>
      <w:szCs w:val="38"/>
    </w:rPr>
  </w:style>
  <w:style w:type="paragraph" w:styleId="TM8">
    <w:name w:val="toc 8"/>
    <w:basedOn w:val="Normal"/>
    <w:next w:val="Normal"/>
    <w:autoRedefine/>
    <w:uiPriority w:val="39"/>
    <w:unhideWhenUsed/>
    <w:rsid w:val="006A61CA"/>
    <w:pPr>
      <w:spacing w:before="0" w:after="100" w:line="259" w:lineRule="auto"/>
      <w:ind w:left="1540"/>
    </w:pPr>
    <w:rPr>
      <w:rFonts w:eastAsiaTheme="minorEastAsia" w:cstheme="minorBidi"/>
      <w:color w:val="auto"/>
      <w:sz w:val="22"/>
      <w:szCs w:val="22"/>
    </w:rPr>
  </w:style>
  <w:style w:type="paragraph" w:styleId="TM1">
    <w:name w:val="toc 1"/>
    <w:basedOn w:val="Normal"/>
    <w:next w:val="Normal"/>
    <w:autoRedefine/>
    <w:uiPriority w:val="39"/>
    <w:unhideWhenUsed/>
    <w:rsid w:val="006A61CA"/>
    <w:pPr>
      <w:spacing w:after="100"/>
    </w:pPr>
    <w:rPr>
      <w:rFonts w:ascii="Borba" w:hAnsi="Borba"/>
      <w:color w:val="A8609A" w:themeColor="accent1"/>
      <w:sz w:val="32"/>
    </w:rPr>
  </w:style>
  <w:style w:type="character" w:customStyle="1" w:styleId="Titre4Car">
    <w:name w:val="Titre 4 Car"/>
    <w:basedOn w:val="Policepardfaut"/>
    <w:link w:val="Titre4"/>
    <w:uiPriority w:val="9"/>
    <w:rsid w:val="000F4BBE"/>
    <w:rPr>
      <w:rFonts w:eastAsiaTheme="majorEastAsia" w:cstheme="majorBidi"/>
      <w:iCs/>
      <w:sz w:val="18"/>
      <w:szCs w:val="18"/>
      <w:lang w:eastAsia="fr-FR"/>
    </w:rPr>
  </w:style>
  <w:style w:type="character" w:customStyle="1" w:styleId="Titre5Car">
    <w:name w:val="Titre 5 Car"/>
    <w:basedOn w:val="Policepardfaut"/>
    <w:link w:val="Titre5"/>
    <w:uiPriority w:val="9"/>
    <w:rsid w:val="002D2BAF"/>
    <w:rPr>
      <w:rFonts w:ascii="Pluto Sans Medium" w:eastAsia="Times New Roman" w:hAnsi="Pluto Sans Medium" w:cs="Times New Roman"/>
      <w:color w:val="A8609A" w:themeColor="accent1"/>
      <w:sz w:val="18"/>
      <w:szCs w:val="18"/>
      <w:lang w:eastAsia="fr-FR"/>
    </w:rPr>
  </w:style>
  <w:style w:type="paragraph" w:styleId="NormalWeb">
    <w:name w:val="Normal (Web)"/>
    <w:basedOn w:val="Normal"/>
    <w:uiPriority w:val="99"/>
    <w:semiHidden/>
    <w:unhideWhenUsed/>
    <w:rsid w:val="00A4719B"/>
    <w:pPr>
      <w:spacing w:before="100" w:beforeAutospacing="1" w:after="100" w:afterAutospacing="1" w:line="240" w:lineRule="auto"/>
    </w:pPr>
    <w:rPr>
      <w:rFonts w:ascii="Times New Roman" w:eastAsiaTheme="minorEastAsia" w:hAnsi="Times New Roman"/>
      <w:color w:val="auto"/>
      <w:sz w:val="24"/>
      <w:szCs w:val="24"/>
    </w:rPr>
  </w:style>
  <w:style w:type="table" w:styleId="Grilledutableau">
    <w:name w:val="Table Grid"/>
    <w:basedOn w:val="TableauNormal"/>
    <w:uiPriority w:val="39"/>
    <w:rsid w:val="001C4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352">
      <w:bodyDiv w:val="1"/>
      <w:marLeft w:val="0"/>
      <w:marRight w:val="0"/>
      <w:marTop w:val="0"/>
      <w:marBottom w:val="0"/>
      <w:divBdr>
        <w:top w:val="none" w:sz="0" w:space="0" w:color="auto"/>
        <w:left w:val="none" w:sz="0" w:space="0" w:color="auto"/>
        <w:bottom w:val="none" w:sz="0" w:space="0" w:color="auto"/>
        <w:right w:val="none" w:sz="0" w:space="0" w:color="auto"/>
      </w:divBdr>
    </w:div>
    <w:div w:id="80372413">
      <w:bodyDiv w:val="1"/>
      <w:marLeft w:val="0"/>
      <w:marRight w:val="0"/>
      <w:marTop w:val="0"/>
      <w:marBottom w:val="0"/>
      <w:divBdr>
        <w:top w:val="none" w:sz="0" w:space="0" w:color="auto"/>
        <w:left w:val="none" w:sz="0" w:space="0" w:color="auto"/>
        <w:bottom w:val="none" w:sz="0" w:space="0" w:color="auto"/>
        <w:right w:val="none" w:sz="0" w:space="0" w:color="auto"/>
      </w:divBdr>
    </w:div>
    <w:div w:id="639117913">
      <w:bodyDiv w:val="1"/>
      <w:marLeft w:val="0"/>
      <w:marRight w:val="0"/>
      <w:marTop w:val="0"/>
      <w:marBottom w:val="0"/>
      <w:divBdr>
        <w:top w:val="none" w:sz="0" w:space="0" w:color="auto"/>
        <w:left w:val="none" w:sz="0" w:space="0" w:color="auto"/>
        <w:bottom w:val="none" w:sz="0" w:space="0" w:color="auto"/>
        <w:right w:val="none" w:sz="0" w:space="0" w:color="auto"/>
      </w:divBdr>
    </w:div>
    <w:div w:id="1162044040">
      <w:bodyDiv w:val="1"/>
      <w:marLeft w:val="0"/>
      <w:marRight w:val="0"/>
      <w:marTop w:val="0"/>
      <w:marBottom w:val="0"/>
      <w:divBdr>
        <w:top w:val="none" w:sz="0" w:space="0" w:color="auto"/>
        <w:left w:val="none" w:sz="0" w:space="0" w:color="auto"/>
        <w:bottom w:val="none" w:sz="0" w:space="0" w:color="auto"/>
        <w:right w:val="none" w:sz="0" w:space="0" w:color="auto"/>
      </w:divBdr>
    </w:div>
    <w:div w:id="1189413824">
      <w:bodyDiv w:val="1"/>
      <w:marLeft w:val="0"/>
      <w:marRight w:val="0"/>
      <w:marTop w:val="0"/>
      <w:marBottom w:val="0"/>
      <w:divBdr>
        <w:top w:val="none" w:sz="0" w:space="0" w:color="auto"/>
        <w:left w:val="none" w:sz="0" w:space="0" w:color="auto"/>
        <w:bottom w:val="none" w:sz="0" w:space="0" w:color="auto"/>
        <w:right w:val="none" w:sz="0" w:space="0" w:color="auto"/>
      </w:divBdr>
    </w:div>
    <w:div w:id="137607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3.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8.png"/><Relationship Id="rId1" Type="http://schemas.openxmlformats.org/officeDocument/2006/relationships/image" Target="media/image4.jp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_ADMINISTRATION%20GENERALE\Gestion%20administrative\MODELES%20COURRIERS%20PPT%20etc\notes_guides\Guide_violet.dotx" TargetMode="External"/></Relationships>
</file>

<file path=word/theme/theme1.xml><?xml version="1.0" encoding="utf-8"?>
<a:theme xmlns:a="http://schemas.openxmlformats.org/drawingml/2006/main" name="Thème Office">
  <a:themeElements>
    <a:clrScheme name="guide_violet">
      <a:dk1>
        <a:sysClr val="windowText" lastClr="000000"/>
      </a:dk1>
      <a:lt1>
        <a:sysClr val="window" lastClr="FFFFFF"/>
      </a:lt1>
      <a:dk2>
        <a:srgbClr val="545B60"/>
      </a:dk2>
      <a:lt2>
        <a:srgbClr val="EBEBEB"/>
      </a:lt2>
      <a:accent1>
        <a:srgbClr val="A8609A"/>
      </a:accent1>
      <a:accent2>
        <a:srgbClr val="6CA8A3"/>
      </a:accent2>
      <a:accent3>
        <a:srgbClr val="7E8891"/>
      </a:accent3>
      <a:accent4>
        <a:srgbClr val="FFC000"/>
      </a:accent4>
      <a:accent5>
        <a:srgbClr val="5B9BD5"/>
      </a:accent5>
      <a:accent6>
        <a:srgbClr val="70AD47"/>
      </a:accent6>
      <a:hlink>
        <a:srgbClr val="2F8CC2"/>
      </a:hlink>
      <a:folHlink>
        <a:srgbClr val="954F72"/>
      </a:folHlink>
    </a:clrScheme>
    <a:fontScheme name="Le_Point_Sur">
      <a:majorFont>
        <a:latin typeface="Pluto Cond Bold"/>
        <a:ea typeface=""/>
        <a:cs typeface=""/>
      </a:majorFont>
      <a:minorFont>
        <a:latin typeface="Pluto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7169940-FC92-4AE7-A385-4C920479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Guide_violet</Template>
  <TotalTime>1</TotalTime>
  <Pages>17</Pages>
  <Words>2108</Words>
  <Characters>11597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Goux</dc:creator>
  <cp:keywords/>
  <dc:description/>
  <cp:lastModifiedBy>Aurélie Goux</cp:lastModifiedBy>
  <cp:revision>2</cp:revision>
  <cp:lastPrinted>2022-04-06T12:48:00Z</cp:lastPrinted>
  <dcterms:created xsi:type="dcterms:W3CDTF">2023-01-16T16:26:00Z</dcterms:created>
  <dcterms:modified xsi:type="dcterms:W3CDTF">2023-01-16T16:26:00Z</dcterms:modified>
</cp:coreProperties>
</file>